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88FCAE" w14:textId="30F7E175" w:rsidR="008C148F" w:rsidRPr="00C30802" w:rsidRDefault="008C148F" w:rsidP="008C148F">
      <w:pPr>
        <w:pStyle w:val="Titre1"/>
        <w:numPr>
          <w:ilvl w:val="0"/>
          <w:numId w:val="0"/>
        </w:numPr>
        <w:rPr>
          <w:rFonts w:asciiTheme="minorHAnsi" w:hAnsiTheme="minorHAnsi" w:cstheme="minorHAnsi"/>
          <w:lang w:val="fr-FR"/>
        </w:rPr>
      </w:pPr>
      <w:r w:rsidRPr="00C30802">
        <w:rPr>
          <w:rFonts w:asciiTheme="minorHAnsi" w:hAnsiTheme="minorHAnsi" w:cstheme="minorHAnsi"/>
          <w:lang w:val="fr-FR"/>
        </w:rPr>
        <w:t>Version</w:t>
      </w:r>
      <w:r w:rsidR="00050345">
        <w:rPr>
          <w:rFonts w:asciiTheme="minorHAnsi" w:hAnsiTheme="minorHAnsi" w:cstheme="minorHAnsi"/>
          <w:lang w:val="fr-FR"/>
        </w:rPr>
        <w:t>s</w:t>
      </w:r>
      <w:r w:rsidRPr="00C30802">
        <w:rPr>
          <w:rFonts w:asciiTheme="minorHAnsi" w:hAnsiTheme="minorHAnsi" w:cstheme="minorHAnsi"/>
          <w:lang w:val="fr-FR"/>
        </w:rPr>
        <w:t xml:space="preserve"> du document: </w:t>
      </w:r>
    </w:p>
    <w:p w14:paraId="24CE116E" w14:textId="7C5FBE76" w:rsidR="00050345" w:rsidRDefault="00050345" w:rsidP="00C30802">
      <w:pPr>
        <w:pStyle w:val="Titre1"/>
        <w:numPr>
          <w:ilvl w:val="0"/>
          <w:numId w:val="0"/>
        </w:numPr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02</w:t>
      </w:r>
      <w:r w:rsidRPr="00C30802">
        <w:rPr>
          <w:rFonts w:asciiTheme="minorHAnsi" w:hAnsiTheme="minorHAnsi" w:cstheme="minorHAnsi"/>
          <w:lang w:val="fr-FR"/>
        </w:rPr>
        <w:t xml:space="preserve">/10/2023: </w:t>
      </w:r>
      <w:r>
        <w:rPr>
          <w:rFonts w:asciiTheme="minorHAnsi" w:hAnsiTheme="minorHAnsi" w:cstheme="minorHAnsi"/>
          <w:lang w:val="fr-FR"/>
        </w:rPr>
        <w:t>V 1</w:t>
      </w:r>
      <w:r w:rsidRPr="00C30802">
        <w:rPr>
          <w:rFonts w:asciiTheme="minorHAnsi" w:hAnsiTheme="minorHAnsi" w:cstheme="minorHAnsi"/>
          <w:lang w:val="fr-FR"/>
        </w:rPr>
        <w:t>.0 (</w:t>
      </w:r>
      <w:r>
        <w:rPr>
          <w:rFonts w:asciiTheme="minorHAnsi" w:hAnsiTheme="minorHAnsi" w:cstheme="minorHAnsi"/>
          <w:lang w:val="fr-FR"/>
        </w:rPr>
        <w:t>première édition</w:t>
      </w:r>
      <w:r w:rsidRPr="00C30802">
        <w:rPr>
          <w:rFonts w:asciiTheme="minorHAnsi" w:hAnsiTheme="minorHAnsi" w:cstheme="minorHAnsi"/>
          <w:lang w:val="fr-FR"/>
        </w:rPr>
        <w:t>)</w:t>
      </w:r>
    </w:p>
    <w:p w14:paraId="5DF1E914" w14:textId="4C9254DA" w:rsidR="00C30802" w:rsidRDefault="00C30802" w:rsidP="00C30802">
      <w:pPr>
        <w:pStyle w:val="Titre1"/>
        <w:numPr>
          <w:ilvl w:val="0"/>
          <w:numId w:val="0"/>
        </w:numPr>
        <w:rPr>
          <w:rFonts w:asciiTheme="minorHAnsi" w:hAnsiTheme="minorHAnsi" w:cstheme="minorHAnsi"/>
          <w:lang w:val="fr-FR"/>
        </w:rPr>
      </w:pPr>
      <w:r w:rsidRPr="00C30802">
        <w:rPr>
          <w:rFonts w:asciiTheme="minorHAnsi" w:hAnsiTheme="minorHAnsi" w:cstheme="minorHAnsi"/>
          <w:lang w:val="fr-FR"/>
        </w:rPr>
        <w:t>20</w:t>
      </w:r>
      <w:r w:rsidR="008C148F" w:rsidRPr="00C30802">
        <w:rPr>
          <w:rFonts w:asciiTheme="minorHAnsi" w:hAnsiTheme="minorHAnsi" w:cstheme="minorHAnsi"/>
          <w:lang w:val="fr-FR"/>
        </w:rPr>
        <w:t xml:space="preserve">/10/2023: </w:t>
      </w:r>
      <w:r w:rsidRPr="00C30802">
        <w:rPr>
          <w:rFonts w:asciiTheme="minorHAnsi" w:hAnsiTheme="minorHAnsi" w:cstheme="minorHAnsi"/>
          <w:lang w:val="fr-FR"/>
        </w:rPr>
        <w:t>V 2</w:t>
      </w:r>
      <w:r w:rsidR="008C148F" w:rsidRPr="00C30802">
        <w:rPr>
          <w:rFonts w:asciiTheme="minorHAnsi" w:hAnsiTheme="minorHAnsi" w:cstheme="minorHAnsi"/>
          <w:lang w:val="fr-FR"/>
        </w:rPr>
        <w:t>.0</w:t>
      </w:r>
      <w:r w:rsidRPr="00C30802">
        <w:rPr>
          <w:rFonts w:asciiTheme="minorHAnsi" w:hAnsiTheme="minorHAnsi" w:cstheme="minorHAnsi"/>
          <w:lang w:val="fr-FR"/>
        </w:rPr>
        <w:t xml:space="preserve"> (Update : mise à jour des résultats du LEM0004 avec excursion </w:t>
      </w:r>
      <w:r w:rsidR="00EB2961">
        <w:rPr>
          <w:rFonts w:asciiTheme="minorHAnsi" w:hAnsiTheme="minorHAnsi" w:cstheme="minorHAnsi"/>
          <w:lang w:val="fr-FR"/>
        </w:rPr>
        <w:t>complète</w:t>
      </w:r>
      <w:r w:rsidRPr="00C30802">
        <w:rPr>
          <w:rFonts w:asciiTheme="minorHAnsi" w:hAnsiTheme="minorHAnsi" w:cstheme="minorHAnsi"/>
          <w:lang w:val="fr-FR"/>
        </w:rPr>
        <w:t xml:space="preserve"> en température)</w:t>
      </w:r>
    </w:p>
    <w:p w14:paraId="4D76A651" w14:textId="2CAECF01" w:rsidR="00050345" w:rsidRPr="00050345" w:rsidRDefault="00050345" w:rsidP="00050345">
      <w:pPr>
        <w:pStyle w:val="Titre1"/>
        <w:numPr>
          <w:ilvl w:val="0"/>
          <w:numId w:val="0"/>
        </w:numPr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27</w:t>
      </w:r>
      <w:r w:rsidRPr="00C30802">
        <w:rPr>
          <w:rFonts w:asciiTheme="minorHAnsi" w:hAnsiTheme="minorHAnsi" w:cstheme="minorHAnsi"/>
          <w:lang w:val="fr-FR"/>
        </w:rPr>
        <w:t xml:space="preserve">/10/2023: </w:t>
      </w:r>
      <w:r>
        <w:rPr>
          <w:rFonts w:asciiTheme="minorHAnsi" w:hAnsiTheme="minorHAnsi" w:cstheme="minorHAnsi"/>
          <w:lang w:val="fr-FR"/>
        </w:rPr>
        <w:t>V 3</w:t>
      </w:r>
      <w:r w:rsidRPr="00C30802">
        <w:rPr>
          <w:rFonts w:asciiTheme="minorHAnsi" w:hAnsiTheme="minorHAnsi" w:cstheme="minorHAnsi"/>
          <w:lang w:val="fr-FR"/>
        </w:rPr>
        <w:t>.0 (Update : mise</w:t>
      </w:r>
      <w:r>
        <w:rPr>
          <w:rFonts w:asciiTheme="minorHAnsi" w:hAnsiTheme="minorHAnsi" w:cstheme="minorHAnsi"/>
          <w:lang w:val="fr-FR"/>
        </w:rPr>
        <w:t xml:space="preserve"> à jour des résultats du LEM0001</w:t>
      </w:r>
      <w:r w:rsidRPr="00C30802">
        <w:rPr>
          <w:rFonts w:asciiTheme="minorHAnsi" w:hAnsiTheme="minorHAnsi" w:cstheme="minorHAnsi"/>
          <w:lang w:val="fr-FR"/>
        </w:rPr>
        <w:t xml:space="preserve"> avec excursion </w:t>
      </w:r>
      <w:r>
        <w:rPr>
          <w:rFonts w:asciiTheme="minorHAnsi" w:hAnsiTheme="minorHAnsi" w:cstheme="minorHAnsi"/>
          <w:lang w:val="fr-FR"/>
        </w:rPr>
        <w:t>complète</w:t>
      </w:r>
      <w:r w:rsidRPr="00C30802">
        <w:rPr>
          <w:rFonts w:asciiTheme="minorHAnsi" w:hAnsiTheme="minorHAnsi" w:cstheme="minorHAnsi"/>
          <w:lang w:val="fr-FR"/>
        </w:rPr>
        <w:t xml:space="preserve"> en température)</w:t>
      </w:r>
    </w:p>
    <w:p w14:paraId="52339F93" w14:textId="77777777" w:rsidR="008C148F" w:rsidRPr="00C30802" w:rsidRDefault="008C148F" w:rsidP="003879F8">
      <w:pPr>
        <w:rPr>
          <w:rFonts w:asciiTheme="minorHAnsi" w:hAnsiTheme="minorHAnsi" w:cstheme="minorHAnsi"/>
          <w:szCs w:val="24"/>
          <w:lang w:val="fr-FR"/>
        </w:rPr>
      </w:pPr>
    </w:p>
    <w:p w14:paraId="33E79480" w14:textId="2DAC7AE5" w:rsidR="00897713" w:rsidRPr="00F43AF0" w:rsidRDefault="00C62A80" w:rsidP="003879F8">
      <w:pPr>
        <w:pStyle w:val="Titre1"/>
        <w:spacing w:before="0" w:after="0"/>
        <w:rPr>
          <w:rFonts w:asciiTheme="minorHAnsi" w:hAnsiTheme="minorHAnsi" w:cstheme="minorHAnsi"/>
          <w:szCs w:val="24"/>
        </w:rPr>
      </w:pPr>
      <w:proofErr w:type="spellStart"/>
      <w:r w:rsidRPr="00F43AF0">
        <w:rPr>
          <w:rFonts w:asciiTheme="minorHAnsi" w:hAnsiTheme="minorHAnsi" w:cstheme="minorHAnsi"/>
          <w:szCs w:val="24"/>
        </w:rPr>
        <w:t>Contexte</w:t>
      </w:r>
      <w:proofErr w:type="spellEnd"/>
    </w:p>
    <w:p w14:paraId="5638B3E9" w14:textId="49A0F5BA" w:rsidR="00C62A80" w:rsidRPr="00F43AF0" w:rsidRDefault="00C62A80" w:rsidP="003879F8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 xml:space="preserve">Ce document présente les résultats de mesures </w:t>
      </w:r>
      <w:r w:rsidR="005D358D" w:rsidRPr="00F43AF0">
        <w:rPr>
          <w:rFonts w:asciiTheme="minorHAnsi" w:hAnsiTheme="minorHAnsi" w:cstheme="minorHAnsi"/>
          <w:szCs w:val="24"/>
          <w:lang w:val="fr-FR"/>
        </w:rPr>
        <w:t>spectrophotométriques</w:t>
      </w:r>
      <w:r w:rsidRPr="00F43AF0">
        <w:rPr>
          <w:rFonts w:asciiTheme="minorHAnsi" w:hAnsiTheme="minorHAnsi" w:cstheme="minorHAnsi"/>
          <w:szCs w:val="24"/>
          <w:lang w:val="fr-FR"/>
        </w:rPr>
        <w:t xml:space="preserve"> </w:t>
      </w:r>
      <w:r w:rsidR="005D358D" w:rsidRPr="00F43AF0">
        <w:rPr>
          <w:rFonts w:asciiTheme="minorHAnsi" w:hAnsiTheme="minorHAnsi" w:cstheme="minorHAnsi"/>
          <w:szCs w:val="24"/>
          <w:lang w:val="fr-FR"/>
        </w:rPr>
        <w:t xml:space="preserve">de </w:t>
      </w:r>
      <w:proofErr w:type="spellStart"/>
      <w:r w:rsidR="005D358D" w:rsidRPr="00F43AF0">
        <w:rPr>
          <w:rFonts w:asciiTheme="minorHAnsi" w:hAnsiTheme="minorHAnsi" w:cstheme="minorHAnsi"/>
          <w:szCs w:val="24"/>
          <w:lang w:val="fr-FR"/>
        </w:rPr>
        <w:t>LEDs</w:t>
      </w:r>
      <w:proofErr w:type="spellEnd"/>
      <w:r w:rsidR="005D358D" w:rsidRPr="00F43AF0">
        <w:rPr>
          <w:rFonts w:asciiTheme="minorHAnsi" w:hAnsiTheme="minorHAnsi" w:cstheme="minorHAnsi"/>
          <w:szCs w:val="24"/>
          <w:lang w:val="fr-FR"/>
        </w:rPr>
        <w:t xml:space="preserve"> proche-infrarouges intégrées sur LEM</w:t>
      </w:r>
      <w:r w:rsidRPr="00F43AF0">
        <w:rPr>
          <w:rFonts w:asciiTheme="minorHAnsi" w:hAnsiTheme="minorHAnsi" w:cstheme="minorHAnsi"/>
          <w:szCs w:val="24"/>
          <w:lang w:val="fr-FR"/>
        </w:rPr>
        <w:t>.</w:t>
      </w:r>
    </w:p>
    <w:p w14:paraId="70D97C02" w14:textId="5CD743A7" w:rsidR="005D358D" w:rsidRPr="00F43AF0" w:rsidRDefault="005D358D" w:rsidP="003879F8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Deux LEM sont à mesurer ; leur</w:t>
      </w:r>
      <w:r w:rsidR="00AF3C86" w:rsidRPr="00F43AF0">
        <w:rPr>
          <w:rFonts w:asciiTheme="minorHAnsi" w:hAnsiTheme="minorHAnsi" w:cstheme="minorHAnsi"/>
          <w:szCs w:val="24"/>
          <w:lang w:val="fr-FR"/>
        </w:rPr>
        <w:t>s</w:t>
      </w:r>
      <w:r w:rsidRPr="00F43AF0">
        <w:rPr>
          <w:rFonts w:asciiTheme="minorHAnsi" w:hAnsiTheme="minorHAnsi" w:cstheme="minorHAnsi"/>
          <w:szCs w:val="24"/>
          <w:lang w:val="fr-FR"/>
        </w:rPr>
        <w:t xml:space="preserve"> références sont LEM0001 et LEM0004. Chaque LEM possède 8 </w:t>
      </w:r>
      <w:proofErr w:type="spellStart"/>
      <w:r w:rsidRPr="00F43AF0">
        <w:rPr>
          <w:rFonts w:asciiTheme="minorHAnsi" w:hAnsiTheme="minorHAnsi" w:cstheme="minorHAnsi"/>
          <w:szCs w:val="24"/>
          <w:lang w:val="fr-FR"/>
        </w:rPr>
        <w:t>LEDs</w:t>
      </w:r>
      <w:proofErr w:type="spellEnd"/>
      <w:r w:rsidRPr="00F43AF0">
        <w:rPr>
          <w:rFonts w:asciiTheme="minorHAnsi" w:hAnsiTheme="minorHAnsi" w:cstheme="minorHAnsi"/>
          <w:szCs w:val="24"/>
          <w:lang w:val="fr-FR"/>
        </w:rPr>
        <w:t> : D1, D2, D3, D4, D5, D6, D7 et D8. D7 et D8 sont des LEDS de secours.</w:t>
      </w:r>
    </w:p>
    <w:p w14:paraId="2D9C48E7" w14:textId="2220B5DD" w:rsidR="005D358D" w:rsidRPr="00F43AF0" w:rsidRDefault="005D358D" w:rsidP="003879F8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 xml:space="preserve">Chaque LED est mesurée pour des courants d’alimentation de 1mA, 10mA et 50mA et des températures </w:t>
      </w:r>
      <w:r w:rsidR="00465C76">
        <w:rPr>
          <w:rFonts w:asciiTheme="minorHAnsi" w:hAnsiTheme="minorHAnsi" w:cstheme="minorHAnsi"/>
          <w:szCs w:val="24"/>
          <w:lang w:val="fr-FR"/>
        </w:rPr>
        <w:t>entre 25°C et</w:t>
      </w:r>
      <w:r w:rsidRPr="00F43AF0">
        <w:rPr>
          <w:rFonts w:asciiTheme="minorHAnsi" w:hAnsiTheme="minorHAnsi" w:cstheme="minorHAnsi"/>
          <w:szCs w:val="24"/>
          <w:lang w:val="fr-FR"/>
        </w:rPr>
        <w:t xml:space="preserve"> </w:t>
      </w:r>
      <w:r w:rsidR="00465C76">
        <w:rPr>
          <w:rFonts w:asciiTheme="minorHAnsi" w:hAnsiTheme="minorHAnsi" w:cstheme="minorHAnsi"/>
          <w:szCs w:val="24"/>
          <w:lang w:val="fr-FR"/>
        </w:rPr>
        <w:t>55</w:t>
      </w:r>
      <w:r w:rsidRPr="00F43AF0">
        <w:rPr>
          <w:rFonts w:asciiTheme="minorHAnsi" w:hAnsiTheme="minorHAnsi" w:cstheme="minorHAnsi"/>
          <w:szCs w:val="24"/>
          <w:lang w:val="fr-FR"/>
        </w:rPr>
        <w:t>°C</w:t>
      </w:r>
      <w:r w:rsidR="00465C76">
        <w:rPr>
          <w:rFonts w:asciiTheme="minorHAnsi" w:hAnsiTheme="minorHAnsi" w:cstheme="minorHAnsi"/>
          <w:szCs w:val="24"/>
          <w:lang w:val="fr-FR"/>
        </w:rPr>
        <w:t xml:space="preserve"> par pas de 5°C</w:t>
      </w:r>
      <w:r w:rsidRPr="00F43AF0">
        <w:rPr>
          <w:rFonts w:asciiTheme="minorHAnsi" w:hAnsiTheme="minorHAnsi" w:cstheme="minorHAnsi"/>
          <w:szCs w:val="24"/>
          <w:lang w:val="fr-FR"/>
        </w:rPr>
        <w:t xml:space="preserve">. </w:t>
      </w:r>
      <w:r w:rsidR="00AF3C86" w:rsidRPr="00F43AF0">
        <w:rPr>
          <w:rFonts w:asciiTheme="minorHAnsi" w:hAnsiTheme="minorHAnsi" w:cstheme="minorHAnsi"/>
          <w:szCs w:val="24"/>
          <w:lang w:val="fr-FR"/>
        </w:rPr>
        <w:t>Les mesures</w:t>
      </w:r>
      <w:r w:rsidRPr="00F43AF0">
        <w:rPr>
          <w:rFonts w:asciiTheme="minorHAnsi" w:hAnsiTheme="minorHAnsi" w:cstheme="minorHAnsi"/>
          <w:szCs w:val="24"/>
          <w:lang w:val="fr-FR"/>
        </w:rPr>
        <w:t xml:space="preserve"> entre 45°C et 55°C, initialement </w:t>
      </w:r>
      <w:r w:rsidR="00465C76">
        <w:rPr>
          <w:rFonts w:asciiTheme="minorHAnsi" w:hAnsiTheme="minorHAnsi" w:cstheme="minorHAnsi"/>
          <w:szCs w:val="24"/>
          <w:lang w:val="fr-FR"/>
        </w:rPr>
        <w:t>impossibles</w:t>
      </w:r>
      <w:r w:rsidR="00AF3C86" w:rsidRPr="00F43AF0">
        <w:rPr>
          <w:rFonts w:asciiTheme="minorHAnsi" w:hAnsiTheme="minorHAnsi" w:cstheme="minorHAnsi"/>
          <w:szCs w:val="24"/>
          <w:lang w:val="fr-FR"/>
        </w:rPr>
        <w:t>,</w:t>
      </w:r>
      <w:r w:rsidR="00465C76">
        <w:rPr>
          <w:rFonts w:asciiTheme="minorHAnsi" w:hAnsiTheme="minorHAnsi" w:cstheme="minorHAnsi"/>
          <w:szCs w:val="24"/>
          <w:lang w:val="fr-FR"/>
        </w:rPr>
        <w:t xml:space="preserve"> </w:t>
      </w:r>
      <w:r w:rsidRPr="00F43AF0">
        <w:rPr>
          <w:rFonts w:asciiTheme="minorHAnsi" w:hAnsiTheme="minorHAnsi" w:cstheme="minorHAnsi"/>
          <w:szCs w:val="24"/>
          <w:lang w:val="fr-FR"/>
        </w:rPr>
        <w:t>ont pu être faites</w:t>
      </w:r>
      <w:r w:rsidR="00465C76">
        <w:rPr>
          <w:rFonts w:asciiTheme="minorHAnsi" w:hAnsiTheme="minorHAnsi" w:cstheme="minorHAnsi"/>
          <w:szCs w:val="24"/>
          <w:lang w:val="fr-FR"/>
        </w:rPr>
        <w:t xml:space="preserve"> par insertion d’un « isolant » thermique entre le LEM et son support métallique afin de limiter les pertes par conduction thermique.</w:t>
      </w:r>
    </w:p>
    <w:p w14:paraId="1D74284E" w14:textId="588648B5" w:rsidR="005D358D" w:rsidRPr="00F43AF0" w:rsidRDefault="005D358D" w:rsidP="003879F8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 xml:space="preserve">A noter que les </w:t>
      </w:r>
      <w:proofErr w:type="spellStart"/>
      <w:r w:rsidRPr="00F43AF0">
        <w:rPr>
          <w:rFonts w:asciiTheme="minorHAnsi" w:hAnsiTheme="minorHAnsi" w:cstheme="minorHAnsi"/>
          <w:szCs w:val="24"/>
          <w:lang w:val="fr-FR"/>
        </w:rPr>
        <w:t>LEDs</w:t>
      </w:r>
      <w:proofErr w:type="spellEnd"/>
      <w:r w:rsidRPr="00F43AF0">
        <w:rPr>
          <w:rFonts w:asciiTheme="minorHAnsi" w:hAnsiTheme="minorHAnsi" w:cstheme="minorHAnsi"/>
          <w:szCs w:val="24"/>
          <w:lang w:val="fr-FR"/>
        </w:rPr>
        <w:t xml:space="preserve"> de secours D7 et D8 sont mesurées uniquement à 10mA.</w:t>
      </w:r>
    </w:p>
    <w:p w14:paraId="32A03CCB" w14:textId="0CD3826A" w:rsidR="00733533" w:rsidRPr="00F43AF0" w:rsidRDefault="00733533" w:rsidP="003879F8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La mesure du flux total par sphère intégrante est pour l’instant problématique à cause de la très faible sensibilité du détecteur dan</w:t>
      </w:r>
      <w:r w:rsidR="00AF3C86" w:rsidRPr="00F43AF0">
        <w:rPr>
          <w:rFonts w:asciiTheme="minorHAnsi" w:hAnsiTheme="minorHAnsi" w:cstheme="minorHAnsi"/>
          <w:szCs w:val="24"/>
          <w:lang w:val="fr-FR"/>
        </w:rPr>
        <w:t>s le domaine spectral considéré (pas de flux détecté). Une autre méthode peut être envisagée et discutée.</w:t>
      </w:r>
    </w:p>
    <w:p w14:paraId="44425C11" w14:textId="77777777" w:rsidR="005D358D" w:rsidRPr="00F43AF0" w:rsidRDefault="005D358D" w:rsidP="003879F8">
      <w:pPr>
        <w:rPr>
          <w:rFonts w:asciiTheme="minorHAnsi" w:hAnsiTheme="minorHAnsi" w:cstheme="minorHAnsi"/>
          <w:szCs w:val="24"/>
          <w:lang w:val="fr-FR"/>
        </w:rPr>
      </w:pPr>
    </w:p>
    <w:p w14:paraId="585AE170" w14:textId="77777777" w:rsidR="003879F8" w:rsidRPr="00F43AF0" w:rsidRDefault="00C62A80" w:rsidP="00C62A80">
      <w:pPr>
        <w:tabs>
          <w:tab w:val="left" w:pos="1515"/>
        </w:tabs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ab/>
      </w:r>
    </w:p>
    <w:p w14:paraId="27C72363" w14:textId="367CFE17" w:rsidR="005D358D" w:rsidRPr="00F43AF0" w:rsidRDefault="005D358D" w:rsidP="003879F8">
      <w:pPr>
        <w:pStyle w:val="Titre1"/>
        <w:spacing w:before="0" w:after="0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Documents applicables</w:t>
      </w:r>
      <w:r w:rsidR="00AF3C86" w:rsidRPr="00F43AF0">
        <w:rPr>
          <w:rFonts w:asciiTheme="minorHAnsi" w:hAnsiTheme="minorHAnsi" w:cstheme="minorHAnsi"/>
          <w:szCs w:val="24"/>
          <w:lang w:val="fr-FR"/>
        </w:rPr>
        <w:t xml:space="preserve"> et de référence</w:t>
      </w:r>
    </w:p>
    <w:p w14:paraId="5FA590F4" w14:textId="52F748E9" w:rsidR="00733533" w:rsidRPr="00F43AF0" w:rsidRDefault="00733533" w:rsidP="00733533">
      <w:pPr>
        <w:pStyle w:val="PARAN1"/>
        <w:ind w:left="0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Les documents applicables sont indiqués ci-dessous :</w:t>
      </w:r>
    </w:p>
    <w:p w14:paraId="73B4E18B" w14:textId="05CCB670" w:rsidR="00733533" w:rsidRPr="00F43AF0" w:rsidRDefault="00AF3C86" w:rsidP="00AF3C86">
      <w:pPr>
        <w:pStyle w:val="PARAN1"/>
        <w:numPr>
          <w:ilvl w:val="0"/>
          <w:numId w:val="19"/>
        </w:num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AD1 : PTF-ABSOLUT_SENSING_Avril2023.pdf</w:t>
      </w:r>
    </w:p>
    <w:p w14:paraId="7598BDA4" w14:textId="4E90F833" w:rsidR="00AF3C86" w:rsidRPr="00F43AF0" w:rsidRDefault="00AF3C86" w:rsidP="00AF3C86">
      <w:pPr>
        <w:pStyle w:val="PARAN1"/>
        <w:numPr>
          <w:ilvl w:val="0"/>
          <w:numId w:val="19"/>
        </w:num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AD2 : GES.TES.0003.02.00 - Procédure de tests et de caractérisation de la carte LEM au LAM.pdf</w:t>
      </w:r>
    </w:p>
    <w:p w14:paraId="7E55B36D" w14:textId="63874D67" w:rsidR="00AF3C86" w:rsidRPr="00F43AF0" w:rsidRDefault="00AF3C86" w:rsidP="00AF3C86">
      <w:pPr>
        <w:pStyle w:val="PARAN1"/>
        <w:numPr>
          <w:ilvl w:val="0"/>
          <w:numId w:val="19"/>
        </w:num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AD3 : LEM_V3_Mise_en_plan.jpg</w:t>
      </w:r>
    </w:p>
    <w:p w14:paraId="4CBB322C" w14:textId="6BA34C0A" w:rsidR="00AF3C86" w:rsidRPr="00F43AF0" w:rsidRDefault="00AF3C86" w:rsidP="00AF3C86">
      <w:pPr>
        <w:pStyle w:val="PARAN1"/>
        <w:numPr>
          <w:ilvl w:val="0"/>
          <w:numId w:val="0"/>
        </w:num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Les documents de références sont les notices suivantes :</w:t>
      </w:r>
    </w:p>
    <w:p w14:paraId="2AB01AAA" w14:textId="77777777" w:rsidR="00AF3C86" w:rsidRPr="00F43AF0" w:rsidRDefault="00AF3C86" w:rsidP="00AF3C86">
      <w:pPr>
        <w:pStyle w:val="PARAN1"/>
        <w:numPr>
          <w:ilvl w:val="0"/>
          <w:numId w:val="20"/>
        </w:num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Les notices des 3 type de LED :</w:t>
      </w:r>
    </w:p>
    <w:p w14:paraId="72A919BC" w14:textId="3B42D887" w:rsidR="00AF3C86" w:rsidRPr="00F43AF0" w:rsidRDefault="00AF3C86" w:rsidP="00AF3C86">
      <w:pPr>
        <w:pStyle w:val="PARAN1"/>
        <w:numPr>
          <w:ilvl w:val="1"/>
          <w:numId w:val="20"/>
        </w:num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SMT1050GD.pdf</w:t>
      </w:r>
    </w:p>
    <w:p w14:paraId="0E7999D9" w14:textId="2A179F1B" w:rsidR="00AF3C86" w:rsidRPr="00F43AF0" w:rsidRDefault="00AF3C86" w:rsidP="00AF3C86">
      <w:pPr>
        <w:pStyle w:val="PARAN1"/>
        <w:numPr>
          <w:ilvl w:val="1"/>
          <w:numId w:val="20"/>
        </w:num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SMT1450D.pdf</w:t>
      </w:r>
    </w:p>
    <w:p w14:paraId="673F9B75" w14:textId="5C7F794E" w:rsidR="00AF3C86" w:rsidRPr="00F43AF0" w:rsidRDefault="00AF3C86" w:rsidP="00AF3C86">
      <w:pPr>
        <w:pStyle w:val="PARAN1"/>
        <w:numPr>
          <w:ilvl w:val="1"/>
          <w:numId w:val="20"/>
        </w:num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SMT1650D.pdf</w:t>
      </w:r>
    </w:p>
    <w:p w14:paraId="215D8ACB" w14:textId="4BB35337" w:rsidR="00AF3C86" w:rsidRPr="00F43AF0" w:rsidRDefault="00AF3C86" w:rsidP="00AF3C86">
      <w:pPr>
        <w:pStyle w:val="PARAN1"/>
        <w:numPr>
          <w:ilvl w:val="0"/>
          <w:numId w:val="20"/>
        </w:num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La notice du spectromètre à transformée de Fourier : OSA202C-Manual(English</w:t>
      </w:r>
      <w:proofErr w:type="gramStart"/>
      <w:r w:rsidRPr="00F43AF0">
        <w:rPr>
          <w:rFonts w:asciiTheme="minorHAnsi" w:hAnsiTheme="minorHAnsi" w:cstheme="minorHAnsi"/>
          <w:szCs w:val="24"/>
          <w:lang w:val="fr-FR"/>
        </w:rPr>
        <w:t>).</w:t>
      </w:r>
      <w:proofErr w:type="spellStart"/>
      <w:r w:rsidRPr="00F43AF0">
        <w:rPr>
          <w:rFonts w:asciiTheme="minorHAnsi" w:hAnsiTheme="minorHAnsi" w:cstheme="minorHAnsi"/>
          <w:szCs w:val="24"/>
          <w:lang w:val="fr-FR"/>
        </w:rPr>
        <w:t>pdg</w:t>
      </w:r>
      <w:proofErr w:type="spellEnd"/>
      <w:proofErr w:type="gramEnd"/>
    </w:p>
    <w:p w14:paraId="70124B65" w14:textId="00E24BAE" w:rsidR="005D358D" w:rsidRPr="00F43AF0" w:rsidRDefault="005D358D" w:rsidP="00AF3C86">
      <w:pPr>
        <w:pStyle w:val="PARAN1"/>
        <w:ind w:left="0"/>
        <w:rPr>
          <w:rFonts w:asciiTheme="minorHAnsi" w:hAnsiTheme="minorHAnsi" w:cstheme="minorHAnsi"/>
          <w:szCs w:val="24"/>
          <w:lang w:val="fr-FR"/>
        </w:rPr>
      </w:pPr>
    </w:p>
    <w:p w14:paraId="31875FD4" w14:textId="4E54D6F4" w:rsidR="00C234F1" w:rsidRPr="00F43AF0" w:rsidRDefault="00C62A80" w:rsidP="003879F8">
      <w:pPr>
        <w:pStyle w:val="Titre1"/>
        <w:spacing w:before="0" w:after="0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lastRenderedPageBreak/>
        <w:t>Description de</w:t>
      </w:r>
      <w:r w:rsidR="005C73F5" w:rsidRPr="00F43AF0">
        <w:rPr>
          <w:rFonts w:asciiTheme="minorHAnsi" w:hAnsiTheme="minorHAnsi" w:cstheme="minorHAnsi"/>
          <w:szCs w:val="24"/>
          <w:lang w:val="fr-FR"/>
        </w:rPr>
        <w:t xml:space="preserve">s </w:t>
      </w:r>
      <w:r w:rsidRPr="00F43AF0">
        <w:rPr>
          <w:rFonts w:asciiTheme="minorHAnsi" w:hAnsiTheme="minorHAnsi" w:cstheme="minorHAnsi"/>
          <w:szCs w:val="24"/>
          <w:lang w:val="fr-FR"/>
        </w:rPr>
        <w:t>échantillon</w:t>
      </w:r>
      <w:r w:rsidR="005C73F5" w:rsidRPr="00F43AF0">
        <w:rPr>
          <w:rFonts w:asciiTheme="minorHAnsi" w:hAnsiTheme="minorHAnsi" w:cstheme="minorHAnsi"/>
          <w:szCs w:val="24"/>
          <w:lang w:val="fr-FR"/>
        </w:rPr>
        <w:t>s</w:t>
      </w:r>
    </w:p>
    <w:p w14:paraId="31740F33" w14:textId="23DF584D" w:rsidR="003879F8" w:rsidRPr="00F43AF0" w:rsidRDefault="00AF3C86" w:rsidP="003879F8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Les échantillons sont décrits sur la figure 1.</w:t>
      </w:r>
    </w:p>
    <w:p w14:paraId="4A4B4CD3" w14:textId="6EAB2FCA" w:rsidR="00AF3C86" w:rsidRPr="00F43AF0" w:rsidRDefault="00AF3C86" w:rsidP="003879F8">
      <w:pPr>
        <w:rPr>
          <w:rFonts w:asciiTheme="minorHAnsi" w:hAnsiTheme="minorHAnsi" w:cstheme="minorHAnsi"/>
          <w:szCs w:val="24"/>
          <w:lang w:val="fr-FR"/>
        </w:rPr>
      </w:pPr>
    </w:p>
    <w:p w14:paraId="3855591C" w14:textId="39E75E00" w:rsidR="00AF3C86" w:rsidRPr="00F43AF0" w:rsidRDefault="00AF3C86" w:rsidP="00AF3C86">
      <w:pPr>
        <w:jc w:val="center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7C0DEEC1" wp14:editId="029C652A">
            <wp:extent cx="3124200" cy="3340744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326" cy="335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E06F" w14:textId="1F493B69" w:rsidR="00C62A80" w:rsidRPr="00F43AF0" w:rsidRDefault="00C62A80" w:rsidP="003879F8">
      <w:pPr>
        <w:rPr>
          <w:rFonts w:asciiTheme="minorHAnsi" w:hAnsiTheme="minorHAnsi" w:cstheme="minorHAnsi"/>
          <w:szCs w:val="24"/>
          <w:lang w:val="fr-FR"/>
        </w:rPr>
      </w:pPr>
    </w:p>
    <w:p w14:paraId="5778FFBD" w14:textId="1C26A79A" w:rsidR="00AF3C86" w:rsidRPr="00F43AF0" w:rsidRDefault="00AF3C86" w:rsidP="00AF3C86">
      <w:pPr>
        <w:jc w:val="center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11F86E61" wp14:editId="210A93B5">
            <wp:extent cx="3286447" cy="3628390"/>
            <wp:effectExtent l="0" t="0" r="9525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234" t="14962" r="31009" b="29005"/>
                    <a:stretch/>
                  </pic:blipFill>
                  <pic:spPr bwMode="auto">
                    <a:xfrm>
                      <a:off x="0" y="0"/>
                      <a:ext cx="3304919" cy="3648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BFA63" w14:textId="0E6082D2" w:rsidR="00C62A80" w:rsidRPr="00F43AF0" w:rsidRDefault="00C62A80" w:rsidP="00C62A80">
      <w:pPr>
        <w:pStyle w:val="Lgende"/>
        <w:rPr>
          <w:rFonts w:asciiTheme="minorHAnsi" w:hAnsiTheme="minorHAnsi" w:cstheme="minorHAnsi"/>
          <w:sz w:val="24"/>
          <w:szCs w:val="24"/>
          <w:lang w:val="fr-FR"/>
        </w:rPr>
      </w:pPr>
      <w:bookmarkStart w:id="0" w:name="_Ref102404560"/>
      <w:r w:rsidRPr="00F43AF0">
        <w:rPr>
          <w:rFonts w:asciiTheme="minorHAnsi" w:hAnsiTheme="minorHAnsi" w:cstheme="minorHAnsi"/>
          <w:sz w:val="24"/>
          <w:szCs w:val="24"/>
          <w:lang w:val="fr-FR"/>
        </w:rPr>
        <w:t xml:space="preserve">Figure </w:t>
      </w:r>
      <w:r w:rsidRPr="00F43AF0">
        <w:rPr>
          <w:rFonts w:asciiTheme="minorHAnsi" w:hAnsiTheme="minorHAnsi" w:cstheme="minorHAnsi"/>
          <w:sz w:val="24"/>
          <w:szCs w:val="24"/>
        </w:rPr>
        <w:fldChar w:fldCharType="begin"/>
      </w:r>
      <w:r w:rsidRPr="00F43AF0">
        <w:rPr>
          <w:rFonts w:asciiTheme="minorHAnsi" w:hAnsiTheme="minorHAnsi" w:cstheme="minorHAnsi"/>
          <w:sz w:val="24"/>
          <w:szCs w:val="24"/>
          <w:lang w:val="fr-FR"/>
        </w:rPr>
        <w:instrText xml:space="preserve"> SEQ Figure \* ARABIC </w:instrText>
      </w:r>
      <w:r w:rsidRPr="00F43AF0">
        <w:rPr>
          <w:rFonts w:asciiTheme="minorHAnsi" w:hAnsiTheme="minorHAnsi" w:cstheme="minorHAnsi"/>
          <w:sz w:val="24"/>
          <w:szCs w:val="24"/>
        </w:rPr>
        <w:fldChar w:fldCharType="separate"/>
      </w:r>
      <w:r w:rsidR="00BA79E4">
        <w:rPr>
          <w:rFonts w:asciiTheme="minorHAnsi" w:hAnsiTheme="minorHAnsi" w:cstheme="minorHAnsi"/>
          <w:noProof/>
          <w:sz w:val="24"/>
          <w:szCs w:val="24"/>
          <w:lang w:val="fr-FR"/>
        </w:rPr>
        <w:t>1</w:t>
      </w:r>
      <w:r w:rsidRPr="00F43AF0">
        <w:rPr>
          <w:rFonts w:asciiTheme="minorHAnsi" w:hAnsiTheme="minorHAnsi" w:cstheme="minorHAnsi"/>
          <w:sz w:val="24"/>
          <w:szCs w:val="24"/>
        </w:rPr>
        <w:fldChar w:fldCharType="end"/>
      </w:r>
      <w:bookmarkEnd w:id="0"/>
      <w:r w:rsidRPr="00F43AF0">
        <w:rPr>
          <w:rFonts w:asciiTheme="minorHAnsi" w:hAnsiTheme="minorHAnsi" w:cstheme="minorHAnsi"/>
          <w:sz w:val="24"/>
          <w:szCs w:val="24"/>
          <w:lang w:val="fr-FR"/>
        </w:rPr>
        <w:t xml:space="preserve">: </w:t>
      </w:r>
      <w:r w:rsidR="00AF3C86" w:rsidRPr="00F43AF0">
        <w:rPr>
          <w:rFonts w:asciiTheme="minorHAnsi" w:hAnsiTheme="minorHAnsi" w:cstheme="minorHAnsi"/>
          <w:sz w:val="24"/>
          <w:szCs w:val="24"/>
          <w:lang w:val="fr-FR"/>
        </w:rPr>
        <w:t xml:space="preserve">Le design des LEM. En haut : une vue des LEMS donnant la distribution spatiale des </w:t>
      </w:r>
      <w:proofErr w:type="spellStart"/>
      <w:r w:rsidR="00AF3C86" w:rsidRPr="00F43AF0">
        <w:rPr>
          <w:rFonts w:asciiTheme="minorHAnsi" w:hAnsiTheme="minorHAnsi" w:cstheme="minorHAnsi"/>
          <w:sz w:val="24"/>
          <w:szCs w:val="24"/>
          <w:lang w:val="fr-FR"/>
        </w:rPr>
        <w:t>LEDs</w:t>
      </w:r>
      <w:proofErr w:type="spellEnd"/>
      <w:r w:rsidR="00AF3C86" w:rsidRPr="00F43AF0">
        <w:rPr>
          <w:rFonts w:asciiTheme="minorHAnsi" w:hAnsiTheme="minorHAnsi" w:cstheme="minorHAnsi"/>
          <w:sz w:val="24"/>
          <w:szCs w:val="24"/>
          <w:lang w:val="fr-FR"/>
        </w:rPr>
        <w:t>. En bas : le plan des LEM.</w:t>
      </w:r>
    </w:p>
    <w:p w14:paraId="06FE2D68" w14:textId="61A6B839" w:rsidR="005C73F5" w:rsidRPr="00F43AF0" w:rsidRDefault="005C73F5" w:rsidP="005C73F5">
      <w:pPr>
        <w:rPr>
          <w:rFonts w:asciiTheme="minorHAnsi" w:hAnsiTheme="minorHAnsi" w:cstheme="minorHAnsi"/>
          <w:szCs w:val="24"/>
          <w:lang w:val="fr-FR"/>
        </w:rPr>
      </w:pPr>
    </w:p>
    <w:p w14:paraId="6A580B9B" w14:textId="77777777" w:rsidR="00734A0E" w:rsidRPr="00F43AF0" w:rsidRDefault="00734A0E" w:rsidP="005C73F5">
      <w:pPr>
        <w:rPr>
          <w:rFonts w:asciiTheme="minorHAnsi" w:hAnsiTheme="minorHAnsi" w:cstheme="minorHAnsi"/>
          <w:szCs w:val="24"/>
          <w:lang w:val="fr-FR"/>
        </w:rPr>
      </w:pPr>
    </w:p>
    <w:p w14:paraId="3BF0692E" w14:textId="77777777" w:rsidR="009B5A74" w:rsidRPr="00F43AF0" w:rsidRDefault="009B5A74" w:rsidP="005C73F5">
      <w:pPr>
        <w:rPr>
          <w:rFonts w:asciiTheme="minorHAnsi" w:hAnsiTheme="minorHAnsi" w:cstheme="minorHAnsi"/>
          <w:szCs w:val="24"/>
          <w:lang w:val="fr-FR"/>
        </w:rPr>
      </w:pPr>
    </w:p>
    <w:p w14:paraId="4323094B" w14:textId="3B4740FD" w:rsidR="009B5A74" w:rsidRPr="00F43AF0" w:rsidRDefault="009B5A74" w:rsidP="005C73F5">
      <w:pPr>
        <w:pStyle w:val="Titre1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 xml:space="preserve">Caractéristiques des </w:t>
      </w:r>
      <w:proofErr w:type="spellStart"/>
      <w:r w:rsidRPr="00F43AF0">
        <w:rPr>
          <w:rFonts w:asciiTheme="minorHAnsi" w:hAnsiTheme="minorHAnsi" w:cstheme="minorHAnsi"/>
          <w:szCs w:val="24"/>
          <w:lang w:val="fr-FR"/>
        </w:rPr>
        <w:t>LEDs</w:t>
      </w:r>
      <w:proofErr w:type="spellEnd"/>
    </w:p>
    <w:p w14:paraId="53F65426" w14:textId="5E6DD4A0" w:rsidR="005C73F5" w:rsidRPr="00F43AF0" w:rsidRDefault="005C73F5" w:rsidP="005C73F5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 xml:space="preserve">Le </w:t>
      </w:r>
      <w:r w:rsidR="00A86454" w:rsidRPr="00F43AF0">
        <w:rPr>
          <w:rFonts w:asciiTheme="minorHAnsi" w:hAnsiTheme="minorHAnsi" w:cstheme="minorHAnsi"/>
          <w:szCs w:val="24"/>
          <w:lang w:val="fr-FR"/>
        </w:rPr>
        <w:fldChar w:fldCharType="begin"/>
      </w:r>
      <w:r w:rsidR="00A86454" w:rsidRPr="00F43AF0">
        <w:rPr>
          <w:rFonts w:asciiTheme="minorHAnsi" w:hAnsiTheme="minorHAnsi" w:cstheme="minorHAnsi"/>
          <w:szCs w:val="24"/>
          <w:lang w:val="fr-FR"/>
        </w:rPr>
        <w:instrText xml:space="preserve"> REF _Ref139609336 \h </w:instrText>
      </w:r>
      <w:r w:rsidR="00733533" w:rsidRPr="00F43AF0">
        <w:rPr>
          <w:rFonts w:asciiTheme="minorHAnsi" w:hAnsiTheme="minorHAnsi" w:cstheme="minorHAnsi"/>
          <w:szCs w:val="24"/>
          <w:lang w:val="fr-FR"/>
        </w:rPr>
        <w:instrText xml:space="preserve"> \* MERGEFORMAT </w:instrText>
      </w:r>
      <w:r w:rsidR="00A86454" w:rsidRPr="00F43AF0">
        <w:rPr>
          <w:rFonts w:asciiTheme="minorHAnsi" w:hAnsiTheme="minorHAnsi" w:cstheme="minorHAnsi"/>
          <w:szCs w:val="24"/>
          <w:lang w:val="fr-FR"/>
        </w:rPr>
      </w:r>
      <w:r w:rsidR="00A86454" w:rsidRPr="00F43AF0">
        <w:rPr>
          <w:rFonts w:asciiTheme="minorHAnsi" w:hAnsiTheme="minorHAnsi" w:cstheme="minorHAnsi"/>
          <w:szCs w:val="24"/>
          <w:lang w:val="fr-FR"/>
        </w:rPr>
        <w:fldChar w:fldCharType="separate"/>
      </w:r>
      <w:r w:rsidR="00BA79E4" w:rsidRPr="00F43AF0">
        <w:rPr>
          <w:rFonts w:asciiTheme="minorHAnsi" w:hAnsiTheme="minorHAnsi" w:cstheme="minorHAnsi"/>
          <w:szCs w:val="24"/>
          <w:lang w:val="fr-FR"/>
        </w:rPr>
        <w:t xml:space="preserve">Tableau </w:t>
      </w:r>
      <w:r w:rsidR="00BA79E4">
        <w:rPr>
          <w:rFonts w:asciiTheme="minorHAnsi" w:hAnsiTheme="minorHAnsi" w:cstheme="minorHAnsi"/>
          <w:noProof/>
          <w:szCs w:val="24"/>
          <w:lang w:val="fr-FR"/>
        </w:rPr>
        <w:t>1</w:t>
      </w:r>
      <w:r w:rsidR="00A86454" w:rsidRPr="00F43AF0">
        <w:rPr>
          <w:rFonts w:asciiTheme="minorHAnsi" w:hAnsiTheme="minorHAnsi" w:cstheme="minorHAnsi"/>
          <w:szCs w:val="24"/>
          <w:lang w:val="fr-FR"/>
        </w:rPr>
        <w:fldChar w:fldCharType="end"/>
      </w:r>
      <w:r w:rsidR="00A86454" w:rsidRPr="00F43AF0">
        <w:rPr>
          <w:rFonts w:asciiTheme="minorHAnsi" w:hAnsiTheme="minorHAnsi" w:cstheme="minorHAnsi"/>
          <w:szCs w:val="24"/>
          <w:lang w:val="fr-FR"/>
        </w:rPr>
        <w:t xml:space="preserve"> </w:t>
      </w:r>
      <w:r w:rsidRPr="00F43AF0">
        <w:rPr>
          <w:rFonts w:asciiTheme="minorHAnsi" w:hAnsiTheme="minorHAnsi" w:cstheme="minorHAnsi"/>
          <w:szCs w:val="24"/>
          <w:lang w:val="fr-FR"/>
        </w:rPr>
        <w:t xml:space="preserve">récapitule </w:t>
      </w:r>
      <w:r w:rsidR="009B5A74" w:rsidRPr="00F43AF0">
        <w:rPr>
          <w:rFonts w:asciiTheme="minorHAnsi" w:hAnsiTheme="minorHAnsi" w:cstheme="minorHAnsi"/>
          <w:szCs w:val="24"/>
          <w:lang w:val="fr-FR"/>
        </w:rPr>
        <w:t xml:space="preserve">quelques caractéristiques des </w:t>
      </w:r>
      <w:proofErr w:type="spellStart"/>
      <w:r w:rsidR="009B5A74" w:rsidRPr="00F43AF0">
        <w:rPr>
          <w:rFonts w:asciiTheme="minorHAnsi" w:hAnsiTheme="minorHAnsi" w:cstheme="minorHAnsi"/>
          <w:szCs w:val="24"/>
          <w:lang w:val="fr-FR"/>
        </w:rPr>
        <w:t>LEDs</w:t>
      </w:r>
      <w:proofErr w:type="spellEnd"/>
      <w:r w:rsidR="009B5A74" w:rsidRPr="00F43AF0">
        <w:rPr>
          <w:rFonts w:asciiTheme="minorHAnsi" w:hAnsiTheme="minorHAnsi" w:cstheme="minorHAnsi"/>
          <w:szCs w:val="24"/>
          <w:lang w:val="fr-FR"/>
        </w:rPr>
        <w:t xml:space="preserve"> à 25°C.</w:t>
      </w:r>
    </w:p>
    <w:p w14:paraId="0270FB08" w14:textId="53D0A84E" w:rsidR="005C73F5" w:rsidRPr="00F43AF0" w:rsidRDefault="005C73F5" w:rsidP="005C73F5">
      <w:pPr>
        <w:rPr>
          <w:rFonts w:asciiTheme="minorHAnsi" w:hAnsiTheme="minorHAnsi" w:cstheme="minorHAnsi"/>
          <w:szCs w:val="24"/>
          <w:lang w:val="fr-FR"/>
        </w:rPr>
      </w:pPr>
    </w:p>
    <w:p w14:paraId="06D5989F" w14:textId="68618597" w:rsidR="009B5A74" w:rsidRPr="00F43AF0" w:rsidRDefault="009B5A74" w:rsidP="005C73F5">
      <w:pPr>
        <w:rPr>
          <w:rFonts w:asciiTheme="minorHAnsi" w:hAnsiTheme="minorHAnsi" w:cstheme="minorHAnsi"/>
          <w:szCs w:val="24"/>
          <w:lang w:val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33"/>
        <w:gridCol w:w="2310"/>
        <w:gridCol w:w="2292"/>
        <w:gridCol w:w="2292"/>
      </w:tblGrid>
      <w:tr w:rsidR="009B5A74" w:rsidRPr="00F43AF0" w14:paraId="6B1581AD" w14:textId="77777777" w:rsidTr="009B5A74">
        <w:trPr>
          <w:trHeight w:val="275"/>
          <w:jc w:val="center"/>
        </w:trPr>
        <w:tc>
          <w:tcPr>
            <w:tcW w:w="2433" w:type="dxa"/>
            <w:vAlign w:val="center"/>
          </w:tcPr>
          <w:p w14:paraId="1F206C12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</w:p>
        </w:tc>
        <w:tc>
          <w:tcPr>
            <w:tcW w:w="2310" w:type="dxa"/>
            <w:vAlign w:val="center"/>
          </w:tcPr>
          <w:p w14:paraId="39DEB246" w14:textId="1174D6BE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F43AF0">
              <w:rPr>
                <w:rFonts w:asciiTheme="minorHAnsi" w:hAnsiTheme="minorHAnsi" w:cstheme="minorHAnsi"/>
                <w:b/>
                <w:szCs w:val="24"/>
              </w:rPr>
              <w:t>LED à 1050nm</w:t>
            </w:r>
          </w:p>
        </w:tc>
        <w:tc>
          <w:tcPr>
            <w:tcW w:w="2292" w:type="dxa"/>
            <w:vAlign w:val="center"/>
          </w:tcPr>
          <w:p w14:paraId="2F6A0910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F43AF0">
              <w:rPr>
                <w:rFonts w:asciiTheme="minorHAnsi" w:hAnsiTheme="minorHAnsi" w:cstheme="minorHAnsi"/>
                <w:b/>
                <w:szCs w:val="24"/>
              </w:rPr>
              <w:t>LED à 1450nm</w:t>
            </w:r>
          </w:p>
        </w:tc>
        <w:tc>
          <w:tcPr>
            <w:tcW w:w="2292" w:type="dxa"/>
            <w:vAlign w:val="center"/>
          </w:tcPr>
          <w:p w14:paraId="11EA784B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F43AF0">
              <w:rPr>
                <w:rFonts w:asciiTheme="minorHAnsi" w:hAnsiTheme="minorHAnsi" w:cstheme="minorHAnsi"/>
                <w:b/>
                <w:szCs w:val="24"/>
              </w:rPr>
              <w:t>LED à 1650nm</w:t>
            </w:r>
          </w:p>
        </w:tc>
      </w:tr>
      <w:tr w:rsidR="009B5A74" w:rsidRPr="00F43AF0" w14:paraId="7C682683" w14:textId="77777777" w:rsidTr="009B5A74">
        <w:trPr>
          <w:trHeight w:val="550"/>
          <w:jc w:val="center"/>
        </w:trPr>
        <w:tc>
          <w:tcPr>
            <w:tcW w:w="2433" w:type="dxa"/>
            <w:vAlign w:val="center"/>
          </w:tcPr>
          <w:p w14:paraId="331CBF09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F43AF0">
              <w:rPr>
                <w:rFonts w:asciiTheme="minorHAnsi" w:hAnsiTheme="minorHAnsi" w:cstheme="minorHAnsi"/>
                <w:b/>
                <w:szCs w:val="24"/>
              </w:rPr>
              <w:t xml:space="preserve">Flux total </w:t>
            </w:r>
            <w:proofErr w:type="spellStart"/>
            <w:r w:rsidRPr="00F43AF0">
              <w:rPr>
                <w:rFonts w:asciiTheme="minorHAnsi" w:hAnsiTheme="minorHAnsi" w:cstheme="minorHAnsi"/>
                <w:b/>
                <w:szCs w:val="24"/>
              </w:rPr>
              <w:t>émis</w:t>
            </w:r>
            <w:proofErr w:type="spellEnd"/>
          </w:p>
        </w:tc>
        <w:tc>
          <w:tcPr>
            <w:tcW w:w="2310" w:type="dxa"/>
            <w:vAlign w:val="center"/>
          </w:tcPr>
          <w:p w14:paraId="70D99967" w14:textId="37C131E1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szCs w:val="24"/>
              </w:rPr>
            </w:pPr>
            <w:r w:rsidRPr="00F43AF0">
              <w:rPr>
                <w:rFonts w:asciiTheme="minorHAnsi" w:hAnsiTheme="minorHAnsi" w:cstheme="minorHAnsi"/>
                <w:szCs w:val="24"/>
              </w:rPr>
              <w:t>26mW à 50mA</w:t>
            </w:r>
          </w:p>
          <w:p w14:paraId="66DEFC27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szCs w:val="24"/>
              </w:rPr>
            </w:pPr>
            <w:r w:rsidRPr="00F43AF0">
              <w:rPr>
                <w:rFonts w:asciiTheme="minorHAnsi" w:hAnsiTheme="minorHAnsi" w:cstheme="minorHAnsi"/>
                <w:szCs w:val="24"/>
              </w:rPr>
              <w:t>360mW à 1A</w:t>
            </w:r>
          </w:p>
        </w:tc>
        <w:tc>
          <w:tcPr>
            <w:tcW w:w="2292" w:type="dxa"/>
            <w:vAlign w:val="center"/>
          </w:tcPr>
          <w:p w14:paraId="137C4833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szCs w:val="24"/>
              </w:rPr>
            </w:pPr>
            <w:r w:rsidRPr="00F43AF0">
              <w:rPr>
                <w:rFonts w:asciiTheme="minorHAnsi" w:hAnsiTheme="minorHAnsi" w:cstheme="minorHAnsi"/>
                <w:szCs w:val="24"/>
              </w:rPr>
              <w:t>4.4mW à 50mA</w:t>
            </w:r>
          </w:p>
          <w:p w14:paraId="21EA92D0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szCs w:val="24"/>
              </w:rPr>
            </w:pPr>
            <w:r w:rsidRPr="00F43AF0">
              <w:rPr>
                <w:rFonts w:asciiTheme="minorHAnsi" w:hAnsiTheme="minorHAnsi" w:cstheme="minorHAnsi"/>
                <w:szCs w:val="24"/>
              </w:rPr>
              <w:t>23mW à 1A</w:t>
            </w:r>
          </w:p>
        </w:tc>
        <w:tc>
          <w:tcPr>
            <w:tcW w:w="2292" w:type="dxa"/>
            <w:vAlign w:val="center"/>
          </w:tcPr>
          <w:p w14:paraId="3F0EF793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szCs w:val="24"/>
              </w:rPr>
            </w:pPr>
            <w:r w:rsidRPr="00F43AF0">
              <w:rPr>
                <w:rFonts w:asciiTheme="minorHAnsi" w:hAnsiTheme="minorHAnsi" w:cstheme="minorHAnsi"/>
                <w:szCs w:val="24"/>
              </w:rPr>
              <w:t>1.7mW à 50mA</w:t>
            </w:r>
          </w:p>
          <w:p w14:paraId="3C3C9D37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szCs w:val="24"/>
              </w:rPr>
            </w:pPr>
            <w:r w:rsidRPr="00F43AF0">
              <w:rPr>
                <w:rFonts w:asciiTheme="minorHAnsi" w:hAnsiTheme="minorHAnsi" w:cstheme="minorHAnsi"/>
                <w:szCs w:val="24"/>
              </w:rPr>
              <w:t>8.0mW à 1A</w:t>
            </w:r>
          </w:p>
        </w:tc>
      </w:tr>
      <w:tr w:rsidR="009B5A74" w:rsidRPr="00536F13" w14:paraId="1344A1A5" w14:textId="77777777" w:rsidTr="009B5A74">
        <w:trPr>
          <w:trHeight w:val="550"/>
          <w:jc w:val="center"/>
        </w:trPr>
        <w:tc>
          <w:tcPr>
            <w:tcW w:w="2433" w:type="dxa"/>
            <w:vAlign w:val="center"/>
          </w:tcPr>
          <w:p w14:paraId="429A6022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proofErr w:type="spellStart"/>
            <w:r w:rsidRPr="00F43AF0">
              <w:rPr>
                <w:rFonts w:asciiTheme="minorHAnsi" w:hAnsiTheme="minorHAnsi" w:cstheme="minorHAnsi"/>
                <w:b/>
                <w:szCs w:val="24"/>
              </w:rPr>
              <w:t>Intensité</w:t>
            </w:r>
            <w:proofErr w:type="spellEnd"/>
            <w:r w:rsidRPr="00F43AF0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F43AF0">
              <w:rPr>
                <w:rFonts w:asciiTheme="minorHAnsi" w:hAnsiTheme="minorHAnsi" w:cstheme="minorHAnsi"/>
                <w:b/>
                <w:szCs w:val="24"/>
              </w:rPr>
              <w:t>radiométrique</w:t>
            </w:r>
            <w:proofErr w:type="spellEnd"/>
          </w:p>
        </w:tc>
        <w:tc>
          <w:tcPr>
            <w:tcW w:w="2310" w:type="dxa"/>
            <w:vAlign w:val="center"/>
          </w:tcPr>
          <w:p w14:paraId="3766CB99" w14:textId="584B49A6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 w:rsidRPr="00F43AF0">
              <w:rPr>
                <w:rFonts w:asciiTheme="minorHAnsi" w:hAnsiTheme="minorHAnsi" w:cstheme="minorHAnsi"/>
                <w:szCs w:val="24"/>
                <w:lang w:val="fr-FR"/>
              </w:rPr>
              <w:t>8.6mW/sr à 50mA</w:t>
            </w:r>
          </w:p>
          <w:p w14:paraId="7D9D7EDA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 w:rsidRPr="00F43AF0">
              <w:rPr>
                <w:rFonts w:asciiTheme="minorHAnsi" w:hAnsiTheme="minorHAnsi" w:cstheme="minorHAnsi"/>
                <w:szCs w:val="24"/>
                <w:lang w:val="fr-FR"/>
              </w:rPr>
              <w:t>120mW/sr à 1A</w:t>
            </w:r>
          </w:p>
        </w:tc>
        <w:tc>
          <w:tcPr>
            <w:tcW w:w="2292" w:type="dxa"/>
            <w:vAlign w:val="center"/>
          </w:tcPr>
          <w:p w14:paraId="1E185BF8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 w:rsidRPr="00F43AF0">
              <w:rPr>
                <w:rFonts w:asciiTheme="minorHAnsi" w:hAnsiTheme="minorHAnsi" w:cstheme="minorHAnsi"/>
                <w:szCs w:val="24"/>
                <w:lang w:val="fr-FR"/>
              </w:rPr>
              <w:t>1.4mW/sr à 50mA</w:t>
            </w:r>
          </w:p>
          <w:p w14:paraId="278D0CCA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 w:rsidRPr="00F43AF0">
              <w:rPr>
                <w:rFonts w:asciiTheme="minorHAnsi" w:hAnsiTheme="minorHAnsi" w:cstheme="minorHAnsi"/>
                <w:szCs w:val="24"/>
                <w:lang w:val="fr-FR"/>
              </w:rPr>
              <w:t>7.6mW/sr à 1A</w:t>
            </w:r>
          </w:p>
        </w:tc>
        <w:tc>
          <w:tcPr>
            <w:tcW w:w="2292" w:type="dxa"/>
            <w:vAlign w:val="center"/>
          </w:tcPr>
          <w:p w14:paraId="69307719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 w:rsidRPr="00F43AF0">
              <w:rPr>
                <w:rFonts w:asciiTheme="minorHAnsi" w:hAnsiTheme="minorHAnsi" w:cstheme="minorHAnsi"/>
                <w:szCs w:val="24"/>
                <w:lang w:val="fr-FR"/>
              </w:rPr>
              <w:t>0.5mW/sr à 50mA</w:t>
            </w:r>
          </w:p>
          <w:p w14:paraId="0355F27F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 w:rsidRPr="00F43AF0">
              <w:rPr>
                <w:rFonts w:asciiTheme="minorHAnsi" w:hAnsiTheme="minorHAnsi" w:cstheme="minorHAnsi"/>
                <w:szCs w:val="24"/>
                <w:lang w:val="fr-FR"/>
              </w:rPr>
              <w:t>2.3mW/sr à 1A</w:t>
            </w:r>
          </w:p>
        </w:tc>
      </w:tr>
      <w:tr w:rsidR="009B5A74" w:rsidRPr="00F43AF0" w14:paraId="0E15992F" w14:textId="77777777" w:rsidTr="009B5A74">
        <w:trPr>
          <w:trHeight w:val="275"/>
          <w:jc w:val="center"/>
        </w:trPr>
        <w:tc>
          <w:tcPr>
            <w:tcW w:w="2433" w:type="dxa"/>
            <w:vAlign w:val="center"/>
          </w:tcPr>
          <w:p w14:paraId="4AF9F090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F43AF0">
              <w:rPr>
                <w:rFonts w:asciiTheme="minorHAnsi" w:hAnsiTheme="minorHAnsi" w:cstheme="minorHAnsi"/>
                <w:b/>
                <w:szCs w:val="24"/>
              </w:rPr>
              <w:t>FWHM</w:t>
            </w:r>
          </w:p>
        </w:tc>
        <w:tc>
          <w:tcPr>
            <w:tcW w:w="2310" w:type="dxa"/>
            <w:vAlign w:val="center"/>
          </w:tcPr>
          <w:p w14:paraId="718E91EF" w14:textId="70C5FBB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szCs w:val="24"/>
              </w:rPr>
            </w:pPr>
            <w:r w:rsidRPr="00F43AF0">
              <w:rPr>
                <w:rFonts w:asciiTheme="minorHAnsi" w:hAnsiTheme="minorHAnsi" w:cstheme="minorHAnsi"/>
                <w:szCs w:val="24"/>
              </w:rPr>
              <w:t>50nm</w:t>
            </w:r>
          </w:p>
        </w:tc>
        <w:tc>
          <w:tcPr>
            <w:tcW w:w="2292" w:type="dxa"/>
            <w:vAlign w:val="center"/>
          </w:tcPr>
          <w:p w14:paraId="058184EC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szCs w:val="24"/>
              </w:rPr>
            </w:pPr>
            <w:r w:rsidRPr="00F43AF0">
              <w:rPr>
                <w:rFonts w:asciiTheme="minorHAnsi" w:hAnsiTheme="minorHAnsi" w:cstheme="minorHAnsi"/>
                <w:szCs w:val="24"/>
              </w:rPr>
              <w:t>110nm</w:t>
            </w:r>
          </w:p>
        </w:tc>
        <w:tc>
          <w:tcPr>
            <w:tcW w:w="2292" w:type="dxa"/>
            <w:vAlign w:val="center"/>
          </w:tcPr>
          <w:p w14:paraId="54D51864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szCs w:val="24"/>
              </w:rPr>
            </w:pPr>
            <w:r w:rsidRPr="00F43AF0">
              <w:rPr>
                <w:rFonts w:asciiTheme="minorHAnsi" w:hAnsiTheme="minorHAnsi" w:cstheme="minorHAnsi"/>
                <w:szCs w:val="24"/>
              </w:rPr>
              <w:t>130nm</w:t>
            </w:r>
          </w:p>
        </w:tc>
      </w:tr>
      <w:tr w:rsidR="009B5A74" w:rsidRPr="00F43AF0" w14:paraId="5AAA920F" w14:textId="77777777" w:rsidTr="009B5A74">
        <w:trPr>
          <w:trHeight w:val="275"/>
          <w:jc w:val="center"/>
        </w:trPr>
        <w:tc>
          <w:tcPr>
            <w:tcW w:w="2433" w:type="dxa"/>
            <w:vAlign w:val="center"/>
          </w:tcPr>
          <w:p w14:paraId="6DA26648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F43AF0">
              <w:rPr>
                <w:rFonts w:asciiTheme="minorHAnsi" w:hAnsiTheme="minorHAnsi" w:cstheme="minorHAnsi"/>
                <w:b/>
                <w:szCs w:val="24"/>
              </w:rPr>
              <w:t>Spectre</w:t>
            </w:r>
          </w:p>
        </w:tc>
        <w:tc>
          <w:tcPr>
            <w:tcW w:w="2310" w:type="dxa"/>
            <w:vAlign w:val="center"/>
          </w:tcPr>
          <w:p w14:paraId="0A3AB991" w14:textId="6FCE064A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szCs w:val="24"/>
              </w:rPr>
            </w:pPr>
            <w:r w:rsidRPr="00F43AF0">
              <w:rPr>
                <w:rFonts w:asciiTheme="minorHAnsi" w:hAnsiTheme="minorHAnsi" w:cstheme="minorHAnsi"/>
                <w:szCs w:val="24"/>
              </w:rPr>
              <w:t>1000-1100nm</w:t>
            </w:r>
          </w:p>
        </w:tc>
        <w:tc>
          <w:tcPr>
            <w:tcW w:w="2292" w:type="dxa"/>
            <w:vAlign w:val="center"/>
          </w:tcPr>
          <w:p w14:paraId="09EDA840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szCs w:val="24"/>
              </w:rPr>
            </w:pPr>
            <w:r w:rsidRPr="00F43AF0">
              <w:rPr>
                <w:rFonts w:asciiTheme="minorHAnsi" w:hAnsiTheme="minorHAnsi" w:cstheme="minorHAnsi"/>
                <w:szCs w:val="24"/>
              </w:rPr>
              <w:t>1420-1480nm</w:t>
            </w:r>
          </w:p>
        </w:tc>
        <w:tc>
          <w:tcPr>
            <w:tcW w:w="2292" w:type="dxa"/>
            <w:vAlign w:val="center"/>
          </w:tcPr>
          <w:p w14:paraId="7D5C580B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szCs w:val="24"/>
              </w:rPr>
            </w:pPr>
            <w:r w:rsidRPr="00F43AF0">
              <w:rPr>
                <w:rFonts w:asciiTheme="minorHAnsi" w:hAnsiTheme="minorHAnsi" w:cstheme="minorHAnsi"/>
                <w:szCs w:val="24"/>
              </w:rPr>
              <w:t>1600-1700nm</w:t>
            </w:r>
          </w:p>
        </w:tc>
      </w:tr>
      <w:tr w:rsidR="009B5A74" w:rsidRPr="00F43AF0" w14:paraId="49125EBF" w14:textId="77777777" w:rsidTr="009B5A74">
        <w:trPr>
          <w:trHeight w:val="550"/>
          <w:jc w:val="center"/>
        </w:trPr>
        <w:tc>
          <w:tcPr>
            <w:tcW w:w="2433" w:type="dxa"/>
            <w:vAlign w:val="center"/>
          </w:tcPr>
          <w:p w14:paraId="5CB23139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F43AF0">
              <w:rPr>
                <w:rFonts w:asciiTheme="minorHAnsi" w:hAnsiTheme="minorHAnsi" w:cstheme="minorHAnsi"/>
                <w:b/>
                <w:szCs w:val="24"/>
              </w:rPr>
              <w:t xml:space="preserve">Demi-angle </w:t>
            </w:r>
            <w:proofErr w:type="spellStart"/>
            <w:r w:rsidRPr="00F43AF0">
              <w:rPr>
                <w:rFonts w:asciiTheme="minorHAnsi" w:hAnsiTheme="minorHAnsi" w:cstheme="minorHAnsi"/>
                <w:b/>
                <w:szCs w:val="24"/>
              </w:rPr>
              <w:t>d’émission</w:t>
            </w:r>
            <w:proofErr w:type="spellEnd"/>
          </w:p>
        </w:tc>
        <w:tc>
          <w:tcPr>
            <w:tcW w:w="2310" w:type="dxa"/>
            <w:vAlign w:val="center"/>
          </w:tcPr>
          <w:p w14:paraId="3B174780" w14:textId="61AAC2E9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szCs w:val="24"/>
              </w:rPr>
            </w:pPr>
            <w:r w:rsidRPr="00F43AF0">
              <w:rPr>
                <w:rFonts w:asciiTheme="minorHAnsi" w:hAnsiTheme="minorHAnsi" w:cstheme="minorHAnsi"/>
                <w:szCs w:val="24"/>
              </w:rPr>
              <w:t>62°</w:t>
            </w:r>
          </w:p>
        </w:tc>
        <w:tc>
          <w:tcPr>
            <w:tcW w:w="2292" w:type="dxa"/>
            <w:vAlign w:val="center"/>
          </w:tcPr>
          <w:p w14:paraId="071ED3A4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szCs w:val="24"/>
              </w:rPr>
            </w:pPr>
            <w:r w:rsidRPr="00F43AF0">
              <w:rPr>
                <w:rFonts w:asciiTheme="minorHAnsi" w:hAnsiTheme="minorHAnsi" w:cstheme="minorHAnsi"/>
                <w:szCs w:val="24"/>
              </w:rPr>
              <w:t>60°</w:t>
            </w:r>
          </w:p>
        </w:tc>
        <w:tc>
          <w:tcPr>
            <w:tcW w:w="2292" w:type="dxa"/>
            <w:vAlign w:val="center"/>
          </w:tcPr>
          <w:p w14:paraId="44AA01C3" w14:textId="77777777" w:rsidR="009B5A74" w:rsidRPr="00F43AF0" w:rsidRDefault="009B5A74" w:rsidP="004936C4">
            <w:pPr>
              <w:tabs>
                <w:tab w:val="left" w:pos="2760"/>
              </w:tabs>
              <w:jc w:val="center"/>
              <w:rPr>
                <w:rFonts w:asciiTheme="minorHAnsi" w:hAnsiTheme="minorHAnsi" w:cstheme="minorHAnsi"/>
                <w:szCs w:val="24"/>
              </w:rPr>
            </w:pPr>
            <w:r w:rsidRPr="00F43AF0">
              <w:rPr>
                <w:rFonts w:asciiTheme="minorHAnsi" w:hAnsiTheme="minorHAnsi" w:cstheme="minorHAnsi"/>
                <w:szCs w:val="24"/>
              </w:rPr>
              <w:t>60°</w:t>
            </w:r>
          </w:p>
        </w:tc>
      </w:tr>
    </w:tbl>
    <w:p w14:paraId="22D97585" w14:textId="578263B6" w:rsidR="005C73F5" w:rsidRPr="00F43AF0" w:rsidRDefault="005C73F5" w:rsidP="005C73F5">
      <w:pPr>
        <w:pStyle w:val="Lgende"/>
        <w:rPr>
          <w:rFonts w:asciiTheme="minorHAnsi" w:hAnsiTheme="minorHAnsi" w:cstheme="minorHAnsi"/>
          <w:sz w:val="24"/>
          <w:szCs w:val="24"/>
          <w:lang w:val="fr-FR"/>
        </w:rPr>
      </w:pPr>
      <w:bookmarkStart w:id="1" w:name="_Ref139609336"/>
      <w:r w:rsidRPr="00F43AF0">
        <w:rPr>
          <w:rFonts w:asciiTheme="minorHAnsi" w:hAnsiTheme="minorHAnsi" w:cstheme="minorHAnsi"/>
          <w:sz w:val="24"/>
          <w:szCs w:val="24"/>
          <w:lang w:val="fr-FR"/>
        </w:rPr>
        <w:t xml:space="preserve">Tableau </w:t>
      </w:r>
      <w:r w:rsidRPr="00F43AF0">
        <w:rPr>
          <w:rFonts w:asciiTheme="minorHAnsi" w:hAnsiTheme="minorHAnsi" w:cstheme="minorHAnsi"/>
          <w:sz w:val="24"/>
          <w:szCs w:val="24"/>
        </w:rPr>
        <w:fldChar w:fldCharType="begin"/>
      </w:r>
      <w:r w:rsidRPr="00F43AF0">
        <w:rPr>
          <w:rFonts w:asciiTheme="minorHAnsi" w:hAnsiTheme="minorHAnsi" w:cstheme="minorHAnsi"/>
          <w:sz w:val="24"/>
          <w:szCs w:val="24"/>
          <w:lang w:val="fr-FR"/>
        </w:rPr>
        <w:instrText xml:space="preserve"> SEQ Tableau \* ARABIC </w:instrText>
      </w:r>
      <w:r w:rsidRPr="00F43AF0">
        <w:rPr>
          <w:rFonts w:asciiTheme="minorHAnsi" w:hAnsiTheme="minorHAnsi" w:cstheme="minorHAnsi"/>
          <w:sz w:val="24"/>
          <w:szCs w:val="24"/>
        </w:rPr>
        <w:fldChar w:fldCharType="separate"/>
      </w:r>
      <w:r w:rsidR="00BA79E4">
        <w:rPr>
          <w:rFonts w:asciiTheme="minorHAnsi" w:hAnsiTheme="minorHAnsi" w:cstheme="minorHAnsi"/>
          <w:noProof/>
          <w:sz w:val="24"/>
          <w:szCs w:val="24"/>
          <w:lang w:val="fr-FR"/>
        </w:rPr>
        <w:t>1</w:t>
      </w:r>
      <w:r w:rsidRPr="00F43AF0">
        <w:rPr>
          <w:rFonts w:asciiTheme="minorHAnsi" w:hAnsiTheme="minorHAnsi" w:cstheme="minorHAnsi"/>
          <w:sz w:val="24"/>
          <w:szCs w:val="24"/>
        </w:rPr>
        <w:fldChar w:fldCharType="end"/>
      </w:r>
      <w:bookmarkEnd w:id="1"/>
      <w:r w:rsidRPr="00F43AF0">
        <w:rPr>
          <w:rFonts w:asciiTheme="minorHAnsi" w:hAnsiTheme="minorHAnsi" w:cstheme="minorHAnsi"/>
          <w:sz w:val="24"/>
          <w:szCs w:val="24"/>
          <w:lang w:val="fr-FR"/>
        </w:rPr>
        <w:t xml:space="preserve">: </w:t>
      </w:r>
      <w:r w:rsidR="009B5A74" w:rsidRPr="00F43AF0">
        <w:rPr>
          <w:rFonts w:asciiTheme="minorHAnsi" w:hAnsiTheme="minorHAnsi" w:cstheme="minorHAnsi"/>
          <w:sz w:val="24"/>
          <w:szCs w:val="24"/>
          <w:lang w:val="fr-FR"/>
        </w:rPr>
        <w:t xml:space="preserve">Caractéristiques à 25°C des </w:t>
      </w:r>
      <w:proofErr w:type="spellStart"/>
      <w:r w:rsidR="009B5A74" w:rsidRPr="00F43AF0">
        <w:rPr>
          <w:rFonts w:asciiTheme="minorHAnsi" w:hAnsiTheme="minorHAnsi" w:cstheme="minorHAnsi"/>
          <w:sz w:val="24"/>
          <w:szCs w:val="24"/>
          <w:lang w:val="fr-FR"/>
        </w:rPr>
        <w:t>LEDs</w:t>
      </w:r>
      <w:proofErr w:type="spellEnd"/>
      <w:r w:rsidR="009B5A74" w:rsidRPr="00F43AF0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14:paraId="7831949C" w14:textId="77777777" w:rsidR="00847D9F" w:rsidRPr="00F43AF0" w:rsidRDefault="00847D9F" w:rsidP="00847D9F">
      <w:pPr>
        <w:rPr>
          <w:rFonts w:asciiTheme="minorHAnsi" w:hAnsiTheme="minorHAnsi" w:cstheme="minorHAnsi"/>
          <w:szCs w:val="24"/>
          <w:lang w:val="fr-FR"/>
        </w:rPr>
      </w:pPr>
    </w:p>
    <w:p w14:paraId="6E093D39" w14:textId="70CF3DBD" w:rsidR="00DD0746" w:rsidRPr="00F43AF0" w:rsidRDefault="00DD0746" w:rsidP="00DD0746">
      <w:pPr>
        <w:pStyle w:val="Titre1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Mesures spectrale</w:t>
      </w:r>
    </w:p>
    <w:p w14:paraId="59805D97" w14:textId="6C73BF32" w:rsidR="00DD0746" w:rsidRPr="00F43AF0" w:rsidRDefault="00DD0746" w:rsidP="00DD0746">
      <w:pPr>
        <w:pStyle w:val="Titre2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Le setup</w:t>
      </w:r>
    </w:p>
    <w:p w14:paraId="188846D3" w14:textId="3264268E" w:rsidR="00C60B27" w:rsidRPr="00F43AF0" w:rsidRDefault="00C60B27" w:rsidP="00C60B27">
      <w:pPr>
        <w:pStyle w:val="PARAN1"/>
        <w:ind w:left="0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La mise en place générale se fait en suivant les procédures indiquées dans AD2.</w:t>
      </w:r>
    </w:p>
    <w:p w14:paraId="4727D9C5" w14:textId="1523C404" w:rsidR="00C60B27" w:rsidRPr="00F43AF0" w:rsidRDefault="00C60B27" w:rsidP="00C60B27">
      <w:pPr>
        <w:pStyle w:val="PARAN1"/>
        <w:ind w:left="0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 xml:space="preserve">Nous utilisons une table optique placée en salle propre ISO8. </w:t>
      </w:r>
      <w:r w:rsidR="007206BD" w:rsidRPr="00F43AF0">
        <w:rPr>
          <w:rFonts w:asciiTheme="minorHAnsi" w:hAnsiTheme="minorHAnsi" w:cstheme="minorHAnsi"/>
          <w:szCs w:val="24"/>
          <w:lang w:val="fr-FR"/>
        </w:rPr>
        <w:t>Les éléments sont placés sur un tapis ESD. La table optique et l’ensemble des éléments sensibles sont reliés à une masse commune (reliée à la terre du secteur).</w:t>
      </w:r>
    </w:p>
    <w:p w14:paraId="0B8ED70D" w14:textId="2FA3BBA4" w:rsidR="00C60B27" w:rsidRPr="00F43AF0" w:rsidRDefault="00C60B27" w:rsidP="00C60B27">
      <w:pPr>
        <w:pStyle w:val="PARAN1"/>
        <w:ind w:left="0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 xml:space="preserve">Les résistances résiduelles </w:t>
      </w:r>
      <w:r w:rsidR="007206BD" w:rsidRPr="00F43AF0">
        <w:rPr>
          <w:rFonts w:asciiTheme="minorHAnsi" w:hAnsiTheme="minorHAnsi" w:cstheme="minorHAnsi"/>
          <w:szCs w:val="24"/>
          <w:lang w:val="fr-FR"/>
        </w:rPr>
        <w:t>sont mesurées à 0.3 ohms (spécification : &lt;0.5 ohms).</w:t>
      </w:r>
    </w:p>
    <w:p w14:paraId="670B96E2" w14:textId="3D3A8C3C" w:rsidR="00760DD3" w:rsidRPr="00F43AF0" w:rsidRDefault="00760DD3" w:rsidP="00C60B27">
      <w:pPr>
        <w:pStyle w:val="PARAN1"/>
        <w:ind w:left="0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 xml:space="preserve">Les photos de la </w:t>
      </w:r>
      <w:r w:rsidRPr="00F43AF0">
        <w:rPr>
          <w:rFonts w:asciiTheme="minorHAnsi" w:hAnsiTheme="minorHAnsi" w:cstheme="minorHAnsi"/>
          <w:szCs w:val="24"/>
          <w:lang w:val="fr-FR"/>
        </w:rPr>
        <w:fldChar w:fldCharType="begin"/>
      </w:r>
      <w:r w:rsidRPr="00F43AF0">
        <w:rPr>
          <w:rFonts w:asciiTheme="minorHAnsi" w:hAnsiTheme="minorHAnsi" w:cstheme="minorHAnsi"/>
          <w:szCs w:val="24"/>
          <w:lang w:val="fr-FR"/>
        </w:rPr>
        <w:instrText xml:space="preserve"> REF _Ref147152347 \h </w:instrText>
      </w:r>
      <w:r w:rsidR="00F43AF0" w:rsidRPr="00F43AF0">
        <w:rPr>
          <w:rFonts w:asciiTheme="minorHAnsi" w:hAnsiTheme="minorHAnsi" w:cstheme="minorHAnsi"/>
          <w:szCs w:val="24"/>
          <w:lang w:val="fr-FR"/>
        </w:rPr>
        <w:instrText xml:space="preserve"> \* MERGEFORMAT </w:instrText>
      </w:r>
      <w:r w:rsidRPr="00F43AF0">
        <w:rPr>
          <w:rFonts w:asciiTheme="minorHAnsi" w:hAnsiTheme="minorHAnsi" w:cstheme="minorHAnsi"/>
          <w:szCs w:val="24"/>
          <w:lang w:val="fr-FR"/>
        </w:rPr>
      </w:r>
      <w:r w:rsidRPr="00F43AF0">
        <w:rPr>
          <w:rFonts w:asciiTheme="minorHAnsi" w:hAnsiTheme="minorHAnsi" w:cstheme="minorHAnsi"/>
          <w:szCs w:val="24"/>
          <w:lang w:val="fr-FR"/>
        </w:rPr>
        <w:fldChar w:fldCharType="separate"/>
      </w:r>
      <w:r w:rsidR="00BA79E4" w:rsidRPr="00BA79E4">
        <w:rPr>
          <w:rFonts w:asciiTheme="minorHAnsi" w:hAnsiTheme="minorHAnsi" w:cstheme="minorHAnsi"/>
          <w:szCs w:val="24"/>
          <w:lang w:val="fr-FR"/>
        </w:rPr>
        <w:t xml:space="preserve">Figure </w:t>
      </w:r>
      <w:r w:rsidR="00BA79E4" w:rsidRPr="00BA79E4">
        <w:rPr>
          <w:rFonts w:asciiTheme="minorHAnsi" w:hAnsiTheme="minorHAnsi" w:cstheme="minorHAnsi"/>
          <w:noProof/>
          <w:szCs w:val="24"/>
          <w:lang w:val="fr-FR"/>
        </w:rPr>
        <w:t>2</w:t>
      </w:r>
      <w:r w:rsidRPr="00F43AF0">
        <w:rPr>
          <w:rFonts w:asciiTheme="minorHAnsi" w:hAnsiTheme="minorHAnsi" w:cstheme="minorHAnsi"/>
          <w:szCs w:val="24"/>
          <w:lang w:val="fr-FR"/>
        </w:rPr>
        <w:fldChar w:fldCharType="end"/>
      </w:r>
      <w:r w:rsidRPr="00F43AF0">
        <w:rPr>
          <w:rFonts w:asciiTheme="minorHAnsi" w:hAnsiTheme="minorHAnsi" w:cstheme="minorHAnsi"/>
          <w:szCs w:val="24"/>
          <w:lang w:val="fr-FR"/>
        </w:rPr>
        <w:t xml:space="preserve"> donnent une vue du setup.</w:t>
      </w:r>
      <w:r w:rsidR="00B76376" w:rsidRPr="00F43AF0">
        <w:rPr>
          <w:rFonts w:asciiTheme="minorHAnsi" w:hAnsiTheme="minorHAnsi" w:cstheme="minorHAnsi"/>
          <w:szCs w:val="24"/>
          <w:lang w:val="fr-FR"/>
        </w:rPr>
        <w:t xml:space="preserve"> Le LEM est placé dans une boîte plexiglas pour éviter les flux d’air parasites.</w:t>
      </w:r>
    </w:p>
    <w:p w14:paraId="1ED9B6A3" w14:textId="7A5588FC" w:rsidR="00360826" w:rsidRPr="00F43AF0" w:rsidRDefault="00360826" w:rsidP="00C60B27">
      <w:pPr>
        <w:pStyle w:val="PARAN1"/>
        <w:ind w:left="0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 xml:space="preserve">Le montage 5 axes permet d’aligner la fibre monomode réceptrice du spectromètre devant chaque LED successivement. La distance entre la fibre et le LEM est de quelques </w:t>
      </w:r>
      <w:proofErr w:type="spellStart"/>
      <w:r w:rsidRPr="00F43AF0">
        <w:rPr>
          <w:rFonts w:asciiTheme="minorHAnsi" w:hAnsiTheme="minorHAnsi" w:cstheme="minorHAnsi"/>
          <w:szCs w:val="24"/>
          <w:lang w:val="fr-FR"/>
        </w:rPr>
        <w:t>mm.</w:t>
      </w:r>
      <w:proofErr w:type="spellEnd"/>
    </w:p>
    <w:p w14:paraId="37623E5F" w14:textId="5649D89F" w:rsidR="00760DD3" w:rsidRPr="00F43AF0" w:rsidRDefault="00B83DC7" w:rsidP="00760DD3">
      <w:pPr>
        <w:pStyle w:val="PARAN1"/>
        <w:ind w:left="0"/>
        <w:jc w:val="center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noProof/>
          <w:szCs w:val="24"/>
          <w:lang w:val="fr-FR"/>
        </w:rPr>
        <w:lastRenderedPageBreak/>
        <w:drawing>
          <wp:inline distT="0" distB="0" distL="0" distR="0" wp14:anchorId="1FBBBCB0" wp14:editId="458D9DE5">
            <wp:extent cx="5686425" cy="3357178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etup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" t="8273" r="11274" b="4164"/>
                    <a:stretch/>
                  </pic:blipFill>
                  <pic:spPr bwMode="auto">
                    <a:xfrm>
                      <a:off x="0" y="0"/>
                      <a:ext cx="5695380" cy="336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832C9" w14:textId="004F5C54" w:rsidR="00B83DC7" w:rsidRPr="00F43AF0" w:rsidRDefault="00B83DC7" w:rsidP="00760DD3">
      <w:pPr>
        <w:pStyle w:val="PARAN1"/>
        <w:ind w:left="0"/>
        <w:jc w:val="center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64A28A84" wp14:editId="204B3777">
            <wp:extent cx="6238875" cy="3139286"/>
            <wp:effectExtent l="0" t="0" r="0" b="444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etup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" t="2951" r="3008" b="13121"/>
                    <a:stretch/>
                  </pic:blipFill>
                  <pic:spPr bwMode="auto">
                    <a:xfrm>
                      <a:off x="0" y="0"/>
                      <a:ext cx="6256941" cy="3148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5B2EA" w14:textId="14070B92" w:rsidR="00B83DC7" w:rsidRPr="00F43AF0" w:rsidRDefault="00B83DC7" w:rsidP="00760DD3">
      <w:pPr>
        <w:pStyle w:val="PARAN1"/>
        <w:ind w:left="0"/>
        <w:jc w:val="center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noProof/>
          <w:szCs w:val="24"/>
          <w:lang w:val="fr-FR"/>
        </w:rPr>
        <w:lastRenderedPageBreak/>
        <w:drawing>
          <wp:inline distT="0" distB="0" distL="0" distR="0" wp14:anchorId="6D5392D7" wp14:editId="36528037">
            <wp:extent cx="6043897" cy="276225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etup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t="15972" r="12558" b="17284"/>
                    <a:stretch/>
                  </pic:blipFill>
                  <pic:spPr bwMode="auto">
                    <a:xfrm>
                      <a:off x="0" y="0"/>
                      <a:ext cx="6054360" cy="276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AD80D" w14:textId="2E9C3FDD" w:rsidR="00760DD3" w:rsidRPr="00F43AF0" w:rsidRDefault="00760DD3" w:rsidP="00760DD3">
      <w:pPr>
        <w:pStyle w:val="Lgende"/>
        <w:rPr>
          <w:rFonts w:asciiTheme="minorHAnsi" w:hAnsiTheme="minorHAnsi" w:cstheme="minorHAnsi"/>
          <w:sz w:val="24"/>
          <w:szCs w:val="24"/>
          <w:lang w:val="fr-FR"/>
        </w:rPr>
      </w:pPr>
      <w:bookmarkStart w:id="2" w:name="_Ref147152347"/>
      <w:r w:rsidRPr="00F43AF0">
        <w:rPr>
          <w:rFonts w:asciiTheme="minorHAnsi" w:hAnsiTheme="minorHAnsi" w:cstheme="minorHAnsi"/>
          <w:sz w:val="24"/>
          <w:szCs w:val="24"/>
        </w:rPr>
        <w:t xml:space="preserve">Figure </w:t>
      </w:r>
      <w:r w:rsidRPr="00F43AF0">
        <w:rPr>
          <w:rFonts w:asciiTheme="minorHAnsi" w:hAnsiTheme="minorHAnsi" w:cstheme="minorHAnsi"/>
          <w:sz w:val="24"/>
          <w:szCs w:val="24"/>
        </w:rPr>
        <w:fldChar w:fldCharType="begin"/>
      </w:r>
      <w:r w:rsidRPr="00F43AF0">
        <w:rPr>
          <w:rFonts w:asciiTheme="minorHAnsi" w:hAnsiTheme="minorHAnsi" w:cstheme="minorHAnsi"/>
          <w:sz w:val="24"/>
          <w:szCs w:val="24"/>
        </w:rPr>
        <w:instrText xml:space="preserve"> SEQ Figure \* ARABIC </w:instrText>
      </w:r>
      <w:r w:rsidRPr="00F43AF0">
        <w:rPr>
          <w:rFonts w:asciiTheme="minorHAnsi" w:hAnsiTheme="minorHAnsi" w:cstheme="minorHAnsi"/>
          <w:sz w:val="24"/>
          <w:szCs w:val="24"/>
        </w:rPr>
        <w:fldChar w:fldCharType="separate"/>
      </w:r>
      <w:r w:rsidR="00BA79E4">
        <w:rPr>
          <w:rFonts w:asciiTheme="minorHAnsi" w:hAnsiTheme="minorHAnsi" w:cstheme="minorHAnsi"/>
          <w:noProof/>
          <w:sz w:val="24"/>
          <w:szCs w:val="24"/>
        </w:rPr>
        <w:t>2</w:t>
      </w:r>
      <w:r w:rsidRPr="00F43AF0">
        <w:rPr>
          <w:rFonts w:asciiTheme="minorHAnsi" w:hAnsiTheme="minorHAnsi" w:cstheme="minorHAnsi"/>
          <w:sz w:val="24"/>
          <w:szCs w:val="24"/>
        </w:rPr>
        <w:fldChar w:fldCharType="end"/>
      </w:r>
      <w:bookmarkEnd w:id="2"/>
      <w:r w:rsidRPr="00F43AF0">
        <w:rPr>
          <w:rFonts w:asciiTheme="minorHAnsi" w:hAnsiTheme="minorHAnsi" w:cstheme="minorHAnsi"/>
          <w:sz w:val="24"/>
          <w:szCs w:val="24"/>
        </w:rPr>
        <w:t>: Setup</w:t>
      </w:r>
    </w:p>
    <w:p w14:paraId="3F4A1FFD" w14:textId="1D193E75" w:rsidR="00556E85" w:rsidRPr="00F43AF0" w:rsidRDefault="00C60B27" w:rsidP="00556E85">
      <w:pPr>
        <w:pStyle w:val="Titre2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Le spectromètre OSA202C</w:t>
      </w:r>
    </w:p>
    <w:p w14:paraId="312CE279" w14:textId="6E85732B" w:rsidR="00F062B3" w:rsidRPr="00F43AF0" w:rsidRDefault="00C60B27" w:rsidP="001D0569">
      <w:pPr>
        <w:pStyle w:val="PARAN1"/>
        <w:ind w:left="0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 xml:space="preserve">Le spectromètre est le un spectromètre à transformée de Fourier fibré OSA202C de </w:t>
      </w:r>
      <w:proofErr w:type="spellStart"/>
      <w:r w:rsidRPr="00F43AF0">
        <w:rPr>
          <w:rFonts w:asciiTheme="minorHAnsi" w:hAnsiTheme="minorHAnsi" w:cstheme="minorHAnsi"/>
          <w:szCs w:val="24"/>
          <w:lang w:val="fr-FR"/>
        </w:rPr>
        <w:t>Thorlabs</w:t>
      </w:r>
      <w:proofErr w:type="spellEnd"/>
      <w:r w:rsidRPr="00F43AF0">
        <w:rPr>
          <w:rFonts w:asciiTheme="minorHAnsi" w:hAnsiTheme="minorHAnsi" w:cstheme="minorHAnsi"/>
          <w:szCs w:val="24"/>
          <w:lang w:val="fr-FR"/>
        </w:rPr>
        <w:t>. La fibre utilisée est une fibre monomode de 100µm de diamètre de cœur et d’ouverture numérique 0.22. Une vue du spectromètre</w:t>
      </w:r>
      <w:r w:rsidR="00556E85" w:rsidRPr="00F43AF0">
        <w:rPr>
          <w:rFonts w:asciiTheme="minorHAnsi" w:hAnsiTheme="minorHAnsi" w:cstheme="minorHAnsi"/>
          <w:szCs w:val="24"/>
          <w:lang w:val="fr-FR"/>
        </w:rPr>
        <w:t xml:space="preserve"> sur la </w:t>
      </w:r>
      <w:r w:rsidR="00556E85" w:rsidRPr="00F43AF0">
        <w:rPr>
          <w:rFonts w:asciiTheme="minorHAnsi" w:hAnsiTheme="minorHAnsi" w:cstheme="minorHAnsi"/>
          <w:szCs w:val="24"/>
          <w:lang w:val="fr-FR"/>
        </w:rPr>
        <w:fldChar w:fldCharType="begin"/>
      </w:r>
      <w:r w:rsidR="00556E85" w:rsidRPr="00F43AF0">
        <w:rPr>
          <w:rFonts w:asciiTheme="minorHAnsi" w:hAnsiTheme="minorHAnsi" w:cstheme="minorHAnsi"/>
          <w:szCs w:val="24"/>
          <w:lang w:val="fr-FR"/>
        </w:rPr>
        <w:instrText xml:space="preserve"> REF _Ref102405103 \h  \* MERGEFORMAT </w:instrText>
      </w:r>
      <w:r w:rsidR="00556E85" w:rsidRPr="00F43AF0">
        <w:rPr>
          <w:rFonts w:asciiTheme="minorHAnsi" w:hAnsiTheme="minorHAnsi" w:cstheme="minorHAnsi"/>
          <w:szCs w:val="24"/>
          <w:lang w:val="fr-FR"/>
        </w:rPr>
      </w:r>
      <w:r w:rsidR="00556E85" w:rsidRPr="00F43AF0">
        <w:rPr>
          <w:rFonts w:asciiTheme="minorHAnsi" w:hAnsiTheme="minorHAnsi" w:cstheme="minorHAnsi"/>
          <w:szCs w:val="24"/>
          <w:lang w:val="fr-FR"/>
        </w:rPr>
        <w:fldChar w:fldCharType="separate"/>
      </w:r>
      <w:r w:rsidR="00BA79E4" w:rsidRPr="00F43AF0">
        <w:rPr>
          <w:rFonts w:asciiTheme="minorHAnsi" w:hAnsiTheme="minorHAnsi" w:cstheme="minorHAnsi"/>
          <w:szCs w:val="24"/>
          <w:lang w:val="fr-FR"/>
        </w:rPr>
        <w:t xml:space="preserve">Figure </w:t>
      </w:r>
      <w:r w:rsidR="00BA79E4">
        <w:rPr>
          <w:rFonts w:asciiTheme="minorHAnsi" w:hAnsiTheme="minorHAnsi" w:cstheme="minorHAnsi"/>
          <w:noProof/>
          <w:szCs w:val="24"/>
          <w:lang w:val="fr-FR"/>
        </w:rPr>
        <w:t>3</w:t>
      </w:r>
      <w:r w:rsidR="00556E85" w:rsidRPr="00F43AF0">
        <w:rPr>
          <w:rFonts w:asciiTheme="minorHAnsi" w:hAnsiTheme="minorHAnsi" w:cstheme="minorHAnsi"/>
          <w:szCs w:val="24"/>
          <w:lang w:val="fr-FR"/>
        </w:rPr>
        <w:fldChar w:fldCharType="end"/>
      </w:r>
      <w:r w:rsidR="00556E85" w:rsidRPr="00F43AF0">
        <w:rPr>
          <w:rFonts w:asciiTheme="minorHAnsi" w:hAnsiTheme="minorHAnsi" w:cstheme="minorHAnsi"/>
          <w:szCs w:val="24"/>
          <w:lang w:val="fr-FR"/>
        </w:rPr>
        <w:t>.</w:t>
      </w:r>
    </w:p>
    <w:p w14:paraId="135A012D" w14:textId="0883DF43" w:rsidR="00556E85" w:rsidRPr="00F43AF0" w:rsidRDefault="00C60B27" w:rsidP="00C60B27">
      <w:pPr>
        <w:pStyle w:val="PARAN1"/>
        <w:jc w:val="center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47B99D8E" wp14:editId="3F89BE17">
            <wp:extent cx="3305175" cy="2765168"/>
            <wp:effectExtent l="0" t="0" r="0" b="0"/>
            <wp:docPr id="55" name="Image 55" descr="C:\Users\jfloriot\Documents\JOHAN-LAM\POLARIS\PRESTATIONS\20230327 ABOLUT SENSING Spectrophotométrie de LEDs\Photos\Spec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loriot\Documents\JOHAN-LAM\POLARIS\PRESTATIONS\20230327 ABOLUT SENSING Spectrophotométrie de LEDs\Photos\Spect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1" b="49511"/>
                    <a:stretch/>
                  </pic:blipFill>
                  <pic:spPr bwMode="auto">
                    <a:xfrm>
                      <a:off x="0" y="0"/>
                      <a:ext cx="3308374" cy="276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BD94F" w14:textId="12080023" w:rsidR="00556E85" w:rsidRPr="00F43AF0" w:rsidRDefault="00556E85" w:rsidP="00556E85">
      <w:pPr>
        <w:pStyle w:val="Lgende"/>
        <w:rPr>
          <w:rFonts w:asciiTheme="minorHAnsi" w:hAnsiTheme="minorHAnsi" w:cstheme="minorHAnsi"/>
          <w:sz w:val="24"/>
          <w:szCs w:val="24"/>
          <w:lang w:val="fr-FR"/>
        </w:rPr>
      </w:pPr>
      <w:bookmarkStart w:id="3" w:name="_Ref102405103"/>
      <w:r w:rsidRPr="00F43AF0">
        <w:rPr>
          <w:rFonts w:asciiTheme="minorHAnsi" w:hAnsiTheme="minorHAnsi" w:cstheme="minorHAnsi"/>
          <w:sz w:val="24"/>
          <w:szCs w:val="24"/>
          <w:lang w:val="fr-FR"/>
        </w:rPr>
        <w:t xml:space="preserve">Figure </w:t>
      </w:r>
      <w:r w:rsidRPr="00F43AF0">
        <w:rPr>
          <w:rFonts w:asciiTheme="minorHAnsi" w:hAnsiTheme="minorHAnsi" w:cstheme="minorHAnsi"/>
          <w:sz w:val="24"/>
          <w:szCs w:val="24"/>
        </w:rPr>
        <w:fldChar w:fldCharType="begin"/>
      </w:r>
      <w:r w:rsidRPr="00F43AF0">
        <w:rPr>
          <w:rFonts w:asciiTheme="minorHAnsi" w:hAnsiTheme="minorHAnsi" w:cstheme="minorHAnsi"/>
          <w:sz w:val="24"/>
          <w:szCs w:val="24"/>
          <w:lang w:val="fr-FR"/>
        </w:rPr>
        <w:instrText xml:space="preserve"> SEQ Figure \* ARABIC </w:instrText>
      </w:r>
      <w:r w:rsidRPr="00F43AF0">
        <w:rPr>
          <w:rFonts w:asciiTheme="minorHAnsi" w:hAnsiTheme="minorHAnsi" w:cstheme="minorHAnsi"/>
          <w:sz w:val="24"/>
          <w:szCs w:val="24"/>
        </w:rPr>
        <w:fldChar w:fldCharType="separate"/>
      </w:r>
      <w:r w:rsidR="00BA79E4">
        <w:rPr>
          <w:rFonts w:asciiTheme="minorHAnsi" w:hAnsiTheme="minorHAnsi" w:cstheme="minorHAnsi"/>
          <w:noProof/>
          <w:sz w:val="24"/>
          <w:szCs w:val="24"/>
          <w:lang w:val="fr-FR"/>
        </w:rPr>
        <w:t>3</w:t>
      </w:r>
      <w:r w:rsidRPr="00F43AF0">
        <w:rPr>
          <w:rFonts w:asciiTheme="minorHAnsi" w:hAnsiTheme="minorHAnsi" w:cstheme="minorHAnsi"/>
          <w:sz w:val="24"/>
          <w:szCs w:val="24"/>
        </w:rPr>
        <w:fldChar w:fldCharType="end"/>
      </w:r>
      <w:bookmarkEnd w:id="3"/>
      <w:r w:rsidRPr="00F43AF0">
        <w:rPr>
          <w:rFonts w:asciiTheme="minorHAnsi" w:hAnsiTheme="minorHAnsi" w:cstheme="minorHAnsi"/>
          <w:sz w:val="24"/>
          <w:szCs w:val="24"/>
          <w:lang w:val="fr-FR"/>
        </w:rPr>
        <w:t xml:space="preserve">: </w:t>
      </w:r>
      <w:r w:rsidR="00C60B27" w:rsidRPr="00F43AF0">
        <w:rPr>
          <w:rFonts w:asciiTheme="minorHAnsi" w:hAnsiTheme="minorHAnsi" w:cstheme="minorHAnsi"/>
          <w:sz w:val="24"/>
          <w:szCs w:val="24"/>
          <w:lang w:val="fr-FR"/>
        </w:rPr>
        <w:t>Vue du spectromètre OSA202C</w:t>
      </w:r>
    </w:p>
    <w:p w14:paraId="519AA062" w14:textId="36EC303E" w:rsidR="00556E85" w:rsidRPr="00F43AF0" w:rsidRDefault="00556E85" w:rsidP="00556E85">
      <w:pPr>
        <w:rPr>
          <w:rFonts w:asciiTheme="minorHAnsi" w:hAnsiTheme="minorHAnsi" w:cstheme="minorHAnsi"/>
          <w:szCs w:val="24"/>
          <w:lang w:val="fr-FR"/>
        </w:rPr>
      </w:pPr>
    </w:p>
    <w:p w14:paraId="1E038FA5" w14:textId="0D7AD725" w:rsidR="00C60B27" w:rsidRPr="00F43AF0" w:rsidRDefault="00C60B27" w:rsidP="00556E85">
      <w:pPr>
        <w:rPr>
          <w:rFonts w:asciiTheme="minorHAnsi" w:hAnsiTheme="minorHAnsi" w:cstheme="minorHAnsi"/>
          <w:szCs w:val="24"/>
          <w:lang w:val="fr-FR"/>
        </w:rPr>
      </w:pPr>
    </w:p>
    <w:p w14:paraId="3C9C7065" w14:textId="2FA1F045" w:rsidR="00CB320A" w:rsidRPr="00F43AF0" w:rsidRDefault="00CB320A" w:rsidP="00556E85">
      <w:pPr>
        <w:rPr>
          <w:rFonts w:asciiTheme="minorHAnsi" w:hAnsiTheme="minorHAnsi" w:cstheme="minorHAnsi"/>
          <w:szCs w:val="24"/>
          <w:lang w:val="fr-FR"/>
        </w:rPr>
      </w:pPr>
    </w:p>
    <w:p w14:paraId="728B5BBC" w14:textId="77777777" w:rsidR="00CB320A" w:rsidRPr="00F43AF0" w:rsidRDefault="00CB320A" w:rsidP="00556E85">
      <w:pPr>
        <w:rPr>
          <w:rFonts w:asciiTheme="minorHAnsi" w:hAnsiTheme="minorHAnsi" w:cstheme="minorHAnsi"/>
          <w:szCs w:val="24"/>
          <w:lang w:val="fr-FR"/>
        </w:rPr>
      </w:pPr>
    </w:p>
    <w:p w14:paraId="551A14F7" w14:textId="52EE681E" w:rsidR="00C15791" w:rsidRPr="00F43AF0" w:rsidRDefault="00423210" w:rsidP="00D522A9">
      <w:pPr>
        <w:pStyle w:val="Titre1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lastRenderedPageBreak/>
        <w:t xml:space="preserve">Mesure des </w:t>
      </w:r>
      <w:proofErr w:type="spellStart"/>
      <w:r w:rsidRPr="00F43AF0">
        <w:rPr>
          <w:rFonts w:asciiTheme="minorHAnsi" w:hAnsiTheme="minorHAnsi" w:cstheme="minorHAnsi"/>
          <w:szCs w:val="24"/>
          <w:lang w:val="fr-FR"/>
        </w:rPr>
        <w:t>LEDs</w:t>
      </w:r>
      <w:proofErr w:type="spellEnd"/>
      <w:r w:rsidRPr="00F43AF0">
        <w:rPr>
          <w:rFonts w:asciiTheme="minorHAnsi" w:hAnsiTheme="minorHAnsi" w:cstheme="minorHAnsi"/>
          <w:szCs w:val="24"/>
          <w:lang w:val="fr-FR"/>
        </w:rPr>
        <w:t xml:space="preserve"> du LEM0001</w:t>
      </w:r>
    </w:p>
    <w:p w14:paraId="3C659837" w14:textId="239E1FC8" w:rsidR="001F5B32" w:rsidRDefault="001F5B32" w:rsidP="001F5B32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 xml:space="preserve">Le courant mesuré par l’ampèremètre est </w:t>
      </w:r>
      <w:r>
        <w:rPr>
          <w:rFonts w:asciiTheme="minorHAnsi" w:hAnsiTheme="minorHAnsi" w:cstheme="minorHAnsi"/>
          <w:szCs w:val="24"/>
          <w:lang w:val="fr-FR"/>
        </w:rPr>
        <w:t>stable à mieux que 10</w:t>
      </w:r>
      <w:r>
        <w:rPr>
          <w:rFonts w:asciiTheme="minorHAnsi" w:hAnsiTheme="minorHAnsi" w:cstheme="minorHAnsi"/>
          <w:szCs w:val="24"/>
          <w:vertAlign w:val="superscript"/>
          <w:lang w:val="fr-FR"/>
        </w:rPr>
        <w:t>-3</w:t>
      </w:r>
      <w:r>
        <w:rPr>
          <w:rFonts w:asciiTheme="minorHAnsi" w:hAnsiTheme="minorHAnsi" w:cstheme="minorHAnsi"/>
          <w:szCs w:val="24"/>
          <w:lang w:val="fr-FR"/>
        </w:rPr>
        <w:t xml:space="preserve"> mA près. Il varie en fonction de la commande en température du PID et les valeurs relevées sont identiques à 10</w:t>
      </w:r>
      <w:r>
        <w:rPr>
          <w:rFonts w:asciiTheme="minorHAnsi" w:hAnsiTheme="minorHAnsi" w:cstheme="minorHAnsi"/>
          <w:szCs w:val="24"/>
          <w:vertAlign w:val="superscript"/>
          <w:lang w:val="fr-FR"/>
        </w:rPr>
        <w:t>-3</w:t>
      </w:r>
      <w:r>
        <w:rPr>
          <w:rFonts w:asciiTheme="minorHAnsi" w:hAnsiTheme="minorHAnsi" w:cstheme="minorHAnsi"/>
          <w:szCs w:val="24"/>
          <w:lang w:val="fr-FR"/>
        </w:rPr>
        <w:t xml:space="preserve"> près pour toutes les </w:t>
      </w:r>
      <w:proofErr w:type="spellStart"/>
      <w:r>
        <w:rPr>
          <w:rFonts w:asciiTheme="minorHAnsi" w:hAnsiTheme="minorHAnsi" w:cstheme="minorHAnsi"/>
          <w:szCs w:val="24"/>
          <w:lang w:val="fr-FR"/>
        </w:rPr>
        <w:t>LEDs</w:t>
      </w:r>
      <w:proofErr w:type="spellEnd"/>
      <w:r>
        <w:rPr>
          <w:rFonts w:asciiTheme="minorHAnsi" w:hAnsiTheme="minorHAnsi" w:cstheme="minorHAnsi"/>
          <w:szCs w:val="24"/>
          <w:lang w:val="fr-FR"/>
        </w:rPr>
        <w:t> :</w:t>
      </w:r>
    </w:p>
    <w:p w14:paraId="208D5764" w14:textId="77777777" w:rsidR="001F5B32" w:rsidRDefault="001F5B32" w:rsidP="001F5B32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szCs w:val="24"/>
          <w:lang w:val="fr-FR"/>
        </w:rPr>
        <w:t>25°C : 0.299mA</w:t>
      </w:r>
    </w:p>
    <w:p w14:paraId="695E4FE6" w14:textId="77777777" w:rsidR="001F5B32" w:rsidRDefault="001F5B32" w:rsidP="001F5B32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szCs w:val="24"/>
          <w:lang w:val="fr-FR"/>
        </w:rPr>
        <w:t>30°C : 0.304mA</w:t>
      </w:r>
    </w:p>
    <w:p w14:paraId="622C09B6" w14:textId="77777777" w:rsidR="001F5B32" w:rsidRDefault="001F5B32" w:rsidP="001F5B32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szCs w:val="24"/>
          <w:lang w:val="fr-FR"/>
        </w:rPr>
        <w:t>35°C : 0.309mA</w:t>
      </w:r>
    </w:p>
    <w:p w14:paraId="4E7D7F2E" w14:textId="77777777" w:rsidR="001F5B32" w:rsidRDefault="001F5B32" w:rsidP="001F5B32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szCs w:val="24"/>
          <w:lang w:val="fr-FR"/>
        </w:rPr>
        <w:t>40°C : 0.314mA</w:t>
      </w:r>
    </w:p>
    <w:p w14:paraId="3F84EF69" w14:textId="77777777" w:rsidR="001F5B32" w:rsidRDefault="001F5B32" w:rsidP="001F5B32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szCs w:val="24"/>
          <w:lang w:val="fr-FR"/>
        </w:rPr>
        <w:t>45° : 0.319mA</w:t>
      </w:r>
    </w:p>
    <w:p w14:paraId="69E177F8" w14:textId="77777777" w:rsidR="001F5B32" w:rsidRDefault="001F5B32" w:rsidP="001F5B32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szCs w:val="24"/>
          <w:lang w:val="fr-FR"/>
        </w:rPr>
        <w:t>50°C : 0.324mA</w:t>
      </w:r>
    </w:p>
    <w:p w14:paraId="09C4435B" w14:textId="77777777" w:rsidR="001F5B32" w:rsidRPr="004232BE" w:rsidRDefault="001F5B32" w:rsidP="001F5B32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szCs w:val="24"/>
          <w:lang w:val="fr-FR"/>
        </w:rPr>
        <w:t>55°C : 0.329mA</w:t>
      </w:r>
    </w:p>
    <w:p w14:paraId="4958C0DE" w14:textId="77777777" w:rsidR="001F5B32" w:rsidRDefault="001F5B32" w:rsidP="001F5B32">
      <w:pPr>
        <w:rPr>
          <w:rFonts w:asciiTheme="minorHAnsi" w:hAnsiTheme="minorHAnsi" w:cstheme="minorHAnsi"/>
          <w:szCs w:val="24"/>
          <w:lang w:val="fr-FR"/>
        </w:rPr>
      </w:pPr>
    </w:p>
    <w:p w14:paraId="6CEBD113" w14:textId="77777777" w:rsidR="001F5B32" w:rsidRDefault="001F5B32" w:rsidP="001F5B32">
      <w:pPr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szCs w:val="24"/>
          <w:lang w:val="fr-FR"/>
        </w:rPr>
        <w:t>La température ambiante de la salle propre est régulée est vaut 20.5°+/- 0.2°C dans l’environnement du LEM.</w:t>
      </w:r>
    </w:p>
    <w:p w14:paraId="2DC0AA3C" w14:textId="77777777" w:rsidR="001F5B32" w:rsidRPr="00F43AF0" w:rsidRDefault="001F5B32" w:rsidP="001F5B32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 xml:space="preserve">Pour chaque mesure de spectre, un </w:t>
      </w:r>
      <w:proofErr w:type="spellStart"/>
      <w:r w:rsidRPr="00F43AF0">
        <w:rPr>
          <w:rFonts w:asciiTheme="minorHAnsi" w:hAnsiTheme="minorHAnsi" w:cstheme="minorHAnsi"/>
          <w:szCs w:val="24"/>
          <w:lang w:val="fr-FR"/>
        </w:rPr>
        <w:t>dark</w:t>
      </w:r>
      <w:proofErr w:type="spellEnd"/>
      <w:r w:rsidRPr="00F43AF0">
        <w:rPr>
          <w:rFonts w:asciiTheme="minorHAnsi" w:hAnsiTheme="minorHAnsi" w:cstheme="minorHAnsi"/>
          <w:szCs w:val="24"/>
          <w:lang w:val="fr-FR"/>
        </w:rPr>
        <w:t xml:space="preserve"> est également mesuré et soustrait.</w:t>
      </w:r>
    </w:p>
    <w:p w14:paraId="534F7BAA" w14:textId="77777777" w:rsidR="001F5B32" w:rsidRPr="00F43AF0" w:rsidRDefault="001F5B32" w:rsidP="001F5B32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Les fichiers de log sont sauvegardés systématiquement.</w:t>
      </w:r>
    </w:p>
    <w:p w14:paraId="2B48079E" w14:textId="77777777" w:rsidR="001F5B32" w:rsidRPr="00F43AF0" w:rsidRDefault="001F5B32" w:rsidP="001F5B32">
      <w:pPr>
        <w:rPr>
          <w:rFonts w:asciiTheme="minorHAnsi" w:hAnsiTheme="minorHAnsi" w:cstheme="minorHAnsi"/>
          <w:szCs w:val="24"/>
          <w:lang w:val="fr-FR"/>
        </w:rPr>
      </w:pPr>
    </w:p>
    <w:p w14:paraId="05591098" w14:textId="77777777" w:rsidR="001F5B32" w:rsidRPr="00F43AF0" w:rsidRDefault="001F5B32" w:rsidP="001F5B32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 xml:space="preserve">Les mesures sont réalisées pour chaque courant (1mA, 10mA et 50mA) entre 25°C </w:t>
      </w:r>
      <w:r>
        <w:rPr>
          <w:rFonts w:asciiTheme="minorHAnsi" w:hAnsiTheme="minorHAnsi" w:cstheme="minorHAnsi"/>
          <w:szCs w:val="24"/>
          <w:lang w:val="fr-FR"/>
        </w:rPr>
        <w:t>et 55</w:t>
      </w:r>
      <w:r w:rsidRPr="00F43AF0">
        <w:rPr>
          <w:rFonts w:asciiTheme="minorHAnsi" w:hAnsiTheme="minorHAnsi" w:cstheme="minorHAnsi"/>
          <w:szCs w:val="24"/>
          <w:lang w:val="fr-FR"/>
        </w:rPr>
        <w:t>°C par pas de 5°C.</w:t>
      </w:r>
    </w:p>
    <w:p w14:paraId="44DE42AD" w14:textId="77777777" w:rsidR="001F5B32" w:rsidRPr="00F43AF0" w:rsidRDefault="001F5B32" w:rsidP="001F5B32">
      <w:pPr>
        <w:rPr>
          <w:rFonts w:asciiTheme="minorHAnsi" w:hAnsiTheme="minorHAnsi" w:cstheme="minorHAnsi"/>
          <w:szCs w:val="24"/>
          <w:lang w:val="fr-FR"/>
        </w:rPr>
      </w:pPr>
    </w:p>
    <w:p w14:paraId="1DB0CE2D" w14:textId="77777777" w:rsidR="001F5B32" w:rsidRPr="00F43AF0" w:rsidRDefault="001F5B32" w:rsidP="001F5B32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Chaque spectre représenté est une moyenne de 10 spectres acquis.</w:t>
      </w:r>
    </w:p>
    <w:p w14:paraId="22E25A55" w14:textId="77777777" w:rsidR="001F5B32" w:rsidRPr="00F43AF0" w:rsidRDefault="001F5B32" w:rsidP="001F5B32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 xml:space="preserve">Le bruit de mesure est plus important aux courtes longueurs d’onde du spectre (vers 500nm). Ce bruit est intrinsèque au spectromètre. </w:t>
      </w:r>
    </w:p>
    <w:p w14:paraId="60B03B61" w14:textId="77777777" w:rsidR="001F5B32" w:rsidRPr="00F43AF0" w:rsidRDefault="001F5B32" w:rsidP="001F5B32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Une remontée est également présente vers les grandes longueurs d’onde (1750nm) et elle est due à la réponse du spectromètre dans cette région.</w:t>
      </w:r>
    </w:p>
    <w:p w14:paraId="63E2E389" w14:textId="77777777" w:rsidR="001F5B32" w:rsidRPr="00F43AF0" w:rsidRDefault="001F5B32" w:rsidP="001F5B32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Une mesure avec une source large spectre connue est en cours de mise en place pour confirmation.</w:t>
      </w:r>
    </w:p>
    <w:p w14:paraId="123FDCCF" w14:textId="77777777" w:rsidR="001F5B32" w:rsidRPr="00F43AF0" w:rsidRDefault="001F5B32" w:rsidP="001F5B32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De manière générale, nous observons les comportements attendus suivants :</w:t>
      </w:r>
    </w:p>
    <w:p w14:paraId="3706A31A" w14:textId="77777777" w:rsidR="001F5B32" w:rsidRPr="00F43AF0" w:rsidRDefault="001F5B32" w:rsidP="001F5B32">
      <w:pPr>
        <w:pStyle w:val="Paragraphedeliste"/>
        <w:numPr>
          <w:ilvl w:val="0"/>
          <w:numId w:val="21"/>
        </w:num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Le flux émis croît avec le courant d’alimentation ;</w:t>
      </w:r>
    </w:p>
    <w:p w14:paraId="14ABF53D" w14:textId="77777777" w:rsidR="001F5B32" w:rsidRPr="00F43AF0" w:rsidRDefault="001F5B32" w:rsidP="001F5B32">
      <w:pPr>
        <w:pStyle w:val="Paragraphedeliste"/>
        <w:numPr>
          <w:ilvl w:val="0"/>
          <w:numId w:val="21"/>
        </w:num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Le flux émis décroît quand la température augmente ;</w:t>
      </w:r>
    </w:p>
    <w:p w14:paraId="23EBE201" w14:textId="77777777" w:rsidR="001F5B32" w:rsidRPr="00F43AF0" w:rsidRDefault="001F5B32" w:rsidP="001F5B32">
      <w:pPr>
        <w:pStyle w:val="Paragraphedeliste"/>
        <w:numPr>
          <w:ilvl w:val="0"/>
          <w:numId w:val="21"/>
        </w:num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Le pic se déplace vers les grandes longueurs d’onde ;</w:t>
      </w:r>
    </w:p>
    <w:p w14:paraId="2B4A06B9" w14:textId="77777777" w:rsidR="001F5B32" w:rsidRPr="00F43AF0" w:rsidRDefault="001F5B32" w:rsidP="001F5B32">
      <w:pPr>
        <w:pStyle w:val="Paragraphedeliste"/>
        <w:numPr>
          <w:ilvl w:val="0"/>
          <w:numId w:val="21"/>
        </w:num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La FWHM semble diminuer ;</w:t>
      </w:r>
    </w:p>
    <w:p w14:paraId="51F0B030" w14:textId="77777777" w:rsidR="001F5B32" w:rsidRDefault="001F5B32" w:rsidP="001F5B32">
      <w:pPr>
        <w:pStyle w:val="Paragraphedeliste"/>
        <w:numPr>
          <w:ilvl w:val="0"/>
          <w:numId w:val="21"/>
        </w:num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Les fichiers de mesure sont transmis pour une analyse quantitative par le client.</w:t>
      </w:r>
    </w:p>
    <w:p w14:paraId="60AEADC1" w14:textId="169A9DA4" w:rsidR="00F43AF0" w:rsidRPr="00F43AF0" w:rsidRDefault="00F43AF0" w:rsidP="00F43AF0">
      <w:pPr>
        <w:rPr>
          <w:rFonts w:asciiTheme="minorHAnsi" w:hAnsiTheme="minorHAnsi" w:cstheme="minorHAnsi"/>
          <w:szCs w:val="24"/>
          <w:lang w:val="fr-FR"/>
        </w:rPr>
      </w:pPr>
    </w:p>
    <w:p w14:paraId="04F9BC6D" w14:textId="4C23437D" w:rsidR="00F43AF0" w:rsidRPr="00603977" w:rsidRDefault="00F43AF0" w:rsidP="00F43AF0">
      <w:pPr>
        <w:rPr>
          <w:rFonts w:asciiTheme="minorHAnsi" w:hAnsiTheme="minorHAnsi" w:cstheme="minorHAnsi"/>
          <w:szCs w:val="24"/>
          <w:lang w:val="fr-FR"/>
        </w:rPr>
      </w:pPr>
      <w:r w:rsidRPr="00603977">
        <w:rPr>
          <w:rFonts w:asciiTheme="minorHAnsi" w:hAnsiTheme="minorHAnsi" w:cstheme="minorHAnsi"/>
          <w:szCs w:val="24"/>
          <w:lang w:val="fr-FR"/>
        </w:rPr>
        <w:t xml:space="preserve">Le </w:t>
      </w:r>
      <w:r w:rsidR="004936C4" w:rsidRPr="00603977">
        <w:rPr>
          <w:rFonts w:asciiTheme="minorHAnsi" w:hAnsiTheme="minorHAnsi" w:cstheme="minorHAnsi"/>
          <w:szCs w:val="24"/>
          <w:lang w:val="fr-FR"/>
        </w:rPr>
        <w:fldChar w:fldCharType="begin"/>
      </w:r>
      <w:r w:rsidR="004936C4" w:rsidRPr="00603977">
        <w:rPr>
          <w:rFonts w:asciiTheme="minorHAnsi" w:hAnsiTheme="minorHAnsi" w:cstheme="minorHAnsi"/>
          <w:szCs w:val="24"/>
          <w:lang w:val="fr-FR"/>
        </w:rPr>
        <w:instrText xml:space="preserve"> REF _Ref147211594 \h </w:instrText>
      </w:r>
      <w:r w:rsidR="00603977">
        <w:rPr>
          <w:rFonts w:asciiTheme="minorHAnsi" w:hAnsiTheme="minorHAnsi" w:cstheme="minorHAnsi"/>
          <w:szCs w:val="24"/>
          <w:lang w:val="fr-FR"/>
        </w:rPr>
        <w:instrText xml:space="preserve"> \* MERGEFORMAT </w:instrText>
      </w:r>
      <w:r w:rsidR="004936C4" w:rsidRPr="00603977">
        <w:rPr>
          <w:rFonts w:asciiTheme="minorHAnsi" w:hAnsiTheme="minorHAnsi" w:cstheme="minorHAnsi"/>
          <w:szCs w:val="24"/>
          <w:lang w:val="fr-FR"/>
        </w:rPr>
      </w:r>
      <w:r w:rsidR="004936C4" w:rsidRPr="00603977">
        <w:rPr>
          <w:rFonts w:asciiTheme="minorHAnsi" w:hAnsiTheme="minorHAnsi" w:cstheme="minorHAnsi"/>
          <w:szCs w:val="24"/>
          <w:lang w:val="fr-FR"/>
        </w:rPr>
        <w:fldChar w:fldCharType="separate"/>
      </w:r>
      <w:r w:rsidR="00BA79E4" w:rsidRPr="00BA79E4">
        <w:rPr>
          <w:rFonts w:asciiTheme="minorHAnsi" w:hAnsiTheme="minorHAnsi" w:cstheme="minorHAnsi"/>
          <w:lang w:val="fr-FR"/>
        </w:rPr>
        <w:t xml:space="preserve">Tableau </w:t>
      </w:r>
      <w:r w:rsidR="00BA79E4" w:rsidRPr="00BA79E4">
        <w:rPr>
          <w:rFonts w:asciiTheme="minorHAnsi" w:hAnsiTheme="minorHAnsi" w:cstheme="minorHAnsi"/>
          <w:noProof/>
          <w:lang w:val="fr-FR"/>
        </w:rPr>
        <w:t>2</w:t>
      </w:r>
      <w:r w:rsidR="004936C4" w:rsidRPr="00603977">
        <w:rPr>
          <w:rFonts w:asciiTheme="minorHAnsi" w:hAnsiTheme="minorHAnsi" w:cstheme="minorHAnsi"/>
          <w:szCs w:val="24"/>
          <w:lang w:val="fr-FR"/>
        </w:rPr>
        <w:fldChar w:fldCharType="end"/>
      </w:r>
      <w:r w:rsidR="00603977" w:rsidRPr="00603977">
        <w:rPr>
          <w:rFonts w:asciiTheme="minorHAnsi" w:hAnsiTheme="minorHAnsi" w:cstheme="minorHAnsi"/>
          <w:szCs w:val="24"/>
          <w:lang w:val="fr-FR"/>
        </w:rPr>
        <w:t xml:space="preserve"> </w:t>
      </w:r>
      <w:r w:rsidRPr="00603977">
        <w:rPr>
          <w:rFonts w:asciiTheme="minorHAnsi" w:hAnsiTheme="minorHAnsi" w:cstheme="minorHAnsi"/>
          <w:szCs w:val="24"/>
          <w:lang w:val="fr-FR"/>
        </w:rPr>
        <w:t xml:space="preserve">indique quelques estimations issues des courbes de la </w:t>
      </w:r>
      <w:r w:rsidRPr="00603977">
        <w:rPr>
          <w:rFonts w:asciiTheme="minorHAnsi" w:hAnsiTheme="minorHAnsi" w:cstheme="minorHAnsi"/>
          <w:szCs w:val="24"/>
          <w:lang w:val="fr-FR"/>
        </w:rPr>
        <w:fldChar w:fldCharType="begin"/>
      </w:r>
      <w:r w:rsidRPr="00603977">
        <w:rPr>
          <w:rFonts w:asciiTheme="minorHAnsi" w:hAnsiTheme="minorHAnsi" w:cstheme="minorHAnsi"/>
          <w:szCs w:val="24"/>
          <w:lang w:val="fr-FR"/>
        </w:rPr>
        <w:instrText xml:space="preserve"> REF _Ref147211409 \h  \* MERGEFORMAT </w:instrText>
      </w:r>
      <w:r w:rsidRPr="00603977">
        <w:rPr>
          <w:rFonts w:asciiTheme="minorHAnsi" w:hAnsiTheme="minorHAnsi" w:cstheme="minorHAnsi"/>
          <w:szCs w:val="24"/>
          <w:lang w:val="fr-FR"/>
        </w:rPr>
      </w:r>
      <w:r w:rsidRPr="00603977">
        <w:rPr>
          <w:rFonts w:asciiTheme="minorHAnsi" w:hAnsiTheme="minorHAnsi" w:cstheme="minorHAnsi"/>
          <w:szCs w:val="24"/>
          <w:lang w:val="fr-FR"/>
        </w:rPr>
        <w:fldChar w:fldCharType="separate"/>
      </w:r>
      <w:r w:rsidR="00BA79E4" w:rsidRPr="00BA79E4">
        <w:rPr>
          <w:rFonts w:asciiTheme="minorHAnsi" w:hAnsiTheme="minorHAnsi" w:cstheme="minorHAnsi"/>
          <w:szCs w:val="24"/>
          <w:lang w:val="fr-FR"/>
        </w:rPr>
        <w:t xml:space="preserve">Figure </w:t>
      </w:r>
      <w:r w:rsidR="00BA79E4" w:rsidRPr="00BA79E4">
        <w:rPr>
          <w:rFonts w:asciiTheme="minorHAnsi" w:hAnsiTheme="minorHAnsi" w:cstheme="minorHAnsi"/>
          <w:noProof/>
          <w:szCs w:val="24"/>
          <w:lang w:val="fr-FR"/>
        </w:rPr>
        <w:t>4</w:t>
      </w:r>
      <w:r w:rsidRPr="00603977">
        <w:rPr>
          <w:rFonts w:asciiTheme="minorHAnsi" w:hAnsiTheme="minorHAnsi" w:cstheme="minorHAnsi"/>
          <w:szCs w:val="24"/>
          <w:lang w:val="fr-FR"/>
        </w:rPr>
        <w:fldChar w:fldCharType="end"/>
      </w:r>
      <w:r w:rsidRPr="00603977">
        <w:rPr>
          <w:rFonts w:asciiTheme="minorHAnsi" w:hAnsiTheme="minorHAnsi" w:cstheme="minorHAnsi"/>
          <w:szCs w:val="24"/>
          <w:lang w:val="fr-FR"/>
        </w:rPr>
        <w:t xml:space="preserve"> à la </w:t>
      </w:r>
      <w:r w:rsidRPr="00603977">
        <w:rPr>
          <w:rFonts w:asciiTheme="minorHAnsi" w:hAnsiTheme="minorHAnsi" w:cstheme="minorHAnsi"/>
          <w:szCs w:val="24"/>
          <w:lang w:val="fr-FR"/>
        </w:rPr>
        <w:fldChar w:fldCharType="begin"/>
      </w:r>
      <w:r w:rsidRPr="00603977">
        <w:rPr>
          <w:rFonts w:asciiTheme="minorHAnsi" w:hAnsiTheme="minorHAnsi" w:cstheme="minorHAnsi"/>
          <w:szCs w:val="24"/>
          <w:lang w:val="fr-FR"/>
        </w:rPr>
        <w:instrText xml:space="preserve"> REF _Ref147211417 \h  \* MERGEFORMAT </w:instrText>
      </w:r>
      <w:r w:rsidRPr="00603977">
        <w:rPr>
          <w:rFonts w:asciiTheme="minorHAnsi" w:hAnsiTheme="minorHAnsi" w:cstheme="minorHAnsi"/>
          <w:szCs w:val="24"/>
          <w:lang w:val="fr-FR"/>
        </w:rPr>
      </w:r>
      <w:r w:rsidRPr="00603977">
        <w:rPr>
          <w:rFonts w:asciiTheme="minorHAnsi" w:hAnsiTheme="minorHAnsi" w:cstheme="minorHAnsi"/>
          <w:szCs w:val="24"/>
          <w:lang w:val="fr-FR"/>
        </w:rPr>
        <w:fldChar w:fldCharType="separate"/>
      </w:r>
      <w:r w:rsidR="00BA79E4" w:rsidRPr="00F43AF0">
        <w:rPr>
          <w:rFonts w:asciiTheme="minorHAnsi" w:hAnsiTheme="minorHAnsi" w:cstheme="minorHAnsi"/>
          <w:szCs w:val="24"/>
          <w:lang w:val="fr-FR"/>
        </w:rPr>
        <w:t xml:space="preserve">Figure </w:t>
      </w:r>
      <w:r w:rsidR="00BA79E4">
        <w:rPr>
          <w:rFonts w:asciiTheme="minorHAnsi" w:hAnsiTheme="minorHAnsi" w:cstheme="minorHAnsi"/>
          <w:noProof/>
          <w:szCs w:val="24"/>
          <w:lang w:val="fr-FR"/>
        </w:rPr>
        <w:t>11</w:t>
      </w:r>
      <w:r w:rsidRPr="00603977">
        <w:rPr>
          <w:rFonts w:asciiTheme="minorHAnsi" w:hAnsiTheme="minorHAnsi" w:cstheme="minorHAnsi"/>
          <w:szCs w:val="24"/>
          <w:lang w:val="fr-FR"/>
        </w:rPr>
        <w:fldChar w:fldCharType="end"/>
      </w:r>
      <w:r w:rsidRPr="00603977">
        <w:rPr>
          <w:rFonts w:asciiTheme="minorHAnsi" w:hAnsiTheme="minorHAnsi" w:cstheme="minorHAnsi"/>
          <w:szCs w:val="24"/>
          <w:lang w:val="fr-FR"/>
        </w:rPr>
        <w:t>.</w:t>
      </w:r>
    </w:p>
    <w:p w14:paraId="12ED9C43" w14:textId="1672B61A" w:rsidR="004E115C" w:rsidRPr="00F43AF0" w:rsidRDefault="004E115C" w:rsidP="00604B5D">
      <w:pPr>
        <w:pStyle w:val="Paragraphedeliste"/>
        <w:rPr>
          <w:rFonts w:asciiTheme="minorHAnsi" w:hAnsiTheme="minorHAnsi" w:cstheme="minorHAnsi"/>
          <w:szCs w:val="24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34"/>
        <w:gridCol w:w="2335"/>
        <w:gridCol w:w="2335"/>
        <w:gridCol w:w="2335"/>
      </w:tblGrid>
      <w:tr w:rsidR="004936C4" w:rsidRPr="00536F13" w14:paraId="1EF8804B" w14:textId="77777777" w:rsidTr="004936C4">
        <w:tc>
          <w:tcPr>
            <w:tcW w:w="9339" w:type="dxa"/>
            <w:gridSpan w:val="4"/>
            <w:shd w:val="clear" w:color="auto" w:fill="FFC000"/>
            <w:vAlign w:val="center"/>
          </w:tcPr>
          <w:p w14:paraId="16178290" w14:textId="0DF74D5F" w:rsidR="004936C4" w:rsidRDefault="00683E95" w:rsidP="004936C4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LEM0001 LED D1 à 1mA</w:t>
            </w:r>
          </w:p>
        </w:tc>
      </w:tr>
      <w:tr w:rsidR="004936C4" w14:paraId="631DECB2" w14:textId="77777777" w:rsidTr="004936C4">
        <w:tc>
          <w:tcPr>
            <w:tcW w:w="2334" w:type="dxa"/>
            <w:vAlign w:val="center"/>
          </w:tcPr>
          <w:p w14:paraId="60F45231" w14:textId="73ED1218" w:rsidR="004936C4" w:rsidRPr="004936C4" w:rsidRDefault="00683E95" w:rsidP="004936C4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1801FE31" w14:textId="3861570F" w:rsidR="004936C4" w:rsidRDefault="004936C4" w:rsidP="004936C4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1F814FDB" w14:textId="09559EF0" w:rsidR="004936C4" w:rsidRDefault="004936C4" w:rsidP="004936C4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3EE144EC" w14:textId="34BF116A" w:rsidR="004936C4" w:rsidRDefault="004936C4" w:rsidP="004936C4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D74380" w14:paraId="620B3AE2" w14:textId="77777777" w:rsidTr="004936C4">
        <w:tc>
          <w:tcPr>
            <w:tcW w:w="2334" w:type="dxa"/>
            <w:vAlign w:val="center"/>
          </w:tcPr>
          <w:p w14:paraId="3E5E76A4" w14:textId="37A3E811" w:rsidR="00D74380" w:rsidRPr="004936C4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48FA50A9" w14:textId="60104DE4" w:rsidR="00D74380" w:rsidRDefault="00536F13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0.357</w:t>
            </w:r>
          </w:p>
        </w:tc>
        <w:tc>
          <w:tcPr>
            <w:tcW w:w="2335" w:type="dxa"/>
            <w:vAlign w:val="center"/>
          </w:tcPr>
          <w:p w14:paraId="45F5507D" w14:textId="1D92138A" w:rsidR="00D74380" w:rsidRDefault="00536F13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1436.83</w:t>
            </w:r>
          </w:p>
        </w:tc>
        <w:tc>
          <w:tcPr>
            <w:tcW w:w="2335" w:type="dxa"/>
            <w:vAlign w:val="center"/>
          </w:tcPr>
          <w:p w14:paraId="6F1DB73B" w14:textId="4F1CAC0D" w:rsidR="00D74380" w:rsidRDefault="00536F13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78.9</w:t>
            </w:r>
          </w:p>
        </w:tc>
      </w:tr>
      <w:tr w:rsidR="00D74380" w14:paraId="66F4DF2C" w14:textId="77777777" w:rsidTr="004936C4">
        <w:tc>
          <w:tcPr>
            <w:tcW w:w="2334" w:type="dxa"/>
            <w:vAlign w:val="center"/>
          </w:tcPr>
          <w:p w14:paraId="63DED208" w14:textId="03805898" w:rsidR="00D74380" w:rsidRPr="004936C4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762C6641" w14:textId="1BD5DF6A" w:rsidR="00D74380" w:rsidRDefault="00536F13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0.335</w:t>
            </w:r>
          </w:p>
        </w:tc>
        <w:tc>
          <w:tcPr>
            <w:tcW w:w="2335" w:type="dxa"/>
            <w:vAlign w:val="center"/>
          </w:tcPr>
          <w:p w14:paraId="205BB44A" w14:textId="1076FD8B" w:rsidR="00D74380" w:rsidRDefault="00536F13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1440.16</w:t>
            </w:r>
          </w:p>
        </w:tc>
        <w:tc>
          <w:tcPr>
            <w:tcW w:w="2335" w:type="dxa"/>
            <w:vAlign w:val="center"/>
          </w:tcPr>
          <w:p w14:paraId="79204B47" w14:textId="55AB146D" w:rsidR="00D74380" w:rsidRDefault="00536F13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79.9</w:t>
            </w:r>
          </w:p>
        </w:tc>
      </w:tr>
      <w:tr w:rsidR="00D74380" w14:paraId="20B80ADA" w14:textId="77777777" w:rsidTr="004936C4">
        <w:tc>
          <w:tcPr>
            <w:tcW w:w="2334" w:type="dxa"/>
            <w:vAlign w:val="center"/>
          </w:tcPr>
          <w:p w14:paraId="5B2288E7" w14:textId="634E6F0F" w:rsidR="00D74380" w:rsidRPr="004936C4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56EAF1AA" w14:textId="7F88E4F0" w:rsidR="00D74380" w:rsidRDefault="00536F13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0.316</w:t>
            </w:r>
          </w:p>
        </w:tc>
        <w:tc>
          <w:tcPr>
            <w:tcW w:w="2335" w:type="dxa"/>
            <w:vAlign w:val="center"/>
          </w:tcPr>
          <w:p w14:paraId="0E45E83E" w14:textId="2A4E6FF7" w:rsidR="00D74380" w:rsidRDefault="00536F13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1443.83</w:t>
            </w:r>
          </w:p>
        </w:tc>
        <w:tc>
          <w:tcPr>
            <w:tcW w:w="2335" w:type="dxa"/>
            <w:vAlign w:val="center"/>
          </w:tcPr>
          <w:p w14:paraId="2AEB5210" w14:textId="2BDA95D4" w:rsidR="00D74380" w:rsidRDefault="00536F13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80.2</w:t>
            </w:r>
          </w:p>
        </w:tc>
      </w:tr>
      <w:tr w:rsidR="00D74380" w14:paraId="4BB9B71D" w14:textId="77777777" w:rsidTr="004936C4">
        <w:tc>
          <w:tcPr>
            <w:tcW w:w="2334" w:type="dxa"/>
            <w:vAlign w:val="center"/>
          </w:tcPr>
          <w:p w14:paraId="4F851B45" w14:textId="6224FE46" w:rsidR="00D74380" w:rsidRPr="004936C4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lastRenderedPageBreak/>
              <w:t>40°C</w:t>
            </w:r>
          </w:p>
        </w:tc>
        <w:tc>
          <w:tcPr>
            <w:tcW w:w="2335" w:type="dxa"/>
            <w:vAlign w:val="center"/>
          </w:tcPr>
          <w:p w14:paraId="40740A3F" w14:textId="3C15992E" w:rsidR="00D74380" w:rsidRDefault="00536F13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0.296</w:t>
            </w:r>
          </w:p>
        </w:tc>
        <w:tc>
          <w:tcPr>
            <w:tcW w:w="2335" w:type="dxa"/>
            <w:vAlign w:val="center"/>
          </w:tcPr>
          <w:p w14:paraId="3EB9E71B" w14:textId="2810529D" w:rsidR="00D74380" w:rsidRDefault="00536F13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1446.73</w:t>
            </w:r>
          </w:p>
        </w:tc>
        <w:tc>
          <w:tcPr>
            <w:tcW w:w="2335" w:type="dxa"/>
            <w:vAlign w:val="center"/>
          </w:tcPr>
          <w:p w14:paraId="7CE3D6F0" w14:textId="68A71471" w:rsidR="00D74380" w:rsidRDefault="00536F13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80.6</w:t>
            </w:r>
          </w:p>
        </w:tc>
      </w:tr>
      <w:tr w:rsidR="00D74380" w14:paraId="5F5DA7C4" w14:textId="77777777" w:rsidTr="004936C4">
        <w:tc>
          <w:tcPr>
            <w:tcW w:w="2334" w:type="dxa"/>
            <w:vAlign w:val="center"/>
          </w:tcPr>
          <w:p w14:paraId="7347FB96" w14:textId="403BA49D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2B8BAC9E" w14:textId="713166C0" w:rsidR="00D74380" w:rsidRDefault="00536F13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0.278</w:t>
            </w:r>
          </w:p>
        </w:tc>
        <w:tc>
          <w:tcPr>
            <w:tcW w:w="2335" w:type="dxa"/>
            <w:vAlign w:val="center"/>
          </w:tcPr>
          <w:p w14:paraId="2869FE72" w14:textId="3218444C" w:rsidR="00D74380" w:rsidRDefault="00536F13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1449.87</w:t>
            </w:r>
          </w:p>
        </w:tc>
        <w:tc>
          <w:tcPr>
            <w:tcW w:w="2335" w:type="dxa"/>
            <w:vAlign w:val="center"/>
          </w:tcPr>
          <w:p w14:paraId="0553151D" w14:textId="1AC6A4B3" w:rsidR="00D74380" w:rsidRDefault="00536F13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81.1</w:t>
            </w:r>
          </w:p>
        </w:tc>
      </w:tr>
      <w:tr w:rsidR="00D74380" w14:paraId="024E26E2" w14:textId="77777777" w:rsidTr="004936C4">
        <w:tc>
          <w:tcPr>
            <w:tcW w:w="2334" w:type="dxa"/>
            <w:vAlign w:val="center"/>
          </w:tcPr>
          <w:p w14:paraId="60FFB5D5" w14:textId="4B26E510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4CEF90A2" w14:textId="3D055A0A" w:rsidR="00D74380" w:rsidRDefault="00536F13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0.257</w:t>
            </w:r>
          </w:p>
        </w:tc>
        <w:tc>
          <w:tcPr>
            <w:tcW w:w="2335" w:type="dxa"/>
            <w:vAlign w:val="center"/>
          </w:tcPr>
          <w:p w14:paraId="1D8C720B" w14:textId="41B0DF75" w:rsidR="00D74380" w:rsidRDefault="00536F13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1452.53</w:t>
            </w:r>
          </w:p>
        </w:tc>
        <w:tc>
          <w:tcPr>
            <w:tcW w:w="2335" w:type="dxa"/>
            <w:vAlign w:val="center"/>
          </w:tcPr>
          <w:p w14:paraId="2FFFC5A5" w14:textId="55C34865" w:rsidR="00D74380" w:rsidRDefault="00536F13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82.3</w:t>
            </w:r>
          </w:p>
        </w:tc>
      </w:tr>
      <w:tr w:rsidR="00D74380" w14:paraId="4B609B7E" w14:textId="77777777" w:rsidTr="004936C4">
        <w:tc>
          <w:tcPr>
            <w:tcW w:w="2334" w:type="dxa"/>
            <w:vAlign w:val="center"/>
          </w:tcPr>
          <w:p w14:paraId="5CBB38FD" w14:textId="2E2E8256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1586354D" w14:textId="197ECE98" w:rsidR="00D74380" w:rsidRDefault="00536F13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0.237</w:t>
            </w:r>
          </w:p>
        </w:tc>
        <w:tc>
          <w:tcPr>
            <w:tcW w:w="2335" w:type="dxa"/>
            <w:vAlign w:val="center"/>
          </w:tcPr>
          <w:p w14:paraId="58B79A52" w14:textId="5916E050" w:rsidR="00D74380" w:rsidRDefault="00536F13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1455.99</w:t>
            </w:r>
          </w:p>
        </w:tc>
        <w:tc>
          <w:tcPr>
            <w:tcW w:w="2335" w:type="dxa"/>
            <w:vAlign w:val="center"/>
          </w:tcPr>
          <w:p w14:paraId="16A82358" w14:textId="2A070555" w:rsidR="00D74380" w:rsidRDefault="00536F13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83.0</w:t>
            </w:r>
          </w:p>
        </w:tc>
      </w:tr>
      <w:tr w:rsidR="004936C4" w:rsidRPr="00536F13" w14:paraId="7F0CE4F2" w14:textId="77777777" w:rsidTr="004936C4">
        <w:tc>
          <w:tcPr>
            <w:tcW w:w="9339" w:type="dxa"/>
            <w:gridSpan w:val="4"/>
            <w:shd w:val="clear" w:color="auto" w:fill="FFC000"/>
            <w:vAlign w:val="center"/>
          </w:tcPr>
          <w:p w14:paraId="1F2F9251" w14:textId="059E3D64" w:rsidR="004936C4" w:rsidRDefault="00683E95" w:rsidP="004936C4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LEM0001 LED D1 à 10mA</w:t>
            </w:r>
          </w:p>
        </w:tc>
      </w:tr>
      <w:tr w:rsidR="00683E95" w14:paraId="0CEDCE94" w14:textId="77777777" w:rsidTr="004936C4">
        <w:tc>
          <w:tcPr>
            <w:tcW w:w="2334" w:type="dxa"/>
            <w:vAlign w:val="center"/>
          </w:tcPr>
          <w:p w14:paraId="35934AC1" w14:textId="53FEEC49" w:rsidR="00683E95" w:rsidRPr="004936C4" w:rsidRDefault="00683E95" w:rsidP="00683E95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6EA7A63A" w14:textId="75BB9EDB" w:rsidR="00683E95" w:rsidRDefault="00683E95" w:rsidP="00683E95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30A0F04A" w14:textId="39CA3ECE" w:rsidR="00683E95" w:rsidRDefault="00683E95" w:rsidP="00683E95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292F0C0B" w14:textId="1ED8396F" w:rsidR="00683E95" w:rsidRDefault="00683E95" w:rsidP="00683E95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683E95" w14:paraId="052A2A62" w14:textId="77777777" w:rsidTr="004936C4">
        <w:tc>
          <w:tcPr>
            <w:tcW w:w="2334" w:type="dxa"/>
            <w:vAlign w:val="center"/>
          </w:tcPr>
          <w:p w14:paraId="0DF80141" w14:textId="25869329" w:rsidR="00683E95" w:rsidRPr="004936C4" w:rsidRDefault="00683E95" w:rsidP="00683E95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7E54C864" w14:textId="295B6FBB" w:rsidR="00683E95" w:rsidRDefault="00462390" w:rsidP="00683E95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5.45</w:t>
            </w:r>
          </w:p>
        </w:tc>
        <w:tc>
          <w:tcPr>
            <w:tcW w:w="2335" w:type="dxa"/>
            <w:vAlign w:val="center"/>
          </w:tcPr>
          <w:p w14:paraId="1598A3DC" w14:textId="7282A1BE" w:rsidR="00683E95" w:rsidRDefault="00462390" w:rsidP="00683E95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1437.40</w:t>
            </w:r>
          </w:p>
        </w:tc>
        <w:tc>
          <w:tcPr>
            <w:tcW w:w="2335" w:type="dxa"/>
            <w:vAlign w:val="center"/>
          </w:tcPr>
          <w:p w14:paraId="1BD2E865" w14:textId="3E4672BE" w:rsidR="00683E95" w:rsidRDefault="00462390" w:rsidP="00683E95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92.7</w:t>
            </w:r>
          </w:p>
        </w:tc>
      </w:tr>
      <w:tr w:rsidR="00683E95" w14:paraId="11C6278D" w14:textId="77777777" w:rsidTr="004936C4">
        <w:tc>
          <w:tcPr>
            <w:tcW w:w="2334" w:type="dxa"/>
            <w:vAlign w:val="center"/>
          </w:tcPr>
          <w:p w14:paraId="3400439F" w14:textId="36C856E6" w:rsidR="00683E95" w:rsidRPr="004936C4" w:rsidRDefault="00683E95" w:rsidP="00683E95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092F0667" w14:textId="51990929" w:rsidR="00683E95" w:rsidRDefault="00462390" w:rsidP="00683E95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5.28</w:t>
            </w:r>
          </w:p>
        </w:tc>
        <w:tc>
          <w:tcPr>
            <w:tcW w:w="2335" w:type="dxa"/>
            <w:vAlign w:val="center"/>
          </w:tcPr>
          <w:p w14:paraId="6C155683" w14:textId="4CAD6615" w:rsidR="00683E95" w:rsidRDefault="00462390" w:rsidP="00683E95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1440.80</w:t>
            </w:r>
          </w:p>
        </w:tc>
        <w:tc>
          <w:tcPr>
            <w:tcW w:w="2335" w:type="dxa"/>
            <w:vAlign w:val="center"/>
          </w:tcPr>
          <w:p w14:paraId="09A4C92B" w14:textId="5733947E" w:rsidR="00683E95" w:rsidRDefault="00462390" w:rsidP="00683E95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93.1</w:t>
            </w:r>
          </w:p>
        </w:tc>
      </w:tr>
      <w:tr w:rsidR="00683E95" w14:paraId="45C2AA9E" w14:textId="77777777" w:rsidTr="004936C4">
        <w:tc>
          <w:tcPr>
            <w:tcW w:w="2334" w:type="dxa"/>
            <w:vAlign w:val="center"/>
          </w:tcPr>
          <w:p w14:paraId="5FEEFF61" w14:textId="3EBA8893" w:rsidR="00683E95" w:rsidRPr="004936C4" w:rsidRDefault="00683E95" w:rsidP="00683E95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6EC80C38" w14:textId="2DF756A8" w:rsidR="00683E95" w:rsidRDefault="00462390" w:rsidP="00683E95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5.14</w:t>
            </w:r>
          </w:p>
        </w:tc>
        <w:tc>
          <w:tcPr>
            <w:tcW w:w="2335" w:type="dxa"/>
            <w:vAlign w:val="center"/>
          </w:tcPr>
          <w:p w14:paraId="0B89B456" w14:textId="72D490E5" w:rsidR="00683E95" w:rsidRDefault="00462390" w:rsidP="00683E95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1444.26</w:t>
            </w:r>
          </w:p>
        </w:tc>
        <w:tc>
          <w:tcPr>
            <w:tcW w:w="2335" w:type="dxa"/>
            <w:vAlign w:val="center"/>
          </w:tcPr>
          <w:p w14:paraId="3CD8019D" w14:textId="750DA910" w:rsidR="00683E95" w:rsidRDefault="00462390" w:rsidP="00683E95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93.7</w:t>
            </w:r>
          </w:p>
        </w:tc>
      </w:tr>
      <w:tr w:rsidR="00683E95" w14:paraId="5CD34880" w14:textId="77777777" w:rsidTr="004936C4">
        <w:tc>
          <w:tcPr>
            <w:tcW w:w="2334" w:type="dxa"/>
            <w:vAlign w:val="center"/>
          </w:tcPr>
          <w:p w14:paraId="4BA8AB80" w14:textId="15165323" w:rsidR="00683E95" w:rsidRPr="004936C4" w:rsidRDefault="00683E95" w:rsidP="00683E95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20C8276B" w14:textId="7FAC491F" w:rsidR="00683E95" w:rsidRDefault="00462390" w:rsidP="00683E95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4.98</w:t>
            </w:r>
          </w:p>
        </w:tc>
        <w:tc>
          <w:tcPr>
            <w:tcW w:w="2335" w:type="dxa"/>
            <w:vAlign w:val="center"/>
          </w:tcPr>
          <w:p w14:paraId="399CE626" w14:textId="5B3BB4DF" w:rsidR="00683E95" w:rsidRDefault="00462390" w:rsidP="00683E95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1447.28</w:t>
            </w:r>
          </w:p>
        </w:tc>
        <w:tc>
          <w:tcPr>
            <w:tcW w:w="2335" w:type="dxa"/>
            <w:vAlign w:val="center"/>
          </w:tcPr>
          <w:p w14:paraId="53361512" w14:textId="73E9345D" w:rsidR="00683E95" w:rsidRDefault="00462390" w:rsidP="00683E95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94.3</w:t>
            </w:r>
          </w:p>
        </w:tc>
      </w:tr>
      <w:tr w:rsidR="00D74380" w14:paraId="47CAB6A0" w14:textId="77777777" w:rsidTr="004936C4">
        <w:tc>
          <w:tcPr>
            <w:tcW w:w="2334" w:type="dxa"/>
            <w:vAlign w:val="center"/>
          </w:tcPr>
          <w:p w14:paraId="6E138601" w14:textId="6156F4E5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7E08D576" w14:textId="741A354A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4.81</w:t>
            </w:r>
          </w:p>
        </w:tc>
        <w:tc>
          <w:tcPr>
            <w:tcW w:w="2335" w:type="dxa"/>
            <w:vAlign w:val="center"/>
          </w:tcPr>
          <w:p w14:paraId="33F20EDF" w14:textId="01CD7895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1450.25</w:t>
            </w:r>
          </w:p>
        </w:tc>
        <w:tc>
          <w:tcPr>
            <w:tcW w:w="2335" w:type="dxa"/>
            <w:vAlign w:val="center"/>
          </w:tcPr>
          <w:p w14:paraId="6831565A" w14:textId="3E93B208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95.0</w:t>
            </w:r>
          </w:p>
        </w:tc>
      </w:tr>
      <w:tr w:rsidR="00D74380" w14:paraId="0DAC657C" w14:textId="77777777" w:rsidTr="004936C4">
        <w:tc>
          <w:tcPr>
            <w:tcW w:w="2334" w:type="dxa"/>
            <w:vAlign w:val="center"/>
          </w:tcPr>
          <w:p w14:paraId="419D3409" w14:textId="5FFDD672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46E20EF2" w14:textId="00C48EC6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4.65</w:t>
            </w:r>
          </w:p>
        </w:tc>
        <w:tc>
          <w:tcPr>
            <w:tcW w:w="2335" w:type="dxa"/>
            <w:vAlign w:val="center"/>
          </w:tcPr>
          <w:p w14:paraId="696423F1" w14:textId="0699A769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1453.02</w:t>
            </w:r>
          </w:p>
        </w:tc>
        <w:tc>
          <w:tcPr>
            <w:tcW w:w="2335" w:type="dxa"/>
            <w:vAlign w:val="center"/>
          </w:tcPr>
          <w:p w14:paraId="41C3C013" w14:textId="5DE344FE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96.1</w:t>
            </w:r>
          </w:p>
        </w:tc>
      </w:tr>
      <w:tr w:rsidR="00D74380" w14:paraId="2F3AD6F6" w14:textId="77777777" w:rsidTr="004936C4">
        <w:tc>
          <w:tcPr>
            <w:tcW w:w="2334" w:type="dxa"/>
            <w:vAlign w:val="center"/>
          </w:tcPr>
          <w:p w14:paraId="6FA7AA65" w14:textId="2818CAC7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0E40DF5A" w14:textId="12AEA69A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4.47</w:t>
            </w:r>
          </w:p>
        </w:tc>
        <w:tc>
          <w:tcPr>
            <w:tcW w:w="2335" w:type="dxa"/>
            <w:vAlign w:val="center"/>
          </w:tcPr>
          <w:p w14:paraId="69C54082" w14:textId="413998AE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1455.77</w:t>
            </w:r>
          </w:p>
        </w:tc>
        <w:tc>
          <w:tcPr>
            <w:tcW w:w="2335" w:type="dxa"/>
            <w:vAlign w:val="center"/>
          </w:tcPr>
          <w:p w14:paraId="4F4899A3" w14:textId="797602F6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97.5</w:t>
            </w:r>
          </w:p>
        </w:tc>
      </w:tr>
      <w:tr w:rsidR="00D74380" w:rsidRPr="00536F13" w14:paraId="02E6AE1A" w14:textId="77777777" w:rsidTr="004936C4">
        <w:tc>
          <w:tcPr>
            <w:tcW w:w="9339" w:type="dxa"/>
            <w:gridSpan w:val="4"/>
            <w:shd w:val="clear" w:color="auto" w:fill="FFC000"/>
            <w:vAlign w:val="center"/>
          </w:tcPr>
          <w:p w14:paraId="6C1F2BF8" w14:textId="6A9417B9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LEM0001 LED D1 à 50mA</w:t>
            </w:r>
          </w:p>
        </w:tc>
      </w:tr>
      <w:tr w:rsidR="00D74380" w14:paraId="3CC23080" w14:textId="77777777" w:rsidTr="004936C4">
        <w:tc>
          <w:tcPr>
            <w:tcW w:w="2334" w:type="dxa"/>
            <w:vAlign w:val="center"/>
          </w:tcPr>
          <w:p w14:paraId="63C9EC90" w14:textId="344B25AE" w:rsidR="00D74380" w:rsidRPr="004936C4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54852DE6" w14:textId="41F1573B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143EA560" w14:textId="62AC5629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425B1F07" w14:textId="08725A09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D74380" w14:paraId="45F57FCE" w14:textId="77777777" w:rsidTr="004936C4">
        <w:tc>
          <w:tcPr>
            <w:tcW w:w="2334" w:type="dxa"/>
            <w:vAlign w:val="center"/>
          </w:tcPr>
          <w:p w14:paraId="4C144C99" w14:textId="30E5A0DF" w:rsidR="00D74380" w:rsidRPr="004936C4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41CB764E" w14:textId="3BD6759B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19.1</w:t>
            </w:r>
          </w:p>
        </w:tc>
        <w:tc>
          <w:tcPr>
            <w:tcW w:w="2335" w:type="dxa"/>
            <w:vAlign w:val="center"/>
          </w:tcPr>
          <w:p w14:paraId="35865751" w14:textId="433864C3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1438.38</w:t>
            </w:r>
          </w:p>
        </w:tc>
        <w:tc>
          <w:tcPr>
            <w:tcW w:w="2335" w:type="dxa"/>
            <w:vAlign w:val="center"/>
          </w:tcPr>
          <w:p w14:paraId="7DD0951D" w14:textId="7CE8C97C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116</w:t>
            </w:r>
          </w:p>
        </w:tc>
      </w:tr>
      <w:tr w:rsidR="00D74380" w14:paraId="717723B2" w14:textId="77777777" w:rsidTr="004936C4">
        <w:tc>
          <w:tcPr>
            <w:tcW w:w="2334" w:type="dxa"/>
            <w:vAlign w:val="center"/>
          </w:tcPr>
          <w:p w14:paraId="470FE89E" w14:textId="74595F61" w:rsidR="00D74380" w:rsidRPr="004936C4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485BE26B" w14:textId="7DAF6252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18.4</w:t>
            </w:r>
          </w:p>
        </w:tc>
        <w:tc>
          <w:tcPr>
            <w:tcW w:w="2335" w:type="dxa"/>
            <w:vAlign w:val="center"/>
          </w:tcPr>
          <w:p w14:paraId="080A07BA" w14:textId="07A81670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1441.99</w:t>
            </w:r>
          </w:p>
        </w:tc>
        <w:tc>
          <w:tcPr>
            <w:tcW w:w="2335" w:type="dxa"/>
            <w:vAlign w:val="center"/>
          </w:tcPr>
          <w:p w14:paraId="03D730C8" w14:textId="5D18395D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116</w:t>
            </w:r>
          </w:p>
        </w:tc>
      </w:tr>
      <w:tr w:rsidR="00D74380" w14:paraId="7EDE29A5" w14:textId="77777777" w:rsidTr="004936C4">
        <w:tc>
          <w:tcPr>
            <w:tcW w:w="2334" w:type="dxa"/>
            <w:vAlign w:val="center"/>
          </w:tcPr>
          <w:p w14:paraId="037399C2" w14:textId="23ACFA4F" w:rsidR="00D74380" w:rsidRPr="004936C4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04DE57BC" w14:textId="10EC0D5D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17.9</w:t>
            </w:r>
          </w:p>
        </w:tc>
        <w:tc>
          <w:tcPr>
            <w:tcW w:w="2335" w:type="dxa"/>
            <w:vAlign w:val="center"/>
          </w:tcPr>
          <w:p w14:paraId="60D879DF" w14:textId="206C5FCC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1445.26</w:t>
            </w:r>
          </w:p>
        </w:tc>
        <w:tc>
          <w:tcPr>
            <w:tcW w:w="2335" w:type="dxa"/>
            <w:vAlign w:val="center"/>
          </w:tcPr>
          <w:p w14:paraId="6BC85127" w14:textId="0CFABA96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116</w:t>
            </w:r>
          </w:p>
        </w:tc>
      </w:tr>
      <w:tr w:rsidR="00D74380" w14:paraId="0F10F9F5" w14:textId="77777777" w:rsidTr="004936C4">
        <w:tc>
          <w:tcPr>
            <w:tcW w:w="2334" w:type="dxa"/>
            <w:vAlign w:val="center"/>
          </w:tcPr>
          <w:p w14:paraId="51495FA6" w14:textId="3E0B7C18" w:rsidR="00D74380" w:rsidRPr="004936C4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06E744B7" w14:textId="3A29B985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17.2</w:t>
            </w:r>
          </w:p>
        </w:tc>
        <w:tc>
          <w:tcPr>
            <w:tcW w:w="2335" w:type="dxa"/>
            <w:vAlign w:val="center"/>
          </w:tcPr>
          <w:p w14:paraId="7143D90C" w14:textId="5EE6DC29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1448.40</w:t>
            </w:r>
          </w:p>
        </w:tc>
        <w:tc>
          <w:tcPr>
            <w:tcW w:w="2335" w:type="dxa"/>
            <w:vAlign w:val="center"/>
          </w:tcPr>
          <w:p w14:paraId="52EAA6E1" w14:textId="71ED1329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115</w:t>
            </w:r>
          </w:p>
        </w:tc>
      </w:tr>
      <w:tr w:rsidR="00D74380" w14:paraId="2DB257E3" w14:textId="77777777" w:rsidTr="004936C4">
        <w:tc>
          <w:tcPr>
            <w:tcW w:w="2334" w:type="dxa"/>
            <w:vAlign w:val="center"/>
          </w:tcPr>
          <w:p w14:paraId="1D89D14E" w14:textId="4C9B4DF5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4B2F5FA6" w14:textId="55643D2B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16.5</w:t>
            </w:r>
          </w:p>
        </w:tc>
        <w:tc>
          <w:tcPr>
            <w:tcW w:w="2335" w:type="dxa"/>
            <w:vAlign w:val="center"/>
          </w:tcPr>
          <w:p w14:paraId="737533A0" w14:textId="71B5C040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1451.03</w:t>
            </w:r>
          </w:p>
        </w:tc>
        <w:tc>
          <w:tcPr>
            <w:tcW w:w="2335" w:type="dxa"/>
            <w:vAlign w:val="center"/>
          </w:tcPr>
          <w:p w14:paraId="724A7689" w14:textId="035B7B6F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115</w:t>
            </w:r>
          </w:p>
        </w:tc>
      </w:tr>
      <w:tr w:rsidR="00D74380" w14:paraId="554BFBDD" w14:textId="77777777" w:rsidTr="004936C4">
        <w:tc>
          <w:tcPr>
            <w:tcW w:w="2334" w:type="dxa"/>
            <w:vAlign w:val="center"/>
          </w:tcPr>
          <w:p w14:paraId="5948609C" w14:textId="7D0A88DE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48AF2D9E" w14:textId="6511E4AA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15.9</w:t>
            </w:r>
          </w:p>
        </w:tc>
        <w:tc>
          <w:tcPr>
            <w:tcW w:w="2335" w:type="dxa"/>
            <w:vAlign w:val="center"/>
          </w:tcPr>
          <w:p w14:paraId="0375E44A" w14:textId="5E2E7846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1453.85</w:t>
            </w:r>
          </w:p>
        </w:tc>
        <w:tc>
          <w:tcPr>
            <w:tcW w:w="2335" w:type="dxa"/>
            <w:vAlign w:val="center"/>
          </w:tcPr>
          <w:p w14:paraId="5CC38ED9" w14:textId="6BAD3E02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115</w:t>
            </w:r>
          </w:p>
        </w:tc>
      </w:tr>
      <w:tr w:rsidR="00D74380" w14:paraId="6A4B7235" w14:textId="77777777" w:rsidTr="004936C4">
        <w:tc>
          <w:tcPr>
            <w:tcW w:w="2334" w:type="dxa"/>
            <w:vAlign w:val="center"/>
          </w:tcPr>
          <w:p w14:paraId="66A0D26F" w14:textId="183196D3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42B5CA5D" w14:textId="633C364E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15.2</w:t>
            </w:r>
          </w:p>
        </w:tc>
        <w:tc>
          <w:tcPr>
            <w:tcW w:w="2335" w:type="dxa"/>
            <w:vAlign w:val="center"/>
          </w:tcPr>
          <w:p w14:paraId="53211AB1" w14:textId="59CF87B1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1456.42</w:t>
            </w:r>
          </w:p>
        </w:tc>
        <w:tc>
          <w:tcPr>
            <w:tcW w:w="2335" w:type="dxa"/>
            <w:vAlign w:val="center"/>
          </w:tcPr>
          <w:p w14:paraId="3809C806" w14:textId="4847BF32" w:rsidR="00D74380" w:rsidRDefault="0046239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116</w:t>
            </w:r>
          </w:p>
        </w:tc>
      </w:tr>
      <w:tr w:rsidR="00D74380" w:rsidRPr="00536F13" w14:paraId="0E876B50" w14:textId="77777777" w:rsidTr="00B166D0">
        <w:tc>
          <w:tcPr>
            <w:tcW w:w="9339" w:type="dxa"/>
            <w:gridSpan w:val="4"/>
            <w:shd w:val="clear" w:color="auto" w:fill="00B050"/>
            <w:vAlign w:val="center"/>
          </w:tcPr>
          <w:p w14:paraId="214927C5" w14:textId="438794B9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LEM0001 LED D2 à 1mA</w:t>
            </w:r>
          </w:p>
        </w:tc>
      </w:tr>
      <w:tr w:rsidR="00D74380" w14:paraId="788441AE" w14:textId="77777777" w:rsidTr="004936C4">
        <w:tc>
          <w:tcPr>
            <w:tcW w:w="2334" w:type="dxa"/>
            <w:vAlign w:val="center"/>
          </w:tcPr>
          <w:p w14:paraId="7F812CB4" w14:textId="1B2434F4" w:rsidR="00D74380" w:rsidRPr="004936C4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199CFB97" w14:textId="57103168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366C8F9F" w14:textId="23444889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7DCE9056" w14:textId="0D9F7CE0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D74380" w14:paraId="25B93BE8" w14:textId="77777777" w:rsidTr="004936C4">
        <w:tc>
          <w:tcPr>
            <w:tcW w:w="2334" w:type="dxa"/>
            <w:vAlign w:val="center"/>
          </w:tcPr>
          <w:p w14:paraId="15306601" w14:textId="3A864D54" w:rsidR="00D74380" w:rsidRPr="004936C4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7CC5EE34" w14:textId="0AF510A2" w:rsidR="00D74380" w:rsidRDefault="00917098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0.427</w:t>
            </w:r>
          </w:p>
        </w:tc>
        <w:tc>
          <w:tcPr>
            <w:tcW w:w="2335" w:type="dxa"/>
            <w:vAlign w:val="center"/>
          </w:tcPr>
          <w:p w14:paraId="505049C9" w14:textId="5247F32A" w:rsidR="00D74380" w:rsidRDefault="00917098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1438.33</w:t>
            </w:r>
          </w:p>
        </w:tc>
        <w:tc>
          <w:tcPr>
            <w:tcW w:w="2335" w:type="dxa"/>
            <w:vAlign w:val="center"/>
          </w:tcPr>
          <w:p w14:paraId="332B7877" w14:textId="3E73A05B" w:rsidR="00D74380" w:rsidRDefault="00917098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77.6</w:t>
            </w:r>
          </w:p>
        </w:tc>
      </w:tr>
      <w:tr w:rsidR="00D74380" w14:paraId="1289C71E" w14:textId="77777777" w:rsidTr="004936C4">
        <w:tc>
          <w:tcPr>
            <w:tcW w:w="2334" w:type="dxa"/>
            <w:vAlign w:val="center"/>
          </w:tcPr>
          <w:p w14:paraId="19775D08" w14:textId="4AA889C6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1338B4C8" w14:textId="0E7E8233" w:rsidR="00D74380" w:rsidRDefault="00917098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0.397</w:t>
            </w:r>
          </w:p>
        </w:tc>
        <w:tc>
          <w:tcPr>
            <w:tcW w:w="2335" w:type="dxa"/>
            <w:vAlign w:val="center"/>
          </w:tcPr>
          <w:p w14:paraId="017C0AF7" w14:textId="629753B3" w:rsidR="00D74380" w:rsidRDefault="00917098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1441.44</w:t>
            </w:r>
          </w:p>
        </w:tc>
        <w:tc>
          <w:tcPr>
            <w:tcW w:w="2335" w:type="dxa"/>
            <w:vAlign w:val="center"/>
          </w:tcPr>
          <w:p w14:paraId="0EBD62F3" w14:textId="72E880F0" w:rsidR="00D74380" w:rsidRDefault="00917098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79.3</w:t>
            </w:r>
          </w:p>
        </w:tc>
      </w:tr>
      <w:tr w:rsidR="00D74380" w14:paraId="272622EB" w14:textId="77777777" w:rsidTr="004936C4">
        <w:tc>
          <w:tcPr>
            <w:tcW w:w="2334" w:type="dxa"/>
            <w:vAlign w:val="center"/>
          </w:tcPr>
          <w:p w14:paraId="44AECD43" w14:textId="7D165EB2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010566C6" w14:textId="36DFE0B0" w:rsidR="00D74380" w:rsidRDefault="00917098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0.371</w:t>
            </w:r>
          </w:p>
        </w:tc>
        <w:tc>
          <w:tcPr>
            <w:tcW w:w="2335" w:type="dxa"/>
            <w:vAlign w:val="center"/>
          </w:tcPr>
          <w:p w14:paraId="47446ED4" w14:textId="7FCC359E" w:rsidR="00D74380" w:rsidRDefault="00917098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1444.61</w:t>
            </w:r>
          </w:p>
        </w:tc>
        <w:tc>
          <w:tcPr>
            <w:tcW w:w="2335" w:type="dxa"/>
            <w:vAlign w:val="center"/>
          </w:tcPr>
          <w:p w14:paraId="275C9E00" w14:textId="392A247F" w:rsidR="00D74380" w:rsidRDefault="00917098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81.0</w:t>
            </w:r>
          </w:p>
        </w:tc>
      </w:tr>
      <w:tr w:rsidR="00D74380" w14:paraId="41379284" w14:textId="77777777" w:rsidTr="004936C4">
        <w:tc>
          <w:tcPr>
            <w:tcW w:w="2334" w:type="dxa"/>
            <w:vAlign w:val="center"/>
          </w:tcPr>
          <w:p w14:paraId="69DD792C" w14:textId="0BFC9C83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707E7176" w14:textId="05D0F560" w:rsidR="00D74380" w:rsidRDefault="00917098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0.346</w:t>
            </w:r>
          </w:p>
        </w:tc>
        <w:tc>
          <w:tcPr>
            <w:tcW w:w="2335" w:type="dxa"/>
            <w:vAlign w:val="center"/>
          </w:tcPr>
          <w:p w14:paraId="3DD3ABF6" w14:textId="78C26A3E" w:rsidR="00D74380" w:rsidRDefault="00917098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1447.95</w:t>
            </w:r>
          </w:p>
        </w:tc>
        <w:tc>
          <w:tcPr>
            <w:tcW w:w="2335" w:type="dxa"/>
            <w:vAlign w:val="center"/>
          </w:tcPr>
          <w:p w14:paraId="7C78CC03" w14:textId="66F6784E" w:rsidR="00D74380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82.4</w:t>
            </w:r>
          </w:p>
        </w:tc>
      </w:tr>
      <w:tr w:rsidR="00D74380" w14:paraId="47FF1925" w14:textId="77777777" w:rsidTr="004936C4">
        <w:tc>
          <w:tcPr>
            <w:tcW w:w="2334" w:type="dxa"/>
            <w:vAlign w:val="center"/>
          </w:tcPr>
          <w:p w14:paraId="65242732" w14:textId="3BC5D284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3700913E" w14:textId="12D7114C" w:rsidR="00D74380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0.321</w:t>
            </w:r>
          </w:p>
        </w:tc>
        <w:tc>
          <w:tcPr>
            <w:tcW w:w="2335" w:type="dxa"/>
            <w:vAlign w:val="center"/>
          </w:tcPr>
          <w:p w14:paraId="2BD0B677" w14:textId="299EEA79" w:rsidR="00D74380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1451.06</w:t>
            </w:r>
          </w:p>
        </w:tc>
        <w:tc>
          <w:tcPr>
            <w:tcW w:w="2335" w:type="dxa"/>
            <w:vAlign w:val="center"/>
          </w:tcPr>
          <w:p w14:paraId="00F4BCE4" w14:textId="6778EA3D" w:rsidR="00D74380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83.6</w:t>
            </w:r>
          </w:p>
        </w:tc>
      </w:tr>
      <w:tr w:rsidR="00D74380" w14:paraId="41D6C33F" w14:textId="77777777" w:rsidTr="004936C4">
        <w:tc>
          <w:tcPr>
            <w:tcW w:w="2334" w:type="dxa"/>
            <w:vAlign w:val="center"/>
          </w:tcPr>
          <w:p w14:paraId="07D0FD0F" w14:textId="2F29F6A8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7788E36A" w14:textId="23195443" w:rsidR="00D74380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0.299</w:t>
            </w:r>
          </w:p>
        </w:tc>
        <w:tc>
          <w:tcPr>
            <w:tcW w:w="2335" w:type="dxa"/>
            <w:vAlign w:val="center"/>
          </w:tcPr>
          <w:p w14:paraId="598957D6" w14:textId="6341787E" w:rsidR="00D74380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1454.25</w:t>
            </w:r>
          </w:p>
        </w:tc>
        <w:tc>
          <w:tcPr>
            <w:tcW w:w="2335" w:type="dxa"/>
            <w:vAlign w:val="center"/>
          </w:tcPr>
          <w:p w14:paraId="04FB902D" w14:textId="0B4E3CC4" w:rsidR="00D74380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84.7</w:t>
            </w:r>
          </w:p>
        </w:tc>
      </w:tr>
      <w:tr w:rsidR="00D74380" w14:paraId="56D2CF1E" w14:textId="77777777" w:rsidTr="004936C4">
        <w:tc>
          <w:tcPr>
            <w:tcW w:w="2334" w:type="dxa"/>
            <w:vAlign w:val="center"/>
          </w:tcPr>
          <w:p w14:paraId="301ABA0A" w14:textId="77E869AA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0C5FD49F" w14:textId="50350123" w:rsidR="00D74380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0.278</w:t>
            </w:r>
          </w:p>
        </w:tc>
        <w:tc>
          <w:tcPr>
            <w:tcW w:w="2335" w:type="dxa"/>
            <w:vAlign w:val="center"/>
          </w:tcPr>
          <w:p w14:paraId="536C9A13" w14:textId="3209B5AE" w:rsidR="00D74380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1457.82</w:t>
            </w:r>
          </w:p>
        </w:tc>
        <w:tc>
          <w:tcPr>
            <w:tcW w:w="2335" w:type="dxa"/>
            <w:vAlign w:val="center"/>
          </w:tcPr>
          <w:p w14:paraId="085F9B3B" w14:textId="1343166B" w:rsidR="00D74380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85.7</w:t>
            </w:r>
          </w:p>
        </w:tc>
      </w:tr>
      <w:tr w:rsidR="00D74380" w:rsidRPr="00536F13" w14:paraId="3F45C52E" w14:textId="77777777" w:rsidTr="00B166D0">
        <w:tc>
          <w:tcPr>
            <w:tcW w:w="9339" w:type="dxa"/>
            <w:gridSpan w:val="4"/>
            <w:shd w:val="clear" w:color="auto" w:fill="00B050"/>
            <w:vAlign w:val="center"/>
          </w:tcPr>
          <w:p w14:paraId="0183FB21" w14:textId="55A4E14C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LEM0001 LED D2 à 10mA</w:t>
            </w:r>
          </w:p>
        </w:tc>
      </w:tr>
      <w:tr w:rsidR="00D74380" w14:paraId="3BC21BE6" w14:textId="77777777" w:rsidTr="004936C4">
        <w:tc>
          <w:tcPr>
            <w:tcW w:w="2334" w:type="dxa"/>
            <w:vAlign w:val="center"/>
          </w:tcPr>
          <w:p w14:paraId="4B89D49C" w14:textId="364C2FB1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01AE47A8" w14:textId="23CE6FC5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15FFA97D" w14:textId="41A2A392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0C15CF65" w14:textId="1769EB10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D74380" w14:paraId="2BC05847" w14:textId="77777777" w:rsidTr="004936C4">
        <w:tc>
          <w:tcPr>
            <w:tcW w:w="2334" w:type="dxa"/>
            <w:vAlign w:val="center"/>
          </w:tcPr>
          <w:p w14:paraId="23A655D2" w14:textId="0D076F91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3F37292A" w14:textId="7A6618B8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6.42</w:t>
            </w:r>
          </w:p>
        </w:tc>
        <w:tc>
          <w:tcPr>
            <w:tcW w:w="2335" w:type="dxa"/>
            <w:vAlign w:val="center"/>
          </w:tcPr>
          <w:p w14:paraId="4232FBDC" w14:textId="675B7C59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1438.26</w:t>
            </w:r>
          </w:p>
        </w:tc>
        <w:tc>
          <w:tcPr>
            <w:tcW w:w="2335" w:type="dxa"/>
            <w:vAlign w:val="center"/>
          </w:tcPr>
          <w:p w14:paraId="38F50B54" w14:textId="635240B6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89.4</w:t>
            </w:r>
          </w:p>
        </w:tc>
      </w:tr>
      <w:tr w:rsidR="00D74380" w14:paraId="06C6F103" w14:textId="77777777" w:rsidTr="004936C4">
        <w:tc>
          <w:tcPr>
            <w:tcW w:w="2334" w:type="dxa"/>
            <w:vAlign w:val="center"/>
          </w:tcPr>
          <w:p w14:paraId="1567A8B6" w14:textId="1918AC9A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44C0184C" w14:textId="4330942C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6.18</w:t>
            </w:r>
          </w:p>
        </w:tc>
        <w:tc>
          <w:tcPr>
            <w:tcW w:w="2335" w:type="dxa"/>
            <w:vAlign w:val="center"/>
          </w:tcPr>
          <w:p w14:paraId="1870EEB5" w14:textId="5BDFFF3C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1441.43</w:t>
            </w:r>
          </w:p>
        </w:tc>
        <w:tc>
          <w:tcPr>
            <w:tcW w:w="2335" w:type="dxa"/>
            <w:vAlign w:val="center"/>
          </w:tcPr>
          <w:p w14:paraId="3F825A17" w14:textId="78411DC9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91.2</w:t>
            </w:r>
          </w:p>
        </w:tc>
      </w:tr>
      <w:tr w:rsidR="00D74380" w14:paraId="433A2277" w14:textId="77777777" w:rsidTr="004936C4">
        <w:tc>
          <w:tcPr>
            <w:tcW w:w="2334" w:type="dxa"/>
            <w:vAlign w:val="center"/>
          </w:tcPr>
          <w:p w14:paraId="4D805FF2" w14:textId="2849161C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50ED931E" w14:textId="5F276125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5.95</w:t>
            </w:r>
          </w:p>
        </w:tc>
        <w:tc>
          <w:tcPr>
            <w:tcW w:w="2335" w:type="dxa"/>
            <w:vAlign w:val="center"/>
          </w:tcPr>
          <w:p w14:paraId="4531B553" w14:textId="456ABE3C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1444.82</w:t>
            </w:r>
          </w:p>
        </w:tc>
        <w:tc>
          <w:tcPr>
            <w:tcW w:w="2335" w:type="dxa"/>
            <w:vAlign w:val="center"/>
          </w:tcPr>
          <w:p w14:paraId="1F05F950" w14:textId="1EDA7977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92.7</w:t>
            </w:r>
          </w:p>
        </w:tc>
      </w:tr>
      <w:tr w:rsidR="00D74380" w14:paraId="5AA1F2FF" w14:textId="77777777" w:rsidTr="004936C4">
        <w:tc>
          <w:tcPr>
            <w:tcW w:w="2334" w:type="dxa"/>
            <w:vAlign w:val="center"/>
          </w:tcPr>
          <w:p w14:paraId="3D65CC22" w14:textId="11F4189A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0554F9AA" w14:textId="22EF0F6E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5.71</w:t>
            </w:r>
          </w:p>
        </w:tc>
        <w:tc>
          <w:tcPr>
            <w:tcW w:w="2335" w:type="dxa"/>
            <w:vAlign w:val="center"/>
          </w:tcPr>
          <w:p w14:paraId="27FAA2E9" w14:textId="167671F4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1448.03</w:t>
            </w:r>
          </w:p>
        </w:tc>
        <w:tc>
          <w:tcPr>
            <w:tcW w:w="2335" w:type="dxa"/>
            <w:vAlign w:val="center"/>
          </w:tcPr>
          <w:p w14:paraId="5548884E" w14:textId="0DBE9926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94.5</w:t>
            </w:r>
          </w:p>
        </w:tc>
      </w:tr>
      <w:tr w:rsidR="00D74380" w14:paraId="3CA2ADDB" w14:textId="77777777" w:rsidTr="004936C4">
        <w:tc>
          <w:tcPr>
            <w:tcW w:w="2334" w:type="dxa"/>
            <w:vAlign w:val="center"/>
          </w:tcPr>
          <w:p w14:paraId="1572C021" w14:textId="6785F9E7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6E416529" w14:textId="28CD84EA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5.48</w:t>
            </w:r>
          </w:p>
        </w:tc>
        <w:tc>
          <w:tcPr>
            <w:tcW w:w="2335" w:type="dxa"/>
            <w:vAlign w:val="center"/>
          </w:tcPr>
          <w:p w14:paraId="5DD2D86B" w14:textId="3B1625B0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1451.23</w:t>
            </w:r>
          </w:p>
        </w:tc>
        <w:tc>
          <w:tcPr>
            <w:tcW w:w="2335" w:type="dxa"/>
            <w:vAlign w:val="center"/>
          </w:tcPr>
          <w:p w14:paraId="7CC56AE4" w14:textId="592E9FA2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96.2</w:t>
            </w:r>
          </w:p>
        </w:tc>
      </w:tr>
      <w:tr w:rsidR="00D74380" w14:paraId="31359DC9" w14:textId="77777777" w:rsidTr="004936C4">
        <w:tc>
          <w:tcPr>
            <w:tcW w:w="2334" w:type="dxa"/>
            <w:vAlign w:val="center"/>
          </w:tcPr>
          <w:p w14:paraId="1EA1B2AC" w14:textId="19D0FCDF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lastRenderedPageBreak/>
              <w:t>50°C</w:t>
            </w:r>
          </w:p>
        </w:tc>
        <w:tc>
          <w:tcPr>
            <w:tcW w:w="2335" w:type="dxa"/>
            <w:vAlign w:val="center"/>
          </w:tcPr>
          <w:p w14:paraId="3C50235C" w14:textId="391DB30B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5.28</w:t>
            </w:r>
          </w:p>
        </w:tc>
        <w:tc>
          <w:tcPr>
            <w:tcW w:w="2335" w:type="dxa"/>
            <w:vAlign w:val="center"/>
          </w:tcPr>
          <w:p w14:paraId="69696712" w14:textId="74C71919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1454.65</w:t>
            </w:r>
          </w:p>
        </w:tc>
        <w:tc>
          <w:tcPr>
            <w:tcW w:w="2335" w:type="dxa"/>
            <w:vAlign w:val="center"/>
          </w:tcPr>
          <w:p w14:paraId="0BA417E7" w14:textId="57C6B077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97.7</w:t>
            </w:r>
          </w:p>
        </w:tc>
      </w:tr>
      <w:tr w:rsidR="00D74380" w14:paraId="5E502029" w14:textId="77777777" w:rsidTr="004936C4">
        <w:tc>
          <w:tcPr>
            <w:tcW w:w="2334" w:type="dxa"/>
            <w:vAlign w:val="center"/>
          </w:tcPr>
          <w:p w14:paraId="13DF9E7A" w14:textId="0181A459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04CF6BFE" w14:textId="20AEA550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5.10</w:t>
            </w:r>
          </w:p>
        </w:tc>
        <w:tc>
          <w:tcPr>
            <w:tcW w:w="2335" w:type="dxa"/>
            <w:vAlign w:val="center"/>
          </w:tcPr>
          <w:p w14:paraId="246E8F32" w14:textId="15C56016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1458.19</w:t>
            </w:r>
          </w:p>
        </w:tc>
        <w:tc>
          <w:tcPr>
            <w:tcW w:w="2335" w:type="dxa"/>
            <w:vAlign w:val="center"/>
          </w:tcPr>
          <w:p w14:paraId="4078332D" w14:textId="0CA86771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99.0</w:t>
            </w:r>
          </w:p>
        </w:tc>
      </w:tr>
      <w:tr w:rsidR="00D74380" w:rsidRPr="00536F13" w14:paraId="11E41B90" w14:textId="77777777" w:rsidTr="00B166D0">
        <w:tc>
          <w:tcPr>
            <w:tcW w:w="9339" w:type="dxa"/>
            <w:gridSpan w:val="4"/>
            <w:shd w:val="clear" w:color="auto" w:fill="00B050"/>
            <w:vAlign w:val="center"/>
          </w:tcPr>
          <w:p w14:paraId="651FD966" w14:textId="3C42D6A0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LEM0001 LED D2 à 50mA</w:t>
            </w:r>
          </w:p>
        </w:tc>
      </w:tr>
      <w:tr w:rsidR="00D74380" w14:paraId="326FB963" w14:textId="77777777" w:rsidTr="004936C4">
        <w:tc>
          <w:tcPr>
            <w:tcW w:w="2334" w:type="dxa"/>
            <w:vAlign w:val="center"/>
          </w:tcPr>
          <w:p w14:paraId="3C79BB7C" w14:textId="1B53C3F4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251A5DF6" w14:textId="779130D8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7F937F01" w14:textId="180BBA12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587C44FE" w14:textId="14EDF1B9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D74380" w14:paraId="7C9FB6B1" w14:textId="77777777" w:rsidTr="004936C4">
        <w:tc>
          <w:tcPr>
            <w:tcW w:w="2334" w:type="dxa"/>
            <w:vAlign w:val="center"/>
          </w:tcPr>
          <w:p w14:paraId="54F78C91" w14:textId="16309BF7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37D873AA" w14:textId="1E763BD8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22.8</w:t>
            </w:r>
          </w:p>
        </w:tc>
        <w:tc>
          <w:tcPr>
            <w:tcW w:w="2335" w:type="dxa"/>
            <w:vAlign w:val="center"/>
          </w:tcPr>
          <w:p w14:paraId="05DA0432" w14:textId="6B20D012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1437.99</w:t>
            </w:r>
          </w:p>
        </w:tc>
        <w:tc>
          <w:tcPr>
            <w:tcW w:w="2335" w:type="dxa"/>
            <w:vAlign w:val="center"/>
          </w:tcPr>
          <w:p w14:paraId="17DFB7ED" w14:textId="1B8DFFD5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110</w:t>
            </w:r>
          </w:p>
        </w:tc>
      </w:tr>
      <w:tr w:rsidR="00D74380" w14:paraId="31521744" w14:textId="77777777" w:rsidTr="004936C4">
        <w:tc>
          <w:tcPr>
            <w:tcW w:w="2334" w:type="dxa"/>
            <w:vAlign w:val="center"/>
          </w:tcPr>
          <w:p w14:paraId="7AF80876" w14:textId="35536086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18699A25" w14:textId="25156690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21.9</w:t>
            </w:r>
          </w:p>
        </w:tc>
        <w:tc>
          <w:tcPr>
            <w:tcW w:w="2335" w:type="dxa"/>
            <w:vAlign w:val="center"/>
          </w:tcPr>
          <w:p w14:paraId="264B39E9" w14:textId="08A60AF5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1441.42</w:t>
            </w:r>
          </w:p>
        </w:tc>
        <w:tc>
          <w:tcPr>
            <w:tcW w:w="2335" w:type="dxa"/>
            <w:vAlign w:val="center"/>
          </w:tcPr>
          <w:p w14:paraId="2EF96986" w14:textId="15831B10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110</w:t>
            </w:r>
          </w:p>
        </w:tc>
      </w:tr>
      <w:tr w:rsidR="00D74380" w14:paraId="5525FDA3" w14:textId="77777777" w:rsidTr="004936C4">
        <w:tc>
          <w:tcPr>
            <w:tcW w:w="2334" w:type="dxa"/>
            <w:vAlign w:val="center"/>
          </w:tcPr>
          <w:p w14:paraId="56D987F5" w14:textId="2D804197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7241988B" w14:textId="103419A4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21.0</w:t>
            </w:r>
          </w:p>
        </w:tc>
        <w:tc>
          <w:tcPr>
            <w:tcW w:w="2335" w:type="dxa"/>
            <w:vAlign w:val="center"/>
          </w:tcPr>
          <w:p w14:paraId="598604D4" w14:textId="23B3B72E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1444.94</w:t>
            </w:r>
          </w:p>
        </w:tc>
        <w:tc>
          <w:tcPr>
            <w:tcW w:w="2335" w:type="dxa"/>
            <w:vAlign w:val="center"/>
          </w:tcPr>
          <w:p w14:paraId="05742E6F" w14:textId="2AA2D533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111</w:t>
            </w:r>
          </w:p>
        </w:tc>
      </w:tr>
      <w:tr w:rsidR="00D74380" w14:paraId="024102C3" w14:textId="77777777" w:rsidTr="004936C4">
        <w:tc>
          <w:tcPr>
            <w:tcW w:w="2334" w:type="dxa"/>
            <w:vAlign w:val="center"/>
          </w:tcPr>
          <w:p w14:paraId="054FE214" w14:textId="1313A605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64A0BDC1" w14:textId="7A8CBF40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20.1</w:t>
            </w:r>
          </w:p>
        </w:tc>
        <w:tc>
          <w:tcPr>
            <w:tcW w:w="2335" w:type="dxa"/>
            <w:vAlign w:val="center"/>
          </w:tcPr>
          <w:p w14:paraId="059C8090" w14:textId="44FDAFDE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1448.39</w:t>
            </w:r>
          </w:p>
        </w:tc>
        <w:tc>
          <w:tcPr>
            <w:tcW w:w="2335" w:type="dxa"/>
            <w:vAlign w:val="center"/>
          </w:tcPr>
          <w:p w14:paraId="5FFCD9EB" w14:textId="768C549E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111</w:t>
            </w:r>
          </w:p>
        </w:tc>
      </w:tr>
      <w:tr w:rsidR="00D74380" w14:paraId="4C101869" w14:textId="77777777" w:rsidTr="004936C4">
        <w:tc>
          <w:tcPr>
            <w:tcW w:w="2334" w:type="dxa"/>
            <w:vAlign w:val="center"/>
          </w:tcPr>
          <w:p w14:paraId="2EE20F37" w14:textId="7B110749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316E7B89" w14:textId="125EF3E9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19.3</w:t>
            </w:r>
          </w:p>
        </w:tc>
        <w:tc>
          <w:tcPr>
            <w:tcW w:w="2335" w:type="dxa"/>
            <w:vAlign w:val="center"/>
          </w:tcPr>
          <w:p w14:paraId="76860657" w14:textId="5B8C56A7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1451.72</w:t>
            </w:r>
          </w:p>
        </w:tc>
        <w:tc>
          <w:tcPr>
            <w:tcW w:w="2335" w:type="dxa"/>
            <w:vAlign w:val="center"/>
          </w:tcPr>
          <w:p w14:paraId="0EAE3411" w14:textId="4D72E014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112</w:t>
            </w:r>
          </w:p>
        </w:tc>
      </w:tr>
      <w:tr w:rsidR="00D74380" w14:paraId="408A0DB1" w14:textId="77777777" w:rsidTr="004936C4">
        <w:tc>
          <w:tcPr>
            <w:tcW w:w="2334" w:type="dxa"/>
            <w:vAlign w:val="center"/>
          </w:tcPr>
          <w:p w14:paraId="69AC7F6F" w14:textId="57516372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19A1C4EE" w14:textId="1BDD3B47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18.5</w:t>
            </w:r>
          </w:p>
        </w:tc>
        <w:tc>
          <w:tcPr>
            <w:tcW w:w="2335" w:type="dxa"/>
            <w:vAlign w:val="center"/>
          </w:tcPr>
          <w:p w14:paraId="6E0C9EBF" w14:textId="1E1900DE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1455.19</w:t>
            </w:r>
          </w:p>
        </w:tc>
        <w:tc>
          <w:tcPr>
            <w:tcW w:w="2335" w:type="dxa"/>
            <w:vAlign w:val="center"/>
          </w:tcPr>
          <w:p w14:paraId="7532FFBE" w14:textId="3D7F1D85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113</w:t>
            </w:r>
          </w:p>
        </w:tc>
      </w:tr>
      <w:tr w:rsidR="00D74380" w14:paraId="1D657553" w14:textId="77777777" w:rsidTr="004936C4">
        <w:tc>
          <w:tcPr>
            <w:tcW w:w="2334" w:type="dxa"/>
            <w:vAlign w:val="center"/>
          </w:tcPr>
          <w:p w14:paraId="1A64EE47" w14:textId="6860E3DA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2D15C720" w14:textId="1998E4CF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17.9</w:t>
            </w:r>
          </w:p>
        </w:tc>
        <w:tc>
          <w:tcPr>
            <w:tcW w:w="2335" w:type="dxa"/>
            <w:vAlign w:val="center"/>
          </w:tcPr>
          <w:p w14:paraId="3784EC58" w14:textId="43C5AFD0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1458.97</w:t>
            </w:r>
          </w:p>
        </w:tc>
        <w:tc>
          <w:tcPr>
            <w:tcW w:w="2335" w:type="dxa"/>
            <w:vAlign w:val="center"/>
          </w:tcPr>
          <w:p w14:paraId="016BBE05" w14:textId="5499EE2D" w:rsidR="00D74380" w:rsidRPr="00C06CD2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114</w:t>
            </w:r>
          </w:p>
        </w:tc>
      </w:tr>
      <w:tr w:rsidR="00D74380" w:rsidRPr="00536F13" w14:paraId="53C81DE2" w14:textId="77777777" w:rsidTr="00384F1B">
        <w:tc>
          <w:tcPr>
            <w:tcW w:w="9339" w:type="dxa"/>
            <w:gridSpan w:val="4"/>
            <w:shd w:val="clear" w:color="auto" w:fill="548DD4" w:themeFill="text2" w:themeFillTint="99"/>
            <w:vAlign w:val="center"/>
          </w:tcPr>
          <w:p w14:paraId="115DBA7E" w14:textId="2FE20913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LEM0001 LED D3 à 1mA</w:t>
            </w:r>
          </w:p>
        </w:tc>
      </w:tr>
      <w:tr w:rsidR="00D74380" w14:paraId="2DB818C9" w14:textId="77777777" w:rsidTr="004936C4">
        <w:tc>
          <w:tcPr>
            <w:tcW w:w="2334" w:type="dxa"/>
            <w:vAlign w:val="center"/>
          </w:tcPr>
          <w:p w14:paraId="00E6B723" w14:textId="0A9BA4B0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2E0C69E5" w14:textId="10099E9D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2D47482A" w14:textId="5C169E60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22A84DA9" w14:textId="6AC6A6F2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D74380" w14:paraId="25A99DFF" w14:textId="77777777" w:rsidTr="004936C4">
        <w:tc>
          <w:tcPr>
            <w:tcW w:w="2334" w:type="dxa"/>
            <w:vAlign w:val="center"/>
          </w:tcPr>
          <w:p w14:paraId="1D6254F4" w14:textId="771EFB80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6061E363" w14:textId="5B8D63DD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0.892</w:t>
            </w:r>
          </w:p>
        </w:tc>
        <w:tc>
          <w:tcPr>
            <w:tcW w:w="2335" w:type="dxa"/>
            <w:vAlign w:val="center"/>
          </w:tcPr>
          <w:p w14:paraId="265D497F" w14:textId="324FCE54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1048.97</w:t>
            </w:r>
          </w:p>
        </w:tc>
        <w:tc>
          <w:tcPr>
            <w:tcW w:w="2335" w:type="dxa"/>
            <w:vAlign w:val="center"/>
          </w:tcPr>
          <w:p w14:paraId="63D962A1" w14:textId="60F6CDF9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24.6</w:t>
            </w:r>
          </w:p>
        </w:tc>
      </w:tr>
      <w:tr w:rsidR="00D74380" w14:paraId="4298011C" w14:textId="77777777" w:rsidTr="004936C4">
        <w:tc>
          <w:tcPr>
            <w:tcW w:w="2334" w:type="dxa"/>
            <w:vAlign w:val="center"/>
          </w:tcPr>
          <w:p w14:paraId="64EB6E3C" w14:textId="5C6F78BF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36F0D115" w14:textId="7006E88B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0.858</w:t>
            </w:r>
          </w:p>
        </w:tc>
        <w:tc>
          <w:tcPr>
            <w:tcW w:w="2335" w:type="dxa"/>
            <w:vAlign w:val="center"/>
          </w:tcPr>
          <w:p w14:paraId="4F91F1F0" w14:textId="12ACC551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1050.83</w:t>
            </w:r>
          </w:p>
        </w:tc>
        <w:tc>
          <w:tcPr>
            <w:tcW w:w="2335" w:type="dxa"/>
            <w:vAlign w:val="center"/>
          </w:tcPr>
          <w:p w14:paraId="2CFB5FD4" w14:textId="0D83E693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24.9</w:t>
            </w:r>
          </w:p>
        </w:tc>
      </w:tr>
      <w:tr w:rsidR="00D74380" w14:paraId="641220A1" w14:textId="77777777" w:rsidTr="004936C4">
        <w:tc>
          <w:tcPr>
            <w:tcW w:w="2334" w:type="dxa"/>
            <w:vAlign w:val="center"/>
          </w:tcPr>
          <w:p w14:paraId="6BF5D8DA" w14:textId="267A9C34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518D1EFA" w14:textId="05AB34D7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0.823</w:t>
            </w:r>
          </w:p>
        </w:tc>
        <w:tc>
          <w:tcPr>
            <w:tcW w:w="2335" w:type="dxa"/>
            <w:vAlign w:val="center"/>
          </w:tcPr>
          <w:p w14:paraId="2DEA395C" w14:textId="25F32437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1052.72</w:t>
            </w:r>
          </w:p>
        </w:tc>
        <w:tc>
          <w:tcPr>
            <w:tcW w:w="2335" w:type="dxa"/>
            <w:vAlign w:val="center"/>
          </w:tcPr>
          <w:p w14:paraId="0DA73E6A" w14:textId="5DB82DB4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25.2</w:t>
            </w:r>
          </w:p>
        </w:tc>
      </w:tr>
      <w:tr w:rsidR="00D74380" w14:paraId="34866A3D" w14:textId="77777777" w:rsidTr="004936C4">
        <w:tc>
          <w:tcPr>
            <w:tcW w:w="2334" w:type="dxa"/>
            <w:vAlign w:val="center"/>
          </w:tcPr>
          <w:p w14:paraId="47A32433" w14:textId="23A67A4F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58B08793" w14:textId="4C6D4F16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0.785</w:t>
            </w:r>
          </w:p>
        </w:tc>
        <w:tc>
          <w:tcPr>
            <w:tcW w:w="2335" w:type="dxa"/>
            <w:vAlign w:val="center"/>
          </w:tcPr>
          <w:p w14:paraId="074E0472" w14:textId="16E64109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1054.59</w:t>
            </w:r>
          </w:p>
        </w:tc>
        <w:tc>
          <w:tcPr>
            <w:tcW w:w="2335" w:type="dxa"/>
            <w:vAlign w:val="center"/>
          </w:tcPr>
          <w:p w14:paraId="570D4E6C" w14:textId="2691F10F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25.5</w:t>
            </w:r>
          </w:p>
        </w:tc>
      </w:tr>
      <w:tr w:rsidR="00D74380" w14:paraId="154FFD1F" w14:textId="77777777" w:rsidTr="004936C4">
        <w:tc>
          <w:tcPr>
            <w:tcW w:w="2334" w:type="dxa"/>
            <w:vAlign w:val="center"/>
          </w:tcPr>
          <w:p w14:paraId="6C08CE8D" w14:textId="4AC1E9F2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28E8F7A7" w14:textId="766C7460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0.753</w:t>
            </w:r>
          </w:p>
        </w:tc>
        <w:tc>
          <w:tcPr>
            <w:tcW w:w="2335" w:type="dxa"/>
            <w:vAlign w:val="center"/>
          </w:tcPr>
          <w:p w14:paraId="0C718209" w14:textId="03AA8A3E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1056.49</w:t>
            </w:r>
          </w:p>
        </w:tc>
        <w:tc>
          <w:tcPr>
            <w:tcW w:w="2335" w:type="dxa"/>
            <w:vAlign w:val="center"/>
          </w:tcPr>
          <w:p w14:paraId="799647DE" w14:textId="579B0726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26.0</w:t>
            </w:r>
          </w:p>
        </w:tc>
      </w:tr>
      <w:tr w:rsidR="00D74380" w14:paraId="7461A180" w14:textId="77777777" w:rsidTr="004936C4">
        <w:tc>
          <w:tcPr>
            <w:tcW w:w="2334" w:type="dxa"/>
            <w:vAlign w:val="center"/>
          </w:tcPr>
          <w:p w14:paraId="768EEA36" w14:textId="0C38C4C8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63BC1206" w14:textId="26C86E5C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0.716</w:t>
            </w:r>
          </w:p>
        </w:tc>
        <w:tc>
          <w:tcPr>
            <w:tcW w:w="2335" w:type="dxa"/>
            <w:vAlign w:val="center"/>
          </w:tcPr>
          <w:p w14:paraId="410C6C7C" w14:textId="4AF2BC58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1058.49</w:t>
            </w:r>
          </w:p>
        </w:tc>
        <w:tc>
          <w:tcPr>
            <w:tcW w:w="2335" w:type="dxa"/>
            <w:vAlign w:val="center"/>
          </w:tcPr>
          <w:p w14:paraId="14AAB800" w14:textId="71094E19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26.4</w:t>
            </w:r>
          </w:p>
        </w:tc>
      </w:tr>
      <w:tr w:rsidR="00D74380" w14:paraId="34A1CAC9" w14:textId="77777777" w:rsidTr="004936C4">
        <w:tc>
          <w:tcPr>
            <w:tcW w:w="2334" w:type="dxa"/>
            <w:vAlign w:val="center"/>
          </w:tcPr>
          <w:p w14:paraId="3118E1EA" w14:textId="78E1D44A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229F9617" w14:textId="5BC9311E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0.678</w:t>
            </w:r>
          </w:p>
        </w:tc>
        <w:tc>
          <w:tcPr>
            <w:tcW w:w="2335" w:type="dxa"/>
            <w:vAlign w:val="center"/>
          </w:tcPr>
          <w:p w14:paraId="5F4DC027" w14:textId="78D0D6A3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1060.32</w:t>
            </w:r>
          </w:p>
        </w:tc>
        <w:tc>
          <w:tcPr>
            <w:tcW w:w="2335" w:type="dxa"/>
            <w:vAlign w:val="center"/>
          </w:tcPr>
          <w:p w14:paraId="44D1832A" w14:textId="7E2C2D55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27.1</w:t>
            </w:r>
          </w:p>
        </w:tc>
      </w:tr>
      <w:tr w:rsidR="00D74380" w:rsidRPr="00536F13" w14:paraId="3EA17064" w14:textId="77777777" w:rsidTr="00384F1B">
        <w:tc>
          <w:tcPr>
            <w:tcW w:w="9339" w:type="dxa"/>
            <w:gridSpan w:val="4"/>
            <w:shd w:val="clear" w:color="auto" w:fill="548DD4" w:themeFill="text2" w:themeFillTint="99"/>
            <w:vAlign w:val="center"/>
          </w:tcPr>
          <w:p w14:paraId="22269EA9" w14:textId="2AFF4DA1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LEM0001 LED D3 à 10mA</w:t>
            </w:r>
          </w:p>
        </w:tc>
      </w:tr>
      <w:tr w:rsidR="00D74380" w14:paraId="17D27C68" w14:textId="77777777" w:rsidTr="004936C4">
        <w:tc>
          <w:tcPr>
            <w:tcW w:w="2334" w:type="dxa"/>
            <w:vAlign w:val="center"/>
          </w:tcPr>
          <w:p w14:paraId="4EBBE106" w14:textId="00FB5ACE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18B47FDE" w14:textId="45D74D14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5F9A3592" w14:textId="6FB4D39A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3A061EA5" w14:textId="0726B05D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D74380" w14:paraId="6B2E87BF" w14:textId="77777777" w:rsidTr="004936C4">
        <w:tc>
          <w:tcPr>
            <w:tcW w:w="2334" w:type="dxa"/>
            <w:vAlign w:val="center"/>
          </w:tcPr>
          <w:p w14:paraId="712327CE" w14:textId="731A9EE6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6CBAFC06" w14:textId="001C62EF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10.0</w:t>
            </w:r>
          </w:p>
        </w:tc>
        <w:tc>
          <w:tcPr>
            <w:tcW w:w="2335" w:type="dxa"/>
            <w:vAlign w:val="center"/>
          </w:tcPr>
          <w:p w14:paraId="5C636B7D" w14:textId="708E3FC1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1049.83</w:t>
            </w:r>
          </w:p>
        </w:tc>
        <w:tc>
          <w:tcPr>
            <w:tcW w:w="2335" w:type="dxa"/>
            <w:vAlign w:val="center"/>
          </w:tcPr>
          <w:p w14:paraId="6D1F773E" w14:textId="7C3C6FD4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31.6</w:t>
            </w:r>
          </w:p>
        </w:tc>
      </w:tr>
      <w:tr w:rsidR="00D74380" w14:paraId="4796966F" w14:textId="77777777" w:rsidTr="004936C4">
        <w:tc>
          <w:tcPr>
            <w:tcW w:w="2334" w:type="dxa"/>
            <w:vAlign w:val="center"/>
          </w:tcPr>
          <w:p w14:paraId="677B010A" w14:textId="7715FB5C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74E3C335" w14:textId="0FD755D2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9.76</w:t>
            </w:r>
          </w:p>
        </w:tc>
        <w:tc>
          <w:tcPr>
            <w:tcW w:w="2335" w:type="dxa"/>
            <w:vAlign w:val="center"/>
          </w:tcPr>
          <w:p w14:paraId="60C4BBA4" w14:textId="6C196FA6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1051.64</w:t>
            </w:r>
          </w:p>
        </w:tc>
        <w:tc>
          <w:tcPr>
            <w:tcW w:w="2335" w:type="dxa"/>
            <w:vAlign w:val="center"/>
          </w:tcPr>
          <w:p w14:paraId="765F784A" w14:textId="4CB4CF6D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32.3</w:t>
            </w:r>
          </w:p>
        </w:tc>
      </w:tr>
      <w:tr w:rsidR="00D74380" w14:paraId="3D6E8DF1" w14:textId="77777777" w:rsidTr="004936C4">
        <w:tc>
          <w:tcPr>
            <w:tcW w:w="2334" w:type="dxa"/>
            <w:vAlign w:val="center"/>
          </w:tcPr>
          <w:p w14:paraId="75C6F485" w14:textId="55482526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6C9F7C56" w14:textId="1798B0CC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9.48</w:t>
            </w:r>
          </w:p>
        </w:tc>
        <w:tc>
          <w:tcPr>
            <w:tcW w:w="2335" w:type="dxa"/>
            <w:vAlign w:val="center"/>
          </w:tcPr>
          <w:p w14:paraId="3D71F058" w14:textId="45AD9A63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1053.54</w:t>
            </w:r>
          </w:p>
        </w:tc>
        <w:tc>
          <w:tcPr>
            <w:tcW w:w="2335" w:type="dxa"/>
            <w:vAlign w:val="center"/>
          </w:tcPr>
          <w:p w14:paraId="571E389C" w14:textId="421A9454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33.0</w:t>
            </w:r>
          </w:p>
        </w:tc>
      </w:tr>
      <w:tr w:rsidR="00D74380" w14:paraId="29868315" w14:textId="77777777" w:rsidTr="004936C4">
        <w:tc>
          <w:tcPr>
            <w:tcW w:w="2334" w:type="dxa"/>
            <w:vAlign w:val="center"/>
          </w:tcPr>
          <w:p w14:paraId="219AEDA5" w14:textId="285F92F3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4F9B8631" w14:textId="7D6361DD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9.22</w:t>
            </w:r>
          </w:p>
        </w:tc>
        <w:tc>
          <w:tcPr>
            <w:tcW w:w="2335" w:type="dxa"/>
            <w:vAlign w:val="center"/>
          </w:tcPr>
          <w:p w14:paraId="1C77E8EF" w14:textId="7E968C28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1055.46</w:t>
            </w:r>
          </w:p>
        </w:tc>
        <w:tc>
          <w:tcPr>
            <w:tcW w:w="2335" w:type="dxa"/>
            <w:vAlign w:val="center"/>
          </w:tcPr>
          <w:p w14:paraId="3F2FD837" w14:textId="37566F04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33.7</w:t>
            </w:r>
          </w:p>
        </w:tc>
      </w:tr>
      <w:tr w:rsidR="00D74380" w14:paraId="2747D4FE" w14:textId="77777777" w:rsidTr="004936C4">
        <w:tc>
          <w:tcPr>
            <w:tcW w:w="2334" w:type="dxa"/>
            <w:vAlign w:val="center"/>
          </w:tcPr>
          <w:p w14:paraId="10508DB2" w14:textId="0EA61ADA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7D5897A3" w14:textId="1C9896F4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8.92</w:t>
            </w:r>
          </w:p>
        </w:tc>
        <w:tc>
          <w:tcPr>
            <w:tcW w:w="2335" w:type="dxa"/>
            <w:vAlign w:val="center"/>
          </w:tcPr>
          <w:p w14:paraId="4ABE4E56" w14:textId="48547E13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1057.34</w:t>
            </w:r>
          </w:p>
        </w:tc>
        <w:tc>
          <w:tcPr>
            <w:tcW w:w="2335" w:type="dxa"/>
            <w:vAlign w:val="center"/>
          </w:tcPr>
          <w:p w14:paraId="01D0187B" w14:textId="3352F085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34.5</w:t>
            </w:r>
          </w:p>
        </w:tc>
      </w:tr>
      <w:tr w:rsidR="00D74380" w14:paraId="391FAC04" w14:textId="77777777" w:rsidTr="004936C4">
        <w:tc>
          <w:tcPr>
            <w:tcW w:w="2334" w:type="dxa"/>
            <w:vAlign w:val="center"/>
          </w:tcPr>
          <w:p w14:paraId="63B55C9F" w14:textId="1560CEF3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3FAF19C0" w14:textId="441DFA61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8.63</w:t>
            </w:r>
          </w:p>
        </w:tc>
        <w:tc>
          <w:tcPr>
            <w:tcW w:w="2335" w:type="dxa"/>
            <w:vAlign w:val="center"/>
          </w:tcPr>
          <w:p w14:paraId="3B7BBA5C" w14:textId="1ED8B194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1059.22</w:t>
            </w:r>
          </w:p>
        </w:tc>
        <w:tc>
          <w:tcPr>
            <w:tcW w:w="2335" w:type="dxa"/>
            <w:vAlign w:val="center"/>
          </w:tcPr>
          <w:p w14:paraId="14A92C92" w14:textId="26BA824E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35.3</w:t>
            </w:r>
          </w:p>
        </w:tc>
      </w:tr>
      <w:tr w:rsidR="00D74380" w14:paraId="7C49B009" w14:textId="77777777" w:rsidTr="004936C4">
        <w:tc>
          <w:tcPr>
            <w:tcW w:w="2334" w:type="dxa"/>
            <w:vAlign w:val="center"/>
          </w:tcPr>
          <w:p w14:paraId="297B13E1" w14:textId="3DF00B22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71B66A57" w14:textId="05CD021B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8.35</w:t>
            </w:r>
          </w:p>
        </w:tc>
        <w:tc>
          <w:tcPr>
            <w:tcW w:w="2335" w:type="dxa"/>
            <w:vAlign w:val="center"/>
          </w:tcPr>
          <w:p w14:paraId="7E1A7002" w14:textId="0C45F0BE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1061.12</w:t>
            </w:r>
          </w:p>
        </w:tc>
        <w:tc>
          <w:tcPr>
            <w:tcW w:w="2335" w:type="dxa"/>
            <w:vAlign w:val="center"/>
          </w:tcPr>
          <w:p w14:paraId="5747E5DA" w14:textId="01252418" w:rsidR="00D74380" w:rsidRPr="005E78F1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36.1</w:t>
            </w:r>
          </w:p>
        </w:tc>
      </w:tr>
      <w:tr w:rsidR="00D74380" w:rsidRPr="00536F13" w14:paraId="731CD062" w14:textId="77777777" w:rsidTr="00384F1B">
        <w:tc>
          <w:tcPr>
            <w:tcW w:w="9339" w:type="dxa"/>
            <w:gridSpan w:val="4"/>
            <w:shd w:val="clear" w:color="auto" w:fill="548DD4" w:themeFill="text2" w:themeFillTint="99"/>
            <w:vAlign w:val="center"/>
          </w:tcPr>
          <w:p w14:paraId="52A0850B" w14:textId="380B7A41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LEM0001 LED D3 à 50mA</w:t>
            </w:r>
          </w:p>
        </w:tc>
      </w:tr>
      <w:tr w:rsidR="00D74380" w14:paraId="5818D25A" w14:textId="77777777" w:rsidTr="004936C4">
        <w:tc>
          <w:tcPr>
            <w:tcW w:w="2334" w:type="dxa"/>
            <w:vAlign w:val="center"/>
          </w:tcPr>
          <w:p w14:paraId="7802CC37" w14:textId="4B4ABCC8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1E614B6D" w14:textId="0D3928B0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15974860" w14:textId="64DAAE38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67C0520E" w14:textId="345A82B8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D74380" w14:paraId="3EBBC360" w14:textId="77777777" w:rsidTr="004936C4">
        <w:tc>
          <w:tcPr>
            <w:tcW w:w="2334" w:type="dxa"/>
            <w:vAlign w:val="center"/>
          </w:tcPr>
          <w:p w14:paraId="06DCBC72" w14:textId="444304F4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5D360EAB" w14:textId="2ACBEA7A" w:rsidR="00D74380" w:rsidRPr="000230B9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38.4</w:t>
            </w:r>
          </w:p>
        </w:tc>
        <w:tc>
          <w:tcPr>
            <w:tcW w:w="2335" w:type="dxa"/>
            <w:vAlign w:val="center"/>
          </w:tcPr>
          <w:p w14:paraId="7DDDAB3B" w14:textId="29F85F51" w:rsidR="00D74380" w:rsidRPr="000230B9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1052.06</w:t>
            </w:r>
          </w:p>
        </w:tc>
        <w:tc>
          <w:tcPr>
            <w:tcW w:w="2335" w:type="dxa"/>
            <w:vAlign w:val="center"/>
          </w:tcPr>
          <w:p w14:paraId="3BFEF2F7" w14:textId="72F58D2A" w:rsidR="00D74380" w:rsidRPr="000230B9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43.9</w:t>
            </w:r>
          </w:p>
        </w:tc>
      </w:tr>
      <w:tr w:rsidR="00D74380" w14:paraId="593C8EC3" w14:textId="77777777" w:rsidTr="004936C4">
        <w:tc>
          <w:tcPr>
            <w:tcW w:w="2334" w:type="dxa"/>
            <w:vAlign w:val="center"/>
          </w:tcPr>
          <w:p w14:paraId="38FEBC58" w14:textId="033DB0ED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1F8C4361" w14:textId="22EF28A9" w:rsidR="00D74380" w:rsidRPr="000230B9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37.3</w:t>
            </w:r>
          </w:p>
        </w:tc>
        <w:tc>
          <w:tcPr>
            <w:tcW w:w="2335" w:type="dxa"/>
            <w:vAlign w:val="center"/>
          </w:tcPr>
          <w:p w14:paraId="630197AF" w14:textId="68D966FA" w:rsidR="00D74380" w:rsidRPr="000230B9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1053.86</w:t>
            </w:r>
          </w:p>
        </w:tc>
        <w:tc>
          <w:tcPr>
            <w:tcW w:w="2335" w:type="dxa"/>
            <w:vAlign w:val="center"/>
          </w:tcPr>
          <w:p w14:paraId="4F24FE4C" w14:textId="0DB4037A" w:rsidR="00D74380" w:rsidRPr="000230B9" w:rsidRDefault="00C51E84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44.9</w:t>
            </w:r>
          </w:p>
        </w:tc>
      </w:tr>
      <w:tr w:rsidR="00D74380" w14:paraId="4FC857AF" w14:textId="77777777" w:rsidTr="004936C4">
        <w:tc>
          <w:tcPr>
            <w:tcW w:w="2334" w:type="dxa"/>
            <w:vAlign w:val="center"/>
          </w:tcPr>
          <w:p w14:paraId="7F2FA3E4" w14:textId="53D8ADAA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61AF4D59" w14:textId="14FDED15" w:rsidR="00D74380" w:rsidRPr="000230B9" w:rsidRDefault="0070002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36.1</w:t>
            </w:r>
          </w:p>
        </w:tc>
        <w:tc>
          <w:tcPr>
            <w:tcW w:w="2335" w:type="dxa"/>
            <w:vAlign w:val="center"/>
          </w:tcPr>
          <w:p w14:paraId="1D374259" w14:textId="5B16F7EA" w:rsidR="00D74380" w:rsidRPr="000230B9" w:rsidRDefault="0070002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1055.75</w:t>
            </w:r>
          </w:p>
        </w:tc>
        <w:tc>
          <w:tcPr>
            <w:tcW w:w="2335" w:type="dxa"/>
            <w:vAlign w:val="center"/>
          </w:tcPr>
          <w:p w14:paraId="6BF92333" w14:textId="2A3C6868" w:rsidR="00D74380" w:rsidRPr="000230B9" w:rsidRDefault="0070002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45.9</w:t>
            </w:r>
          </w:p>
        </w:tc>
      </w:tr>
      <w:tr w:rsidR="00D74380" w14:paraId="21F70501" w14:textId="77777777" w:rsidTr="004936C4">
        <w:tc>
          <w:tcPr>
            <w:tcW w:w="2334" w:type="dxa"/>
            <w:vAlign w:val="center"/>
          </w:tcPr>
          <w:p w14:paraId="01B2EB1D" w14:textId="1C87BD6C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47F271AE" w14:textId="58D21496" w:rsidR="00D74380" w:rsidRPr="000230B9" w:rsidRDefault="0070002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35.0</w:t>
            </w:r>
          </w:p>
        </w:tc>
        <w:tc>
          <w:tcPr>
            <w:tcW w:w="2335" w:type="dxa"/>
            <w:vAlign w:val="center"/>
          </w:tcPr>
          <w:p w14:paraId="3AFFF841" w14:textId="36C8CDDD" w:rsidR="00D74380" w:rsidRPr="000230B9" w:rsidRDefault="0070002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1057.57</w:t>
            </w:r>
          </w:p>
        </w:tc>
        <w:tc>
          <w:tcPr>
            <w:tcW w:w="2335" w:type="dxa"/>
            <w:vAlign w:val="center"/>
          </w:tcPr>
          <w:p w14:paraId="08E3B081" w14:textId="26B63F36" w:rsidR="00D74380" w:rsidRPr="000230B9" w:rsidRDefault="0070002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46.9</w:t>
            </w:r>
          </w:p>
        </w:tc>
      </w:tr>
      <w:tr w:rsidR="00D74380" w14:paraId="557F7C51" w14:textId="77777777" w:rsidTr="004936C4">
        <w:tc>
          <w:tcPr>
            <w:tcW w:w="2334" w:type="dxa"/>
            <w:vAlign w:val="center"/>
          </w:tcPr>
          <w:p w14:paraId="6B1DC1FA" w14:textId="1A9804DA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6FA79512" w14:textId="54489D00" w:rsidR="00D74380" w:rsidRPr="000230B9" w:rsidRDefault="0070002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33.9</w:t>
            </w:r>
          </w:p>
        </w:tc>
        <w:tc>
          <w:tcPr>
            <w:tcW w:w="2335" w:type="dxa"/>
            <w:vAlign w:val="center"/>
          </w:tcPr>
          <w:p w14:paraId="0B0EBA1F" w14:textId="08C3A825" w:rsidR="00D74380" w:rsidRPr="000230B9" w:rsidRDefault="0070002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1059.36</w:t>
            </w:r>
          </w:p>
        </w:tc>
        <w:tc>
          <w:tcPr>
            <w:tcW w:w="2335" w:type="dxa"/>
            <w:vAlign w:val="center"/>
          </w:tcPr>
          <w:p w14:paraId="4F06DE00" w14:textId="455C7CBA" w:rsidR="00D74380" w:rsidRPr="000230B9" w:rsidRDefault="0070002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48.0</w:t>
            </w:r>
          </w:p>
        </w:tc>
      </w:tr>
      <w:tr w:rsidR="00D74380" w14:paraId="2EB86BF8" w14:textId="77777777" w:rsidTr="004936C4">
        <w:tc>
          <w:tcPr>
            <w:tcW w:w="2334" w:type="dxa"/>
            <w:vAlign w:val="center"/>
          </w:tcPr>
          <w:p w14:paraId="722BD484" w14:textId="54FED824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1684C3EB" w14:textId="3F1A1F56" w:rsidR="00D74380" w:rsidRPr="000230B9" w:rsidRDefault="0070002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32.7</w:t>
            </w:r>
          </w:p>
        </w:tc>
        <w:tc>
          <w:tcPr>
            <w:tcW w:w="2335" w:type="dxa"/>
            <w:vAlign w:val="center"/>
          </w:tcPr>
          <w:p w14:paraId="7E5CBA80" w14:textId="65CE2559" w:rsidR="00D74380" w:rsidRPr="000230B9" w:rsidRDefault="0070002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1061.22</w:t>
            </w:r>
          </w:p>
        </w:tc>
        <w:tc>
          <w:tcPr>
            <w:tcW w:w="2335" w:type="dxa"/>
            <w:vAlign w:val="center"/>
          </w:tcPr>
          <w:p w14:paraId="466BC02E" w14:textId="46E454CC" w:rsidR="00D74380" w:rsidRPr="000230B9" w:rsidRDefault="0070002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49.3</w:t>
            </w:r>
          </w:p>
        </w:tc>
      </w:tr>
      <w:tr w:rsidR="00D74380" w14:paraId="5B8855E6" w14:textId="77777777" w:rsidTr="004936C4">
        <w:tc>
          <w:tcPr>
            <w:tcW w:w="2334" w:type="dxa"/>
            <w:vAlign w:val="center"/>
          </w:tcPr>
          <w:p w14:paraId="231BB795" w14:textId="4FB6B8B7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795E9662" w14:textId="0ADDAD01" w:rsidR="00D74380" w:rsidRPr="000230B9" w:rsidRDefault="0070002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31.6</w:t>
            </w:r>
          </w:p>
        </w:tc>
        <w:tc>
          <w:tcPr>
            <w:tcW w:w="2335" w:type="dxa"/>
            <w:vAlign w:val="center"/>
          </w:tcPr>
          <w:p w14:paraId="3CBC23D7" w14:textId="1DCE0962" w:rsidR="00D74380" w:rsidRPr="000230B9" w:rsidRDefault="0070002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1063.00</w:t>
            </w:r>
          </w:p>
        </w:tc>
        <w:tc>
          <w:tcPr>
            <w:tcW w:w="2335" w:type="dxa"/>
            <w:vAlign w:val="center"/>
          </w:tcPr>
          <w:p w14:paraId="18B7BADC" w14:textId="4362DFCC" w:rsidR="00D74380" w:rsidRPr="000230B9" w:rsidRDefault="0070002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50.7</w:t>
            </w:r>
          </w:p>
        </w:tc>
      </w:tr>
      <w:tr w:rsidR="00D74380" w:rsidRPr="00536F13" w14:paraId="74E2D801" w14:textId="77777777" w:rsidTr="00FB46ED">
        <w:tc>
          <w:tcPr>
            <w:tcW w:w="9339" w:type="dxa"/>
            <w:gridSpan w:val="4"/>
            <w:shd w:val="clear" w:color="auto" w:fill="FABF8F" w:themeFill="accent6" w:themeFillTint="99"/>
            <w:vAlign w:val="center"/>
          </w:tcPr>
          <w:p w14:paraId="1D162053" w14:textId="440FC8C3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lastRenderedPageBreak/>
              <w:t>LEM0001 LED D4 à 1mA</w:t>
            </w:r>
          </w:p>
        </w:tc>
      </w:tr>
      <w:tr w:rsidR="00D74380" w14:paraId="37A56F8A" w14:textId="77777777" w:rsidTr="004936C4">
        <w:tc>
          <w:tcPr>
            <w:tcW w:w="2334" w:type="dxa"/>
            <w:vAlign w:val="center"/>
          </w:tcPr>
          <w:p w14:paraId="621B5D21" w14:textId="40DDDA41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4ED0A503" w14:textId="1A0AC51C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35573EC1" w14:textId="2A388051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6F0F43B5" w14:textId="549F5F4B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D74380" w14:paraId="1D9AA442" w14:textId="77777777" w:rsidTr="004936C4">
        <w:tc>
          <w:tcPr>
            <w:tcW w:w="2334" w:type="dxa"/>
            <w:vAlign w:val="center"/>
          </w:tcPr>
          <w:p w14:paraId="1F297791" w14:textId="509C4228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14DCBBF6" w14:textId="31DB26BC" w:rsidR="00D74380" w:rsidRPr="008F5FC7" w:rsidRDefault="00760F1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0.520</w:t>
            </w:r>
          </w:p>
        </w:tc>
        <w:tc>
          <w:tcPr>
            <w:tcW w:w="2335" w:type="dxa"/>
            <w:vAlign w:val="center"/>
          </w:tcPr>
          <w:p w14:paraId="73238E60" w14:textId="3B5275C8" w:rsidR="00D74380" w:rsidRPr="008F5FC7" w:rsidRDefault="00760F1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1647.62</w:t>
            </w:r>
          </w:p>
        </w:tc>
        <w:tc>
          <w:tcPr>
            <w:tcW w:w="2335" w:type="dxa"/>
            <w:vAlign w:val="center"/>
          </w:tcPr>
          <w:p w14:paraId="3619FA0D" w14:textId="3E9383DE" w:rsidR="00D74380" w:rsidRPr="008F5FC7" w:rsidRDefault="00760F1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116</w:t>
            </w:r>
          </w:p>
        </w:tc>
      </w:tr>
      <w:tr w:rsidR="00D74380" w14:paraId="02A34188" w14:textId="77777777" w:rsidTr="004936C4">
        <w:tc>
          <w:tcPr>
            <w:tcW w:w="2334" w:type="dxa"/>
            <w:vAlign w:val="center"/>
          </w:tcPr>
          <w:p w14:paraId="6233F51E" w14:textId="4C15AE6F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7E4F705D" w14:textId="34EF74E4" w:rsidR="00D74380" w:rsidRPr="008F5FC7" w:rsidRDefault="00760F1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0.494</w:t>
            </w:r>
          </w:p>
        </w:tc>
        <w:tc>
          <w:tcPr>
            <w:tcW w:w="2335" w:type="dxa"/>
            <w:vAlign w:val="center"/>
          </w:tcPr>
          <w:p w14:paraId="48969246" w14:textId="0C187192" w:rsidR="00D74380" w:rsidRPr="008F5FC7" w:rsidRDefault="00760F1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1649.41</w:t>
            </w:r>
          </w:p>
        </w:tc>
        <w:tc>
          <w:tcPr>
            <w:tcW w:w="2335" w:type="dxa"/>
            <w:vAlign w:val="center"/>
          </w:tcPr>
          <w:p w14:paraId="5376763F" w14:textId="2CAAAE24" w:rsidR="00D74380" w:rsidRPr="008F5FC7" w:rsidRDefault="00760F1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119</w:t>
            </w:r>
          </w:p>
        </w:tc>
      </w:tr>
      <w:tr w:rsidR="00D74380" w14:paraId="33A5DA60" w14:textId="77777777" w:rsidTr="004936C4">
        <w:tc>
          <w:tcPr>
            <w:tcW w:w="2334" w:type="dxa"/>
            <w:vAlign w:val="center"/>
          </w:tcPr>
          <w:p w14:paraId="1555FE17" w14:textId="7CB76139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1F0181DD" w14:textId="17BA5335" w:rsidR="00D74380" w:rsidRPr="008F5FC7" w:rsidRDefault="00760F1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0.467</w:t>
            </w:r>
          </w:p>
        </w:tc>
        <w:tc>
          <w:tcPr>
            <w:tcW w:w="2335" w:type="dxa"/>
            <w:vAlign w:val="center"/>
          </w:tcPr>
          <w:p w14:paraId="17DFB608" w14:textId="76BD3B79" w:rsidR="00D74380" w:rsidRPr="008F5FC7" w:rsidRDefault="00760F1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1651.49</w:t>
            </w:r>
          </w:p>
        </w:tc>
        <w:tc>
          <w:tcPr>
            <w:tcW w:w="2335" w:type="dxa"/>
            <w:vAlign w:val="center"/>
          </w:tcPr>
          <w:p w14:paraId="7C5713F7" w14:textId="74EC99A9" w:rsidR="00D74380" w:rsidRPr="008F5FC7" w:rsidRDefault="00760F1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121</w:t>
            </w:r>
          </w:p>
        </w:tc>
      </w:tr>
      <w:tr w:rsidR="00D74380" w14:paraId="6BA2D2F3" w14:textId="77777777" w:rsidTr="004936C4">
        <w:tc>
          <w:tcPr>
            <w:tcW w:w="2334" w:type="dxa"/>
            <w:vAlign w:val="center"/>
          </w:tcPr>
          <w:p w14:paraId="1E48BA37" w14:textId="60839947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671CA04D" w14:textId="0E727C18" w:rsidR="00D74380" w:rsidRPr="008F5FC7" w:rsidRDefault="00760F1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0.440</w:t>
            </w:r>
          </w:p>
        </w:tc>
        <w:tc>
          <w:tcPr>
            <w:tcW w:w="2335" w:type="dxa"/>
            <w:vAlign w:val="center"/>
          </w:tcPr>
          <w:p w14:paraId="503E9F62" w14:textId="056F760E" w:rsidR="00D74380" w:rsidRPr="008F5FC7" w:rsidRDefault="00760F1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1652.84</w:t>
            </w:r>
          </w:p>
        </w:tc>
        <w:tc>
          <w:tcPr>
            <w:tcW w:w="2335" w:type="dxa"/>
            <w:vAlign w:val="center"/>
          </w:tcPr>
          <w:p w14:paraId="0D7564A5" w14:textId="689C60A0" w:rsidR="00D74380" w:rsidRPr="008F5FC7" w:rsidRDefault="00760F1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123</w:t>
            </w:r>
          </w:p>
        </w:tc>
      </w:tr>
      <w:tr w:rsidR="00D74380" w14:paraId="0C30EEF9" w14:textId="77777777" w:rsidTr="004936C4">
        <w:tc>
          <w:tcPr>
            <w:tcW w:w="2334" w:type="dxa"/>
            <w:vAlign w:val="center"/>
          </w:tcPr>
          <w:p w14:paraId="4EC9C6FF" w14:textId="4B939DE3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2DE40E5D" w14:textId="6E1E2FA1" w:rsidR="00D74380" w:rsidRPr="008F5FC7" w:rsidRDefault="00760F1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0.414</w:t>
            </w:r>
          </w:p>
        </w:tc>
        <w:tc>
          <w:tcPr>
            <w:tcW w:w="2335" w:type="dxa"/>
            <w:vAlign w:val="center"/>
          </w:tcPr>
          <w:p w14:paraId="2107C494" w14:textId="1D492E52" w:rsidR="00D74380" w:rsidRPr="008F5FC7" w:rsidRDefault="00760F1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1654.26</w:t>
            </w:r>
          </w:p>
        </w:tc>
        <w:tc>
          <w:tcPr>
            <w:tcW w:w="2335" w:type="dxa"/>
            <w:vAlign w:val="center"/>
          </w:tcPr>
          <w:p w14:paraId="420D1D7C" w14:textId="41C91586" w:rsidR="00D74380" w:rsidRPr="008F5FC7" w:rsidRDefault="00760F1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125</w:t>
            </w:r>
          </w:p>
        </w:tc>
      </w:tr>
      <w:tr w:rsidR="00D74380" w14:paraId="7AE5F578" w14:textId="77777777" w:rsidTr="004936C4">
        <w:tc>
          <w:tcPr>
            <w:tcW w:w="2334" w:type="dxa"/>
            <w:vAlign w:val="center"/>
          </w:tcPr>
          <w:p w14:paraId="72D212F6" w14:textId="791CF995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002E6BEB" w14:textId="0EFB021C" w:rsidR="00D74380" w:rsidRPr="008F5FC7" w:rsidRDefault="00760F1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0.388</w:t>
            </w:r>
          </w:p>
        </w:tc>
        <w:tc>
          <w:tcPr>
            <w:tcW w:w="2335" w:type="dxa"/>
            <w:vAlign w:val="center"/>
          </w:tcPr>
          <w:p w14:paraId="0FEED64A" w14:textId="69769796" w:rsidR="00D74380" w:rsidRPr="008F5FC7" w:rsidRDefault="00760F1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1655.82</w:t>
            </w:r>
          </w:p>
        </w:tc>
        <w:tc>
          <w:tcPr>
            <w:tcW w:w="2335" w:type="dxa"/>
            <w:vAlign w:val="center"/>
          </w:tcPr>
          <w:p w14:paraId="589F8609" w14:textId="0BF3428E" w:rsidR="00D74380" w:rsidRPr="008F5FC7" w:rsidRDefault="00760F1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126</w:t>
            </w:r>
          </w:p>
        </w:tc>
      </w:tr>
      <w:tr w:rsidR="00D74380" w14:paraId="3F2F9F5B" w14:textId="77777777" w:rsidTr="004936C4">
        <w:tc>
          <w:tcPr>
            <w:tcW w:w="2334" w:type="dxa"/>
            <w:vAlign w:val="center"/>
          </w:tcPr>
          <w:p w14:paraId="470C5C28" w14:textId="679FCD73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40384C76" w14:textId="0F529C5E" w:rsidR="00D74380" w:rsidRPr="008F5FC7" w:rsidRDefault="00760F1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0.362</w:t>
            </w:r>
          </w:p>
        </w:tc>
        <w:tc>
          <w:tcPr>
            <w:tcW w:w="2335" w:type="dxa"/>
            <w:vAlign w:val="center"/>
          </w:tcPr>
          <w:p w14:paraId="4ADA3437" w14:textId="289FAB70" w:rsidR="00D74380" w:rsidRPr="008F5FC7" w:rsidRDefault="00760F1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1657.03</w:t>
            </w:r>
          </w:p>
        </w:tc>
        <w:tc>
          <w:tcPr>
            <w:tcW w:w="2335" w:type="dxa"/>
            <w:vAlign w:val="center"/>
          </w:tcPr>
          <w:p w14:paraId="30120AA8" w14:textId="3E5797F5" w:rsidR="00D74380" w:rsidRPr="008F5FC7" w:rsidRDefault="00760F12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129</w:t>
            </w:r>
          </w:p>
        </w:tc>
      </w:tr>
      <w:tr w:rsidR="00D74380" w:rsidRPr="00536F13" w14:paraId="7340E92A" w14:textId="77777777" w:rsidTr="00FB46ED">
        <w:tc>
          <w:tcPr>
            <w:tcW w:w="9339" w:type="dxa"/>
            <w:gridSpan w:val="4"/>
            <w:shd w:val="clear" w:color="auto" w:fill="FABF8F" w:themeFill="accent6" w:themeFillTint="99"/>
            <w:vAlign w:val="center"/>
          </w:tcPr>
          <w:p w14:paraId="4EFA4BF6" w14:textId="4A913B16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LEM0001 LED D4 à 10mA</w:t>
            </w:r>
          </w:p>
        </w:tc>
      </w:tr>
      <w:tr w:rsidR="00D74380" w14:paraId="2C705CDD" w14:textId="77777777" w:rsidTr="004936C4">
        <w:tc>
          <w:tcPr>
            <w:tcW w:w="2334" w:type="dxa"/>
            <w:vAlign w:val="center"/>
          </w:tcPr>
          <w:p w14:paraId="32A49F8D" w14:textId="6DA75EF4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7089AA6E" w14:textId="48F29A38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6C5C1F5E" w14:textId="1E133F9F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252C3816" w14:textId="637C721A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D74380" w14:paraId="71DE8D48" w14:textId="77777777" w:rsidTr="004936C4">
        <w:tc>
          <w:tcPr>
            <w:tcW w:w="2334" w:type="dxa"/>
            <w:vAlign w:val="center"/>
          </w:tcPr>
          <w:p w14:paraId="39F96C86" w14:textId="01DF06A9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30C53250" w14:textId="78EE30DC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4.35</w:t>
            </w:r>
          </w:p>
        </w:tc>
        <w:tc>
          <w:tcPr>
            <w:tcW w:w="2335" w:type="dxa"/>
            <w:vAlign w:val="center"/>
          </w:tcPr>
          <w:p w14:paraId="1827F48B" w14:textId="1B74A5E4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1646.34</w:t>
            </w:r>
          </w:p>
        </w:tc>
        <w:tc>
          <w:tcPr>
            <w:tcW w:w="2335" w:type="dxa"/>
            <w:vAlign w:val="center"/>
          </w:tcPr>
          <w:p w14:paraId="4FDD24EE" w14:textId="28597599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125</w:t>
            </w:r>
          </w:p>
        </w:tc>
      </w:tr>
      <w:tr w:rsidR="00D74380" w14:paraId="231F9941" w14:textId="77777777" w:rsidTr="004936C4">
        <w:tc>
          <w:tcPr>
            <w:tcW w:w="2334" w:type="dxa"/>
            <w:vAlign w:val="center"/>
          </w:tcPr>
          <w:p w14:paraId="62C6E997" w14:textId="0E471D18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03FC1E3D" w14:textId="36BF8FA0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4.11</w:t>
            </w:r>
          </w:p>
        </w:tc>
        <w:tc>
          <w:tcPr>
            <w:tcW w:w="2335" w:type="dxa"/>
            <w:vAlign w:val="center"/>
          </w:tcPr>
          <w:p w14:paraId="7A20B3D1" w14:textId="2AE5CD51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1648.17</w:t>
            </w:r>
          </w:p>
        </w:tc>
        <w:tc>
          <w:tcPr>
            <w:tcW w:w="2335" w:type="dxa"/>
            <w:vAlign w:val="center"/>
          </w:tcPr>
          <w:p w14:paraId="539F58D4" w14:textId="7D1068AC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127</w:t>
            </w:r>
          </w:p>
        </w:tc>
      </w:tr>
      <w:tr w:rsidR="00D74380" w14:paraId="6294B6F0" w14:textId="77777777" w:rsidTr="004936C4">
        <w:tc>
          <w:tcPr>
            <w:tcW w:w="2334" w:type="dxa"/>
            <w:vAlign w:val="center"/>
          </w:tcPr>
          <w:p w14:paraId="743F94D2" w14:textId="7E3AEFD9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463D2BDB" w14:textId="6260491E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3.87</w:t>
            </w:r>
          </w:p>
        </w:tc>
        <w:tc>
          <w:tcPr>
            <w:tcW w:w="2335" w:type="dxa"/>
            <w:vAlign w:val="center"/>
          </w:tcPr>
          <w:p w14:paraId="33C85C3B" w14:textId="09AEAD35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1650.04</w:t>
            </w:r>
          </w:p>
        </w:tc>
        <w:tc>
          <w:tcPr>
            <w:tcW w:w="2335" w:type="dxa"/>
            <w:vAlign w:val="center"/>
          </w:tcPr>
          <w:p w14:paraId="28871DF3" w14:textId="414C28D8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129</w:t>
            </w:r>
          </w:p>
        </w:tc>
      </w:tr>
      <w:tr w:rsidR="00D74380" w14:paraId="0D208FC3" w14:textId="77777777" w:rsidTr="004936C4">
        <w:tc>
          <w:tcPr>
            <w:tcW w:w="2334" w:type="dxa"/>
            <w:vAlign w:val="center"/>
          </w:tcPr>
          <w:p w14:paraId="044A9FC3" w14:textId="3537E1F0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3DDFA93F" w14:textId="0B24FCAC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3.65</w:t>
            </w:r>
          </w:p>
        </w:tc>
        <w:tc>
          <w:tcPr>
            <w:tcW w:w="2335" w:type="dxa"/>
            <w:vAlign w:val="center"/>
          </w:tcPr>
          <w:p w14:paraId="486CB293" w14:textId="28DC7BA3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1651.76</w:t>
            </w:r>
          </w:p>
        </w:tc>
        <w:tc>
          <w:tcPr>
            <w:tcW w:w="2335" w:type="dxa"/>
            <w:vAlign w:val="center"/>
          </w:tcPr>
          <w:p w14:paraId="0D0B7F55" w14:textId="3A39A682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130</w:t>
            </w:r>
          </w:p>
        </w:tc>
      </w:tr>
      <w:tr w:rsidR="00D74380" w14:paraId="63B5ED84" w14:textId="77777777" w:rsidTr="004936C4">
        <w:tc>
          <w:tcPr>
            <w:tcW w:w="2334" w:type="dxa"/>
            <w:vAlign w:val="center"/>
          </w:tcPr>
          <w:p w14:paraId="3FA17849" w14:textId="2A6BDB0D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30907072" w14:textId="7CD86DB1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3.43</w:t>
            </w:r>
          </w:p>
        </w:tc>
        <w:tc>
          <w:tcPr>
            <w:tcW w:w="2335" w:type="dxa"/>
            <w:vAlign w:val="center"/>
          </w:tcPr>
          <w:p w14:paraId="30369CC8" w14:textId="0AA022AC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1653.03</w:t>
            </w:r>
          </w:p>
        </w:tc>
        <w:tc>
          <w:tcPr>
            <w:tcW w:w="2335" w:type="dxa"/>
            <w:vAlign w:val="center"/>
          </w:tcPr>
          <w:p w14:paraId="3A29768E" w14:textId="6D382DDC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132</w:t>
            </w:r>
          </w:p>
        </w:tc>
      </w:tr>
      <w:tr w:rsidR="00D74380" w14:paraId="46F5A2E9" w14:textId="77777777" w:rsidTr="004936C4">
        <w:tc>
          <w:tcPr>
            <w:tcW w:w="2334" w:type="dxa"/>
            <w:vAlign w:val="center"/>
          </w:tcPr>
          <w:p w14:paraId="040B1B62" w14:textId="06BF3C8C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3926251E" w14:textId="13DADE4D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3.22</w:t>
            </w:r>
          </w:p>
        </w:tc>
        <w:tc>
          <w:tcPr>
            <w:tcW w:w="2335" w:type="dxa"/>
            <w:vAlign w:val="center"/>
          </w:tcPr>
          <w:p w14:paraId="076AB151" w14:textId="6D70F831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1654.21</w:t>
            </w:r>
          </w:p>
        </w:tc>
        <w:tc>
          <w:tcPr>
            <w:tcW w:w="2335" w:type="dxa"/>
            <w:vAlign w:val="center"/>
          </w:tcPr>
          <w:p w14:paraId="2321137F" w14:textId="6EE131BA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134</w:t>
            </w:r>
          </w:p>
        </w:tc>
      </w:tr>
      <w:tr w:rsidR="00D74380" w14:paraId="565C98C7" w14:textId="77777777" w:rsidTr="004936C4">
        <w:tc>
          <w:tcPr>
            <w:tcW w:w="2334" w:type="dxa"/>
            <w:vAlign w:val="center"/>
          </w:tcPr>
          <w:p w14:paraId="2516860D" w14:textId="71826A86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6C21602F" w14:textId="3BAD7B2D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3.01</w:t>
            </w:r>
          </w:p>
        </w:tc>
        <w:tc>
          <w:tcPr>
            <w:tcW w:w="2335" w:type="dxa"/>
            <w:vAlign w:val="center"/>
          </w:tcPr>
          <w:p w14:paraId="5773E582" w14:textId="10162609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1655.28</w:t>
            </w:r>
          </w:p>
        </w:tc>
        <w:tc>
          <w:tcPr>
            <w:tcW w:w="2335" w:type="dxa"/>
            <w:vAlign w:val="center"/>
          </w:tcPr>
          <w:p w14:paraId="14387E93" w14:textId="66FC2BC8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136</w:t>
            </w:r>
          </w:p>
        </w:tc>
      </w:tr>
      <w:tr w:rsidR="00D74380" w:rsidRPr="00536F13" w14:paraId="34F270D7" w14:textId="77777777" w:rsidTr="00FB46ED">
        <w:tc>
          <w:tcPr>
            <w:tcW w:w="9339" w:type="dxa"/>
            <w:gridSpan w:val="4"/>
            <w:shd w:val="clear" w:color="auto" w:fill="FABF8F" w:themeFill="accent6" w:themeFillTint="99"/>
            <w:vAlign w:val="center"/>
          </w:tcPr>
          <w:p w14:paraId="16C8EB2A" w14:textId="553528C8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LEM0001 LED D4 à 50mA</w:t>
            </w:r>
          </w:p>
        </w:tc>
      </w:tr>
      <w:tr w:rsidR="00D74380" w14:paraId="3ACAD983" w14:textId="77777777" w:rsidTr="004936C4">
        <w:tc>
          <w:tcPr>
            <w:tcW w:w="2334" w:type="dxa"/>
            <w:vAlign w:val="center"/>
          </w:tcPr>
          <w:p w14:paraId="5FFE56FD" w14:textId="1307536E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3B5C2138" w14:textId="1B185876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58733E1B" w14:textId="100674DF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582266B4" w14:textId="62BE45DC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D74380" w14:paraId="3840F51B" w14:textId="77777777" w:rsidTr="004936C4">
        <w:tc>
          <w:tcPr>
            <w:tcW w:w="2334" w:type="dxa"/>
            <w:vAlign w:val="center"/>
          </w:tcPr>
          <w:p w14:paraId="28431185" w14:textId="2F07DC62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3003DD68" w14:textId="1E857410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13.8</w:t>
            </w:r>
          </w:p>
        </w:tc>
        <w:tc>
          <w:tcPr>
            <w:tcW w:w="2335" w:type="dxa"/>
            <w:vAlign w:val="center"/>
          </w:tcPr>
          <w:p w14:paraId="1F519A34" w14:textId="744A7C35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1645.56</w:t>
            </w:r>
          </w:p>
        </w:tc>
        <w:tc>
          <w:tcPr>
            <w:tcW w:w="2335" w:type="dxa"/>
            <w:vAlign w:val="center"/>
          </w:tcPr>
          <w:p w14:paraId="189571F1" w14:textId="4A8C0C77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138</w:t>
            </w:r>
          </w:p>
        </w:tc>
      </w:tr>
      <w:tr w:rsidR="00D74380" w14:paraId="073B7470" w14:textId="77777777" w:rsidTr="004936C4">
        <w:tc>
          <w:tcPr>
            <w:tcW w:w="2334" w:type="dxa"/>
            <w:vAlign w:val="center"/>
          </w:tcPr>
          <w:p w14:paraId="6C9DE898" w14:textId="0EEEA09E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00F0F679" w14:textId="6D9195D9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13.0</w:t>
            </w:r>
          </w:p>
        </w:tc>
        <w:tc>
          <w:tcPr>
            <w:tcW w:w="2335" w:type="dxa"/>
            <w:vAlign w:val="center"/>
          </w:tcPr>
          <w:p w14:paraId="372C3F1F" w14:textId="7DDC0DC2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1647.09</w:t>
            </w:r>
          </w:p>
        </w:tc>
        <w:tc>
          <w:tcPr>
            <w:tcW w:w="2335" w:type="dxa"/>
            <w:vAlign w:val="center"/>
          </w:tcPr>
          <w:p w14:paraId="377E66D3" w14:textId="426A40D3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139</w:t>
            </w:r>
          </w:p>
        </w:tc>
      </w:tr>
      <w:tr w:rsidR="00D74380" w14:paraId="16891D37" w14:textId="77777777" w:rsidTr="004936C4">
        <w:tc>
          <w:tcPr>
            <w:tcW w:w="2334" w:type="dxa"/>
            <w:vAlign w:val="center"/>
          </w:tcPr>
          <w:p w14:paraId="486E9488" w14:textId="2532907D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55450431" w14:textId="5128C90B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12.3</w:t>
            </w:r>
          </w:p>
        </w:tc>
        <w:tc>
          <w:tcPr>
            <w:tcW w:w="2335" w:type="dxa"/>
            <w:vAlign w:val="center"/>
          </w:tcPr>
          <w:p w14:paraId="53BE9D06" w14:textId="37A3BF75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1648.68</w:t>
            </w:r>
          </w:p>
        </w:tc>
        <w:tc>
          <w:tcPr>
            <w:tcW w:w="2335" w:type="dxa"/>
            <w:vAlign w:val="center"/>
          </w:tcPr>
          <w:p w14:paraId="529AC51F" w14:textId="45F97454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141</w:t>
            </w:r>
          </w:p>
        </w:tc>
      </w:tr>
      <w:tr w:rsidR="00D74380" w14:paraId="57F465D7" w14:textId="77777777" w:rsidTr="004936C4">
        <w:tc>
          <w:tcPr>
            <w:tcW w:w="2334" w:type="dxa"/>
            <w:vAlign w:val="center"/>
          </w:tcPr>
          <w:p w14:paraId="227C4871" w14:textId="55F3CBC9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14F3D578" w14:textId="76178523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11.5</w:t>
            </w:r>
          </w:p>
        </w:tc>
        <w:tc>
          <w:tcPr>
            <w:tcW w:w="2335" w:type="dxa"/>
            <w:vAlign w:val="center"/>
          </w:tcPr>
          <w:p w14:paraId="69511BD5" w14:textId="229A12FC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1650.20</w:t>
            </w:r>
          </w:p>
        </w:tc>
        <w:tc>
          <w:tcPr>
            <w:tcW w:w="2335" w:type="dxa"/>
            <w:vAlign w:val="center"/>
          </w:tcPr>
          <w:p w14:paraId="67A59FE8" w14:textId="544ED3C1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142</w:t>
            </w:r>
          </w:p>
        </w:tc>
      </w:tr>
      <w:tr w:rsidR="00D74380" w14:paraId="6221F52A" w14:textId="77777777" w:rsidTr="004936C4">
        <w:tc>
          <w:tcPr>
            <w:tcW w:w="2334" w:type="dxa"/>
            <w:vAlign w:val="center"/>
          </w:tcPr>
          <w:p w14:paraId="30137283" w14:textId="02EAFFF4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751CEAD2" w14:textId="1F34A29D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10.8</w:t>
            </w:r>
          </w:p>
        </w:tc>
        <w:tc>
          <w:tcPr>
            <w:tcW w:w="2335" w:type="dxa"/>
            <w:vAlign w:val="center"/>
          </w:tcPr>
          <w:p w14:paraId="71697552" w14:textId="7B3A8248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1651.61</w:t>
            </w:r>
          </w:p>
        </w:tc>
        <w:tc>
          <w:tcPr>
            <w:tcW w:w="2335" w:type="dxa"/>
            <w:vAlign w:val="center"/>
          </w:tcPr>
          <w:p w14:paraId="75C6AE84" w14:textId="355E87DA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143</w:t>
            </w:r>
          </w:p>
        </w:tc>
      </w:tr>
      <w:tr w:rsidR="00D74380" w14:paraId="361F38D8" w14:textId="77777777" w:rsidTr="004936C4">
        <w:tc>
          <w:tcPr>
            <w:tcW w:w="2334" w:type="dxa"/>
            <w:vAlign w:val="center"/>
          </w:tcPr>
          <w:p w14:paraId="0E1DBBBD" w14:textId="0C69E5FF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25B7F969" w14:textId="40126860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10.2</w:t>
            </w:r>
          </w:p>
        </w:tc>
        <w:tc>
          <w:tcPr>
            <w:tcW w:w="2335" w:type="dxa"/>
            <w:vAlign w:val="center"/>
          </w:tcPr>
          <w:p w14:paraId="1DE7EA04" w14:textId="1B3C40C9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1652.69</w:t>
            </w:r>
          </w:p>
        </w:tc>
        <w:tc>
          <w:tcPr>
            <w:tcW w:w="2335" w:type="dxa"/>
            <w:vAlign w:val="center"/>
          </w:tcPr>
          <w:p w14:paraId="6509701F" w14:textId="0C95581B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</w:t>
            </w:r>
          </w:p>
        </w:tc>
      </w:tr>
      <w:tr w:rsidR="00D74380" w14:paraId="1BB3C234" w14:textId="77777777" w:rsidTr="004936C4">
        <w:tc>
          <w:tcPr>
            <w:tcW w:w="2334" w:type="dxa"/>
            <w:vAlign w:val="center"/>
          </w:tcPr>
          <w:p w14:paraId="2C53ECB1" w14:textId="55A91D83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2AAC13F9" w14:textId="0F916B9B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9.54</w:t>
            </w:r>
          </w:p>
        </w:tc>
        <w:tc>
          <w:tcPr>
            <w:tcW w:w="2335" w:type="dxa"/>
            <w:vAlign w:val="center"/>
          </w:tcPr>
          <w:p w14:paraId="268710D9" w14:textId="58F2DE95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1653.56</w:t>
            </w:r>
          </w:p>
        </w:tc>
        <w:tc>
          <w:tcPr>
            <w:tcW w:w="2335" w:type="dxa"/>
            <w:vAlign w:val="center"/>
          </w:tcPr>
          <w:p w14:paraId="269E230F" w14:textId="54250F7B" w:rsidR="00D74380" w:rsidRPr="008F5FC7" w:rsidRDefault="00E66FBA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147</w:t>
            </w:r>
          </w:p>
        </w:tc>
      </w:tr>
      <w:tr w:rsidR="00D74380" w:rsidRPr="00536F13" w14:paraId="635143AB" w14:textId="77777777" w:rsidTr="00796B46">
        <w:tc>
          <w:tcPr>
            <w:tcW w:w="9339" w:type="dxa"/>
            <w:gridSpan w:val="4"/>
            <w:shd w:val="clear" w:color="auto" w:fill="C4BC96" w:themeFill="background2" w:themeFillShade="BF"/>
            <w:vAlign w:val="center"/>
          </w:tcPr>
          <w:p w14:paraId="10ECB10F" w14:textId="7AC24E27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LEM0001 LED D5 à 1mA</w:t>
            </w:r>
          </w:p>
        </w:tc>
      </w:tr>
      <w:tr w:rsidR="00D74380" w14:paraId="56B52895" w14:textId="77777777" w:rsidTr="004936C4">
        <w:tc>
          <w:tcPr>
            <w:tcW w:w="2334" w:type="dxa"/>
            <w:vAlign w:val="center"/>
          </w:tcPr>
          <w:p w14:paraId="5A122B6F" w14:textId="50262FEB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06193AA3" w14:textId="64093870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10EB359E" w14:textId="50C71A5F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2A749CEE" w14:textId="014B87C1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D74380" w14:paraId="42DBCC73" w14:textId="77777777" w:rsidTr="004936C4">
        <w:tc>
          <w:tcPr>
            <w:tcW w:w="2334" w:type="dxa"/>
            <w:vAlign w:val="center"/>
          </w:tcPr>
          <w:p w14:paraId="347A7A59" w14:textId="053F36F1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59B466D2" w14:textId="1F1D632D" w:rsidR="00D74380" w:rsidRPr="001D6223" w:rsidRDefault="0012713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0.478</w:t>
            </w:r>
          </w:p>
        </w:tc>
        <w:tc>
          <w:tcPr>
            <w:tcW w:w="2335" w:type="dxa"/>
            <w:vAlign w:val="center"/>
          </w:tcPr>
          <w:p w14:paraId="78D972DB" w14:textId="18E265CB" w:rsidR="00D74380" w:rsidRPr="001D6223" w:rsidRDefault="0012713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1649.34</w:t>
            </w:r>
          </w:p>
        </w:tc>
        <w:tc>
          <w:tcPr>
            <w:tcW w:w="2335" w:type="dxa"/>
            <w:vAlign w:val="center"/>
          </w:tcPr>
          <w:p w14:paraId="49184354" w14:textId="3508666F" w:rsidR="00D74380" w:rsidRPr="001D6223" w:rsidRDefault="0012713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121</w:t>
            </w:r>
          </w:p>
        </w:tc>
      </w:tr>
      <w:tr w:rsidR="00D74380" w14:paraId="54CBBF1E" w14:textId="77777777" w:rsidTr="004936C4">
        <w:tc>
          <w:tcPr>
            <w:tcW w:w="2334" w:type="dxa"/>
            <w:vAlign w:val="center"/>
          </w:tcPr>
          <w:p w14:paraId="1E9E6E55" w14:textId="276FD152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3EFB64C8" w14:textId="44DDAB56" w:rsidR="00D74380" w:rsidRPr="001D6223" w:rsidRDefault="0012713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0.451</w:t>
            </w:r>
          </w:p>
        </w:tc>
        <w:tc>
          <w:tcPr>
            <w:tcW w:w="2335" w:type="dxa"/>
            <w:vAlign w:val="center"/>
          </w:tcPr>
          <w:p w14:paraId="4D562572" w14:textId="0C700D8B" w:rsidR="00D74380" w:rsidRPr="001D6223" w:rsidRDefault="0012713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1651.85</w:t>
            </w:r>
          </w:p>
        </w:tc>
        <w:tc>
          <w:tcPr>
            <w:tcW w:w="2335" w:type="dxa"/>
            <w:vAlign w:val="center"/>
          </w:tcPr>
          <w:p w14:paraId="7CE7699E" w14:textId="343C27C7" w:rsidR="00D74380" w:rsidRPr="001D6223" w:rsidRDefault="0012713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123</w:t>
            </w:r>
          </w:p>
        </w:tc>
      </w:tr>
      <w:tr w:rsidR="00D74380" w14:paraId="221F941A" w14:textId="77777777" w:rsidTr="004936C4">
        <w:tc>
          <w:tcPr>
            <w:tcW w:w="2334" w:type="dxa"/>
            <w:vAlign w:val="center"/>
          </w:tcPr>
          <w:p w14:paraId="11F1B403" w14:textId="2D74BCA0" w:rsidR="00D74380" w:rsidRDefault="00127139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00938AA5" w14:textId="73A45FBF" w:rsidR="00D74380" w:rsidRPr="001D6223" w:rsidRDefault="0012713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0.423</w:t>
            </w:r>
          </w:p>
        </w:tc>
        <w:tc>
          <w:tcPr>
            <w:tcW w:w="2335" w:type="dxa"/>
            <w:vAlign w:val="center"/>
          </w:tcPr>
          <w:p w14:paraId="373A8E38" w14:textId="7F081E48" w:rsidR="00D74380" w:rsidRPr="001D6223" w:rsidRDefault="0012713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1653.56</w:t>
            </w:r>
          </w:p>
        </w:tc>
        <w:tc>
          <w:tcPr>
            <w:tcW w:w="2335" w:type="dxa"/>
            <w:vAlign w:val="center"/>
          </w:tcPr>
          <w:p w14:paraId="5C6ECF9D" w14:textId="294BB13C" w:rsidR="00D74380" w:rsidRPr="001D6223" w:rsidRDefault="0012713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125</w:t>
            </w:r>
          </w:p>
        </w:tc>
      </w:tr>
      <w:tr w:rsidR="00D74380" w14:paraId="03F28F24" w14:textId="77777777" w:rsidTr="004936C4">
        <w:tc>
          <w:tcPr>
            <w:tcW w:w="2334" w:type="dxa"/>
            <w:vAlign w:val="center"/>
          </w:tcPr>
          <w:p w14:paraId="6DF03162" w14:textId="0B6A01F7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32A35CE3" w14:textId="2DF043E9" w:rsidR="00D74380" w:rsidRPr="001D6223" w:rsidRDefault="0012713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0.396</w:t>
            </w:r>
          </w:p>
        </w:tc>
        <w:tc>
          <w:tcPr>
            <w:tcW w:w="2335" w:type="dxa"/>
            <w:vAlign w:val="center"/>
          </w:tcPr>
          <w:p w14:paraId="402F33AD" w14:textId="632EF541" w:rsidR="00D74380" w:rsidRPr="001D6223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1655.61</w:t>
            </w:r>
          </w:p>
        </w:tc>
        <w:tc>
          <w:tcPr>
            <w:tcW w:w="2335" w:type="dxa"/>
            <w:vAlign w:val="center"/>
          </w:tcPr>
          <w:p w14:paraId="6DDE4B10" w14:textId="59D1E40F" w:rsidR="00D74380" w:rsidRPr="001D6223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126</w:t>
            </w:r>
          </w:p>
        </w:tc>
      </w:tr>
      <w:tr w:rsidR="00D74380" w14:paraId="59B01272" w14:textId="77777777" w:rsidTr="004936C4">
        <w:tc>
          <w:tcPr>
            <w:tcW w:w="2334" w:type="dxa"/>
            <w:vAlign w:val="center"/>
          </w:tcPr>
          <w:p w14:paraId="4D96AFBF" w14:textId="7C3821E5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28E109E8" w14:textId="1D40B918" w:rsidR="00D74380" w:rsidRPr="001D6223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0.371</w:t>
            </w:r>
          </w:p>
        </w:tc>
        <w:tc>
          <w:tcPr>
            <w:tcW w:w="2335" w:type="dxa"/>
            <w:vAlign w:val="center"/>
          </w:tcPr>
          <w:p w14:paraId="5C45C2C0" w14:textId="249A04DD" w:rsidR="00D74380" w:rsidRPr="001D6223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1657.17</w:t>
            </w:r>
          </w:p>
        </w:tc>
        <w:tc>
          <w:tcPr>
            <w:tcW w:w="2335" w:type="dxa"/>
            <w:vAlign w:val="center"/>
          </w:tcPr>
          <w:p w14:paraId="7B4D25CD" w14:textId="3F085663" w:rsidR="00D74380" w:rsidRPr="001D6223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127</w:t>
            </w:r>
          </w:p>
        </w:tc>
      </w:tr>
      <w:tr w:rsidR="00D74380" w14:paraId="09B079BD" w14:textId="77777777" w:rsidTr="004936C4">
        <w:tc>
          <w:tcPr>
            <w:tcW w:w="2334" w:type="dxa"/>
            <w:vAlign w:val="center"/>
          </w:tcPr>
          <w:p w14:paraId="1333D4F6" w14:textId="10795B96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467DA2DB" w14:textId="249906B6" w:rsidR="00D74380" w:rsidRPr="001D6223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0.342</w:t>
            </w:r>
          </w:p>
        </w:tc>
        <w:tc>
          <w:tcPr>
            <w:tcW w:w="2335" w:type="dxa"/>
            <w:vAlign w:val="center"/>
          </w:tcPr>
          <w:p w14:paraId="5CDD7BF5" w14:textId="4C7EB30E" w:rsidR="00D74380" w:rsidRPr="001D6223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1658.80</w:t>
            </w:r>
          </w:p>
        </w:tc>
        <w:tc>
          <w:tcPr>
            <w:tcW w:w="2335" w:type="dxa"/>
            <w:vAlign w:val="center"/>
          </w:tcPr>
          <w:p w14:paraId="37E93C06" w14:textId="75140978" w:rsidR="00D74380" w:rsidRPr="001D6223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130</w:t>
            </w:r>
          </w:p>
        </w:tc>
      </w:tr>
      <w:tr w:rsidR="00D74380" w14:paraId="321A19F4" w14:textId="77777777" w:rsidTr="004936C4">
        <w:tc>
          <w:tcPr>
            <w:tcW w:w="2334" w:type="dxa"/>
            <w:vAlign w:val="center"/>
          </w:tcPr>
          <w:p w14:paraId="2931EAB1" w14:textId="1ABB33AE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7B054BE2" w14:textId="1B1CE522" w:rsidR="00D74380" w:rsidRPr="001D6223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0.318</w:t>
            </w:r>
          </w:p>
        </w:tc>
        <w:tc>
          <w:tcPr>
            <w:tcW w:w="2335" w:type="dxa"/>
            <w:vAlign w:val="center"/>
          </w:tcPr>
          <w:p w14:paraId="153D172A" w14:textId="1BD5DA21" w:rsidR="00D74380" w:rsidRPr="001D6223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1660.29</w:t>
            </w:r>
          </w:p>
        </w:tc>
        <w:tc>
          <w:tcPr>
            <w:tcW w:w="2335" w:type="dxa"/>
            <w:vAlign w:val="center"/>
          </w:tcPr>
          <w:p w14:paraId="63AE55B0" w14:textId="79891865" w:rsidR="00D74380" w:rsidRPr="001D6223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131</w:t>
            </w:r>
          </w:p>
        </w:tc>
      </w:tr>
      <w:tr w:rsidR="00D74380" w:rsidRPr="00536F13" w14:paraId="3AC1CA8C" w14:textId="77777777" w:rsidTr="00796B46">
        <w:tc>
          <w:tcPr>
            <w:tcW w:w="9339" w:type="dxa"/>
            <w:gridSpan w:val="4"/>
            <w:shd w:val="clear" w:color="auto" w:fill="C4BC96" w:themeFill="background2" w:themeFillShade="BF"/>
            <w:vAlign w:val="center"/>
          </w:tcPr>
          <w:p w14:paraId="378314CD" w14:textId="6F0C5FC6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LEM0001 LED D5 à 10mA</w:t>
            </w:r>
          </w:p>
        </w:tc>
      </w:tr>
      <w:tr w:rsidR="00D74380" w14:paraId="63A7DB59" w14:textId="77777777" w:rsidTr="004936C4">
        <w:tc>
          <w:tcPr>
            <w:tcW w:w="2334" w:type="dxa"/>
            <w:vAlign w:val="center"/>
          </w:tcPr>
          <w:p w14:paraId="02B81DE3" w14:textId="3996DD71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6C5F44E9" w14:textId="6BBA1868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1DE38860" w14:textId="5D473E3F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3CF37A4E" w14:textId="112BE975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D74380" w14:paraId="3B454462" w14:textId="77777777" w:rsidTr="004936C4">
        <w:tc>
          <w:tcPr>
            <w:tcW w:w="2334" w:type="dxa"/>
            <w:vAlign w:val="center"/>
          </w:tcPr>
          <w:p w14:paraId="5C730853" w14:textId="6B5D3126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lastRenderedPageBreak/>
              <w:t>25°C</w:t>
            </w:r>
          </w:p>
        </w:tc>
        <w:tc>
          <w:tcPr>
            <w:tcW w:w="2335" w:type="dxa"/>
            <w:vAlign w:val="center"/>
          </w:tcPr>
          <w:p w14:paraId="44133D61" w14:textId="0284DEAF" w:rsidR="00D74380" w:rsidRPr="003F13B9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3.97</w:t>
            </w:r>
          </w:p>
        </w:tc>
        <w:tc>
          <w:tcPr>
            <w:tcW w:w="2335" w:type="dxa"/>
            <w:vAlign w:val="center"/>
          </w:tcPr>
          <w:p w14:paraId="31269B4A" w14:textId="6DD86E38" w:rsidR="00D74380" w:rsidRPr="003F13B9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1648.17</w:t>
            </w:r>
          </w:p>
        </w:tc>
        <w:tc>
          <w:tcPr>
            <w:tcW w:w="2335" w:type="dxa"/>
            <w:vAlign w:val="center"/>
          </w:tcPr>
          <w:p w14:paraId="312032AF" w14:textId="42C09C92" w:rsidR="00D74380" w:rsidRPr="003F13B9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128</w:t>
            </w:r>
          </w:p>
        </w:tc>
      </w:tr>
      <w:tr w:rsidR="00D74380" w14:paraId="273221D0" w14:textId="77777777" w:rsidTr="004936C4">
        <w:tc>
          <w:tcPr>
            <w:tcW w:w="2334" w:type="dxa"/>
            <w:vAlign w:val="center"/>
          </w:tcPr>
          <w:p w14:paraId="4DDB4CDD" w14:textId="4947EB79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712088E2" w14:textId="0F0BC7CC" w:rsidR="00D74380" w:rsidRPr="003F13B9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3.72</w:t>
            </w:r>
          </w:p>
        </w:tc>
        <w:tc>
          <w:tcPr>
            <w:tcW w:w="2335" w:type="dxa"/>
            <w:vAlign w:val="center"/>
          </w:tcPr>
          <w:p w14:paraId="083034B3" w14:textId="0B975CD2" w:rsidR="00D74380" w:rsidRPr="003F13B9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1650.57</w:t>
            </w:r>
          </w:p>
        </w:tc>
        <w:tc>
          <w:tcPr>
            <w:tcW w:w="2335" w:type="dxa"/>
            <w:vAlign w:val="center"/>
          </w:tcPr>
          <w:p w14:paraId="3C626E66" w14:textId="60E1C751" w:rsidR="00D74380" w:rsidRPr="003F13B9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129</w:t>
            </w:r>
          </w:p>
        </w:tc>
      </w:tr>
      <w:tr w:rsidR="00D74380" w14:paraId="4C15F14C" w14:textId="77777777" w:rsidTr="004936C4">
        <w:tc>
          <w:tcPr>
            <w:tcW w:w="2334" w:type="dxa"/>
            <w:vAlign w:val="center"/>
          </w:tcPr>
          <w:p w14:paraId="761F8110" w14:textId="00D6D65E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31A73F7F" w14:textId="41BE6871" w:rsidR="00D74380" w:rsidRPr="003F13B9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3.49</w:t>
            </w:r>
          </w:p>
        </w:tc>
        <w:tc>
          <w:tcPr>
            <w:tcW w:w="2335" w:type="dxa"/>
            <w:vAlign w:val="center"/>
          </w:tcPr>
          <w:p w14:paraId="783BA833" w14:textId="32B3251E" w:rsidR="00D74380" w:rsidRPr="003F13B9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1652.47</w:t>
            </w:r>
          </w:p>
        </w:tc>
        <w:tc>
          <w:tcPr>
            <w:tcW w:w="2335" w:type="dxa"/>
            <w:vAlign w:val="center"/>
          </w:tcPr>
          <w:p w14:paraId="23B0AE28" w14:textId="43F13EA5" w:rsidR="00D74380" w:rsidRPr="003F13B9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131</w:t>
            </w:r>
          </w:p>
        </w:tc>
      </w:tr>
      <w:tr w:rsidR="00D74380" w14:paraId="711D9E5F" w14:textId="77777777" w:rsidTr="004936C4">
        <w:tc>
          <w:tcPr>
            <w:tcW w:w="2334" w:type="dxa"/>
            <w:vAlign w:val="center"/>
          </w:tcPr>
          <w:p w14:paraId="6909257E" w14:textId="185199A7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1EF030E3" w14:textId="5667FD30" w:rsidR="00D74380" w:rsidRPr="003F13B9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3.26</w:t>
            </w:r>
          </w:p>
        </w:tc>
        <w:tc>
          <w:tcPr>
            <w:tcW w:w="2335" w:type="dxa"/>
            <w:vAlign w:val="center"/>
          </w:tcPr>
          <w:p w14:paraId="7F902D55" w14:textId="61586391" w:rsidR="00D74380" w:rsidRPr="003F13B9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1653.97</w:t>
            </w:r>
          </w:p>
        </w:tc>
        <w:tc>
          <w:tcPr>
            <w:tcW w:w="2335" w:type="dxa"/>
            <w:vAlign w:val="center"/>
          </w:tcPr>
          <w:p w14:paraId="592810E9" w14:textId="0FA8C133" w:rsidR="00D74380" w:rsidRPr="003F13B9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133</w:t>
            </w:r>
          </w:p>
        </w:tc>
      </w:tr>
      <w:tr w:rsidR="00D74380" w14:paraId="08C26B69" w14:textId="77777777" w:rsidTr="004936C4">
        <w:tc>
          <w:tcPr>
            <w:tcW w:w="2334" w:type="dxa"/>
            <w:vAlign w:val="center"/>
          </w:tcPr>
          <w:p w14:paraId="1FBC1D80" w14:textId="3EF45490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0EC46E47" w14:textId="699133E0" w:rsidR="00D74380" w:rsidRPr="003F13B9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3.04</w:t>
            </w:r>
          </w:p>
        </w:tc>
        <w:tc>
          <w:tcPr>
            <w:tcW w:w="2335" w:type="dxa"/>
            <w:vAlign w:val="center"/>
          </w:tcPr>
          <w:p w14:paraId="20C744CE" w14:textId="1D11480D" w:rsidR="00D74380" w:rsidRPr="003F13B9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1655.43</w:t>
            </w:r>
          </w:p>
        </w:tc>
        <w:tc>
          <w:tcPr>
            <w:tcW w:w="2335" w:type="dxa"/>
            <w:vAlign w:val="center"/>
          </w:tcPr>
          <w:p w14:paraId="17A7505B" w14:textId="22081A6D" w:rsidR="00D74380" w:rsidRPr="003F13B9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134</w:t>
            </w:r>
          </w:p>
        </w:tc>
      </w:tr>
      <w:tr w:rsidR="00D74380" w14:paraId="00C0BF51" w14:textId="77777777" w:rsidTr="004936C4">
        <w:tc>
          <w:tcPr>
            <w:tcW w:w="2334" w:type="dxa"/>
            <w:vAlign w:val="center"/>
          </w:tcPr>
          <w:p w14:paraId="757EB3AF" w14:textId="3E5CF1ED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18C03431" w14:textId="3DA8B4A9" w:rsidR="00D74380" w:rsidRPr="003F13B9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2.83</w:t>
            </w:r>
          </w:p>
        </w:tc>
        <w:tc>
          <w:tcPr>
            <w:tcW w:w="2335" w:type="dxa"/>
            <w:vAlign w:val="center"/>
          </w:tcPr>
          <w:p w14:paraId="209EF9C5" w14:textId="75DA9F27" w:rsidR="00D74380" w:rsidRPr="003F13B9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1656.71</w:t>
            </w:r>
          </w:p>
        </w:tc>
        <w:tc>
          <w:tcPr>
            <w:tcW w:w="2335" w:type="dxa"/>
            <w:vAlign w:val="center"/>
          </w:tcPr>
          <w:p w14:paraId="0DE0B65D" w14:textId="7E7ADC45" w:rsidR="00D74380" w:rsidRPr="003F13B9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136</w:t>
            </w:r>
          </w:p>
        </w:tc>
      </w:tr>
      <w:tr w:rsidR="00D74380" w14:paraId="3E603D86" w14:textId="77777777" w:rsidTr="004936C4">
        <w:tc>
          <w:tcPr>
            <w:tcW w:w="2334" w:type="dxa"/>
            <w:vAlign w:val="center"/>
          </w:tcPr>
          <w:p w14:paraId="10CE0E15" w14:textId="0EB9F43B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4BFEF46D" w14:textId="7351937B" w:rsidR="00D74380" w:rsidRPr="003F13B9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2.63</w:t>
            </w:r>
          </w:p>
        </w:tc>
        <w:tc>
          <w:tcPr>
            <w:tcW w:w="2335" w:type="dxa"/>
            <w:vAlign w:val="center"/>
          </w:tcPr>
          <w:p w14:paraId="0EF3C74D" w14:textId="46347880" w:rsidR="00D74380" w:rsidRPr="003F13B9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1657.86</w:t>
            </w:r>
          </w:p>
        </w:tc>
        <w:tc>
          <w:tcPr>
            <w:tcW w:w="2335" w:type="dxa"/>
            <w:vAlign w:val="center"/>
          </w:tcPr>
          <w:p w14:paraId="39319650" w14:textId="527CBCBE" w:rsidR="00D74380" w:rsidRPr="003F13B9" w:rsidRDefault="002335C9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139</w:t>
            </w:r>
          </w:p>
        </w:tc>
      </w:tr>
      <w:tr w:rsidR="00D74380" w:rsidRPr="00536F13" w14:paraId="6697343E" w14:textId="77777777" w:rsidTr="00796B46">
        <w:tc>
          <w:tcPr>
            <w:tcW w:w="9339" w:type="dxa"/>
            <w:gridSpan w:val="4"/>
            <w:shd w:val="clear" w:color="auto" w:fill="C4BC96" w:themeFill="background2" w:themeFillShade="BF"/>
            <w:vAlign w:val="center"/>
          </w:tcPr>
          <w:p w14:paraId="6F1A7F6C" w14:textId="0AA388C4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LEM0001 LED D5 à 50mA</w:t>
            </w:r>
          </w:p>
        </w:tc>
      </w:tr>
      <w:tr w:rsidR="00D74380" w14:paraId="0BA9F022" w14:textId="77777777" w:rsidTr="004936C4">
        <w:tc>
          <w:tcPr>
            <w:tcW w:w="2334" w:type="dxa"/>
            <w:vAlign w:val="center"/>
          </w:tcPr>
          <w:p w14:paraId="11231620" w14:textId="116E0F50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0A14784F" w14:textId="464E2410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4E582865" w14:textId="3ECA55E6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27127F4A" w14:textId="734E3B75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D74380" w14:paraId="0EC768B1" w14:textId="77777777" w:rsidTr="004936C4">
        <w:tc>
          <w:tcPr>
            <w:tcW w:w="2334" w:type="dxa"/>
            <w:vAlign w:val="center"/>
          </w:tcPr>
          <w:p w14:paraId="2B0AB865" w14:textId="13081317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5550C52B" w14:textId="201B39E2" w:rsidR="00D74380" w:rsidRPr="00CD1A91" w:rsidRDefault="00965F77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12.2</w:t>
            </w:r>
          </w:p>
        </w:tc>
        <w:tc>
          <w:tcPr>
            <w:tcW w:w="2335" w:type="dxa"/>
            <w:vAlign w:val="center"/>
          </w:tcPr>
          <w:p w14:paraId="16A8F198" w14:textId="091A906A" w:rsidR="00D74380" w:rsidRPr="00CD1A91" w:rsidRDefault="00965F77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1647.76</w:t>
            </w:r>
          </w:p>
        </w:tc>
        <w:tc>
          <w:tcPr>
            <w:tcW w:w="2335" w:type="dxa"/>
            <w:vAlign w:val="center"/>
          </w:tcPr>
          <w:p w14:paraId="6A490811" w14:textId="6717D853" w:rsidR="00D74380" w:rsidRPr="00CD1A91" w:rsidRDefault="00965F77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140</w:t>
            </w:r>
          </w:p>
        </w:tc>
      </w:tr>
      <w:tr w:rsidR="00D74380" w14:paraId="256E61F8" w14:textId="77777777" w:rsidTr="004936C4">
        <w:tc>
          <w:tcPr>
            <w:tcW w:w="2334" w:type="dxa"/>
            <w:vAlign w:val="center"/>
          </w:tcPr>
          <w:p w14:paraId="5A9625E0" w14:textId="16B124B0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4D37DCAA" w14:textId="58465F7A" w:rsidR="00D74380" w:rsidRPr="00CD1A91" w:rsidRDefault="00965F77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11.4</w:t>
            </w:r>
          </w:p>
        </w:tc>
        <w:tc>
          <w:tcPr>
            <w:tcW w:w="2335" w:type="dxa"/>
            <w:vAlign w:val="center"/>
          </w:tcPr>
          <w:p w14:paraId="73193AE0" w14:textId="561A2A39" w:rsidR="00D74380" w:rsidRPr="00CD1A91" w:rsidRDefault="00965F77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1649.95</w:t>
            </w:r>
          </w:p>
        </w:tc>
        <w:tc>
          <w:tcPr>
            <w:tcW w:w="2335" w:type="dxa"/>
            <w:vAlign w:val="center"/>
          </w:tcPr>
          <w:p w14:paraId="29F48A67" w14:textId="366A486E" w:rsidR="00D74380" w:rsidRPr="00CD1A91" w:rsidRDefault="00965F77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141</w:t>
            </w:r>
          </w:p>
        </w:tc>
      </w:tr>
      <w:tr w:rsidR="00D74380" w14:paraId="52C773CC" w14:textId="77777777" w:rsidTr="004936C4">
        <w:tc>
          <w:tcPr>
            <w:tcW w:w="2334" w:type="dxa"/>
            <w:vAlign w:val="center"/>
          </w:tcPr>
          <w:p w14:paraId="6596D8F3" w14:textId="6823557F" w:rsidR="00D74380" w:rsidRDefault="00965F77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670DD225" w14:textId="1F0D56FA" w:rsidR="00D74380" w:rsidRPr="00CD1A91" w:rsidRDefault="00965F77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10.7</w:t>
            </w:r>
          </w:p>
        </w:tc>
        <w:tc>
          <w:tcPr>
            <w:tcW w:w="2335" w:type="dxa"/>
            <w:vAlign w:val="center"/>
          </w:tcPr>
          <w:p w14:paraId="1843B68D" w14:textId="7A077CC6" w:rsidR="00D74380" w:rsidRPr="00CD1A91" w:rsidRDefault="00965F77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1651.83</w:t>
            </w:r>
          </w:p>
        </w:tc>
        <w:tc>
          <w:tcPr>
            <w:tcW w:w="2335" w:type="dxa"/>
            <w:vAlign w:val="center"/>
          </w:tcPr>
          <w:p w14:paraId="78BF0248" w14:textId="55F40DA0" w:rsidR="00D74380" w:rsidRPr="00CD1A91" w:rsidRDefault="00965F77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142</w:t>
            </w:r>
          </w:p>
        </w:tc>
      </w:tr>
      <w:tr w:rsidR="00D74380" w14:paraId="7EA60CC3" w14:textId="77777777" w:rsidTr="004936C4">
        <w:tc>
          <w:tcPr>
            <w:tcW w:w="2334" w:type="dxa"/>
            <w:vAlign w:val="center"/>
          </w:tcPr>
          <w:p w14:paraId="05751F0A" w14:textId="43448E13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79346B51" w14:textId="45060CC6" w:rsidR="00D74380" w:rsidRPr="00CD1A91" w:rsidRDefault="00965F77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9.93</w:t>
            </w:r>
          </w:p>
        </w:tc>
        <w:tc>
          <w:tcPr>
            <w:tcW w:w="2335" w:type="dxa"/>
            <w:vAlign w:val="center"/>
          </w:tcPr>
          <w:p w14:paraId="6B05F477" w14:textId="4F058CBF" w:rsidR="00D74380" w:rsidRPr="00CD1A91" w:rsidRDefault="00965F77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1653.12</w:t>
            </w:r>
          </w:p>
        </w:tc>
        <w:tc>
          <w:tcPr>
            <w:tcW w:w="2335" w:type="dxa"/>
            <w:vAlign w:val="center"/>
          </w:tcPr>
          <w:p w14:paraId="5E8064C0" w14:textId="2A204A5F" w:rsidR="00D74380" w:rsidRPr="00CD1A91" w:rsidRDefault="00965F77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143</w:t>
            </w:r>
          </w:p>
        </w:tc>
      </w:tr>
      <w:tr w:rsidR="00D74380" w14:paraId="012B29E8" w14:textId="77777777" w:rsidTr="004936C4">
        <w:tc>
          <w:tcPr>
            <w:tcW w:w="2334" w:type="dxa"/>
            <w:vAlign w:val="center"/>
          </w:tcPr>
          <w:p w14:paraId="49E9B0A7" w14:textId="72029F80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252ACB7D" w14:textId="01D54FD0" w:rsidR="00D74380" w:rsidRPr="00CD1A91" w:rsidRDefault="00965F77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9.23</w:t>
            </w:r>
          </w:p>
        </w:tc>
        <w:tc>
          <w:tcPr>
            <w:tcW w:w="2335" w:type="dxa"/>
            <w:vAlign w:val="center"/>
          </w:tcPr>
          <w:p w14:paraId="75CD5106" w14:textId="20345427" w:rsidR="00D74380" w:rsidRPr="00CD1A91" w:rsidRDefault="00965F77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1654.35</w:t>
            </w:r>
          </w:p>
        </w:tc>
        <w:tc>
          <w:tcPr>
            <w:tcW w:w="2335" w:type="dxa"/>
            <w:vAlign w:val="center"/>
          </w:tcPr>
          <w:p w14:paraId="60AA527B" w14:textId="58A9870E" w:rsidR="00D74380" w:rsidRPr="00CD1A91" w:rsidRDefault="00965F77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</w:t>
            </w:r>
          </w:p>
        </w:tc>
      </w:tr>
      <w:tr w:rsidR="00D74380" w14:paraId="5B38476C" w14:textId="77777777" w:rsidTr="004936C4">
        <w:tc>
          <w:tcPr>
            <w:tcW w:w="2334" w:type="dxa"/>
            <w:vAlign w:val="center"/>
          </w:tcPr>
          <w:p w14:paraId="280F8F72" w14:textId="69ADE556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77FED9A2" w14:textId="75CE57D1" w:rsidR="00D74380" w:rsidRPr="00CD1A91" w:rsidRDefault="00965F77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8.57</w:t>
            </w:r>
          </w:p>
        </w:tc>
        <w:tc>
          <w:tcPr>
            <w:tcW w:w="2335" w:type="dxa"/>
            <w:vAlign w:val="center"/>
          </w:tcPr>
          <w:p w14:paraId="06F01829" w14:textId="5E330ED1" w:rsidR="00D74380" w:rsidRPr="00CD1A91" w:rsidRDefault="00965F77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1655.39</w:t>
            </w:r>
          </w:p>
        </w:tc>
        <w:tc>
          <w:tcPr>
            <w:tcW w:w="2335" w:type="dxa"/>
            <w:vAlign w:val="center"/>
          </w:tcPr>
          <w:p w14:paraId="43DB9D8F" w14:textId="65EF3999" w:rsidR="00D74380" w:rsidRPr="00CD1A91" w:rsidRDefault="00965F77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149</w:t>
            </w:r>
          </w:p>
        </w:tc>
      </w:tr>
      <w:tr w:rsidR="00D74380" w14:paraId="7A60429A" w14:textId="77777777" w:rsidTr="004936C4">
        <w:tc>
          <w:tcPr>
            <w:tcW w:w="2334" w:type="dxa"/>
            <w:vAlign w:val="center"/>
          </w:tcPr>
          <w:p w14:paraId="187F20C8" w14:textId="4F440D8D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60194FF4" w14:textId="4DF6F4D1" w:rsidR="00D74380" w:rsidRPr="00CD1A91" w:rsidRDefault="00965F77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7.95</w:t>
            </w:r>
          </w:p>
        </w:tc>
        <w:tc>
          <w:tcPr>
            <w:tcW w:w="2335" w:type="dxa"/>
            <w:vAlign w:val="center"/>
          </w:tcPr>
          <w:p w14:paraId="461D1F6E" w14:textId="11F7ACB5" w:rsidR="00D74380" w:rsidRPr="00CD1A91" w:rsidRDefault="00965F77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1656.36</w:t>
            </w:r>
          </w:p>
        </w:tc>
        <w:tc>
          <w:tcPr>
            <w:tcW w:w="2335" w:type="dxa"/>
            <w:vAlign w:val="center"/>
          </w:tcPr>
          <w:p w14:paraId="664B85FE" w14:textId="13013EAA" w:rsidR="00D74380" w:rsidRPr="00CD1A91" w:rsidRDefault="00965F77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154</w:t>
            </w:r>
          </w:p>
        </w:tc>
      </w:tr>
      <w:tr w:rsidR="00D74380" w:rsidRPr="00536F13" w14:paraId="128F34F5" w14:textId="77777777" w:rsidTr="001374E4">
        <w:tc>
          <w:tcPr>
            <w:tcW w:w="9339" w:type="dxa"/>
            <w:gridSpan w:val="4"/>
            <w:shd w:val="clear" w:color="auto" w:fill="A6A6A6" w:themeFill="background1" w:themeFillShade="A6"/>
            <w:vAlign w:val="center"/>
          </w:tcPr>
          <w:p w14:paraId="52FEC317" w14:textId="0A26D87F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LEM0001 LED D6 à 1mA</w:t>
            </w:r>
          </w:p>
        </w:tc>
      </w:tr>
      <w:tr w:rsidR="00D74380" w14:paraId="5457DC5C" w14:textId="77777777" w:rsidTr="004936C4">
        <w:tc>
          <w:tcPr>
            <w:tcW w:w="2334" w:type="dxa"/>
            <w:vAlign w:val="center"/>
          </w:tcPr>
          <w:p w14:paraId="2AAD5C82" w14:textId="1FD3B717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57C2BC6B" w14:textId="1823A182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64C342DD" w14:textId="29F7BBE3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31E90B00" w14:textId="1FEFCE21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D74380" w14:paraId="5D67ACFD" w14:textId="77777777" w:rsidTr="004936C4">
        <w:tc>
          <w:tcPr>
            <w:tcW w:w="2334" w:type="dxa"/>
            <w:vAlign w:val="center"/>
          </w:tcPr>
          <w:p w14:paraId="7E8B2E2F" w14:textId="6D645CE5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3C77B690" w14:textId="77EBA054" w:rsidR="00D74380" w:rsidRPr="00541F2A" w:rsidRDefault="0084355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0.954</w:t>
            </w:r>
          </w:p>
        </w:tc>
        <w:tc>
          <w:tcPr>
            <w:tcW w:w="2335" w:type="dxa"/>
            <w:vAlign w:val="center"/>
          </w:tcPr>
          <w:p w14:paraId="57A384F5" w14:textId="34E18DFF" w:rsidR="00D74380" w:rsidRPr="00541F2A" w:rsidRDefault="0084355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1046.14</w:t>
            </w:r>
          </w:p>
        </w:tc>
        <w:tc>
          <w:tcPr>
            <w:tcW w:w="2335" w:type="dxa"/>
            <w:vAlign w:val="center"/>
          </w:tcPr>
          <w:p w14:paraId="37309242" w14:textId="678BE2B7" w:rsidR="00D74380" w:rsidRPr="00541F2A" w:rsidRDefault="0084355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24.4</w:t>
            </w:r>
          </w:p>
        </w:tc>
      </w:tr>
      <w:tr w:rsidR="00D74380" w14:paraId="03AC3398" w14:textId="77777777" w:rsidTr="004936C4">
        <w:tc>
          <w:tcPr>
            <w:tcW w:w="2334" w:type="dxa"/>
            <w:vAlign w:val="center"/>
          </w:tcPr>
          <w:p w14:paraId="39DECBD6" w14:textId="0044090B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333E9707" w14:textId="351C01B5" w:rsidR="00D74380" w:rsidRPr="00541F2A" w:rsidRDefault="0084355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0.925</w:t>
            </w:r>
          </w:p>
        </w:tc>
        <w:tc>
          <w:tcPr>
            <w:tcW w:w="2335" w:type="dxa"/>
            <w:vAlign w:val="center"/>
          </w:tcPr>
          <w:p w14:paraId="0334A98F" w14:textId="4ACED32E" w:rsidR="00D74380" w:rsidRPr="00541F2A" w:rsidRDefault="0084355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1047.97</w:t>
            </w:r>
          </w:p>
        </w:tc>
        <w:tc>
          <w:tcPr>
            <w:tcW w:w="2335" w:type="dxa"/>
            <w:vAlign w:val="center"/>
          </w:tcPr>
          <w:p w14:paraId="16598767" w14:textId="2BD7CCAD" w:rsidR="00D74380" w:rsidRPr="00541F2A" w:rsidRDefault="0084355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24.9</w:t>
            </w:r>
          </w:p>
        </w:tc>
      </w:tr>
      <w:tr w:rsidR="00D74380" w14:paraId="7DD52840" w14:textId="77777777" w:rsidTr="004936C4">
        <w:tc>
          <w:tcPr>
            <w:tcW w:w="2334" w:type="dxa"/>
            <w:vAlign w:val="center"/>
          </w:tcPr>
          <w:p w14:paraId="30F4E5B0" w14:textId="757609CC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3E1C6468" w14:textId="7152BD73" w:rsidR="00D74380" w:rsidRPr="00541F2A" w:rsidRDefault="0084355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0.893</w:t>
            </w:r>
          </w:p>
        </w:tc>
        <w:tc>
          <w:tcPr>
            <w:tcW w:w="2335" w:type="dxa"/>
            <w:vAlign w:val="center"/>
          </w:tcPr>
          <w:p w14:paraId="6244D0F5" w14:textId="7417769D" w:rsidR="00D74380" w:rsidRPr="00541F2A" w:rsidRDefault="0084355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1049.80</w:t>
            </w:r>
          </w:p>
        </w:tc>
        <w:tc>
          <w:tcPr>
            <w:tcW w:w="2335" w:type="dxa"/>
            <w:vAlign w:val="center"/>
          </w:tcPr>
          <w:p w14:paraId="0511256B" w14:textId="6DA3DF7F" w:rsidR="00D74380" w:rsidRPr="00541F2A" w:rsidRDefault="0084355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25.1</w:t>
            </w:r>
          </w:p>
        </w:tc>
      </w:tr>
      <w:tr w:rsidR="00D74380" w14:paraId="499BA9FC" w14:textId="77777777" w:rsidTr="004936C4">
        <w:tc>
          <w:tcPr>
            <w:tcW w:w="2334" w:type="dxa"/>
            <w:vAlign w:val="center"/>
          </w:tcPr>
          <w:p w14:paraId="780B490D" w14:textId="73D5133E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63FE79B9" w14:textId="035006A8" w:rsidR="00D74380" w:rsidRPr="00541F2A" w:rsidRDefault="0084355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0.858</w:t>
            </w:r>
          </w:p>
        </w:tc>
        <w:tc>
          <w:tcPr>
            <w:tcW w:w="2335" w:type="dxa"/>
            <w:vAlign w:val="center"/>
          </w:tcPr>
          <w:p w14:paraId="34908DBE" w14:textId="6EE4FFCB" w:rsidR="00D74380" w:rsidRPr="00541F2A" w:rsidRDefault="0084355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1051.56</w:t>
            </w:r>
          </w:p>
        </w:tc>
        <w:tc>
          <w:tcPr>
            <w:tcW w:w="2335" w:type="dxa"/>
            <w:vAlign w:val="center"/>
          </w:tcPr>
          <w:p w14:paraId="289A7C34" w14:textId="36515FEC" w:rsidR="00D74380" w:rsidRPr="00541F2A" w:rsidRDefault="0084355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25.5</w:t>
            </w:r>
          </w:p>
        </w:tc>
      </w:tr>
      <w:tr w:rsidR="00D74380" w14:paraId="5CDF3FA7" w14:textId="77777777" w:rsidTr="004936C4">
        <w:tc>
          <w:tcPr>
            <w:tcW w:w="2334" w:type="dxa"/>
            <w:vAlign w:val="center"/>
          </w:tcPr>
          <w:p w14:paraId="1C6E9B65" w14:textId="15711DB9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5A4C2012" w14:textId="28378A4A" w:rsidR="00D74380" w:rsidRPr="00541F2A" w:rsidRDefault="0084355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0.818</w:t>
            </w:r>
          </w:p>
        </w:tc>
        <w:tc>
          <w:tcPr>
            <w:tcW w:w="2335" w:type="dxa"/>
            <w:vAlign w:val="center"/>
          </w:tcPr>
          <w:p w14:paraId="35773D17" w14:textId="72FE790F" w:rsidR="00D74380" w:rsidRPr="00541F2A" w:rsidRDefault="0084355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1053.40</w:t>
            </w:r>
          </w:p>
        </w:tc>
        <w:tc>
          <w:tcPr>
            <w:tcW w:w="2335" w:type="dxa"/>
            <w:vAlign w:val="center"/>
          </w:tcPr>
          <w:p w14:paraId="3A6F5A12" w14:textId="1DD86890" w:rsidR="00D74380" w:rsidRPr="00541F2A" w:rsidRDefault="0084355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25.8</w:t>
            </w:r>
          </w:p>
        </w:tc>
      </w:tr>
      <w:tr w:rsidR="00D74380" w14:paraId="7C8D3C5F" w14:textId="77777777" w:rsidTr="004936C4">
        <w:tc>
          <w:tcPr>
            <w:tcW w:w="2334" w:type="dxa"/>
            <w:vAlign w:val="center"/>
          </w:tcPr>
          <w:p w14:paraId="3D530497" w14:textId="2F8E0A24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34E3F165" w14:textId="0DD46E19" w:rsidR="00D74380" w:rsidRPr="00541F2A" w:rsidRDefault="0084355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0.779</w:t>
            </w:r>
          </w:p>
        </w:tc>
        <w:tc>
          <w:tcPr>
            <w:tcW w:w="2335" w:type="dxa"/>
            <w:vAlign w:val="center"/>
          </w:tcPr>
          <w:p w14:paraId="27B06FAF" w14:textId="7BA5047F" w:rsidR="00D74380" w:rsidRPr="00541F2A" w:rsidRDefault="0084355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1055.29</w:t>
            </w:r>
          </w:p>
        </w:tc>
        <w:tc>
          <w:tcPr>
            <w:tcW w:w="2335" w:type="dxa"/>
            <w:vAlign w:val="center"/>
          </w:tcPr>
          <w:p w14:paraId="36B944B2" w14:textId="7FD04FB2" w:rsidR="00D74380" w:rsidRPr="00541F2A" w:rsidRDefault="0084355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26.2</w:t>
            </w:r>
          </w:p>
        </w:tc>
      </w:tr>
      <w:tr w:rsidR="00D74380" w14:paraId="3C81D1B6" w14:textId="77777777" w:rsidTr="004936C4">
        <w:tc>
          <w:tcPr>
            <w:tcW w:w="2334" w:type="dxa"/>
            <w:vAlign w:val="center"/>
          </w:tcPr>
          <w:p w14:paraId="552E199B" w14:textId="7727C8F0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64993DFA" w14:textId="62C43510" w:rsidR="00D74380" w:rsidRPr="00541F2A" w:rsidRDefault="0084355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0.742</w:t>
            </w:r>
          </w:p>
        </w:tc>
        <w:tc>
          <w:tcPr>
            <w:tcW w:w="2335" w:type="dxa"/>
            <w:vAlign w:val="center"/>
          </w:tcPr>
          <w:p w14:paraId="65EB8486" w14:textId="0C4CB1D1" w:rsidR="00D74380" w:rsidRPr="00541F2A" w:rsidRDefault="0084355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1057.08</w:t>
            </w:r>
          </w:p>
        </w:tc>
        <w:tc>
          <w:tcPr>
            <w:tcW w:w="2335" w:type="dxa"/>
            <w:vAlign w:val="center"/>
          </w:tcPr>
          <w:p w14:paraId="1747E751" w14:textId="2B55EE44" w:rsidR="00D74380" w:rsidRPr="00541F2A" w:rsidRDefault="0084355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26.6</w:t>
            </w:r>
          </w:p>
        </w:tc>
      </w:tr>
      <w:tr w:rsidR="00D74380" w:rsidRPr="00536F13" w14:paraId="5240E54E" w14:textId="77777777" w:rsidTr="001374E4">
        <w:tc>
          <w:tcPr>
            <w:tcW w:w="9339" w:type="dxa"/>
            <w:gridSpan w:val="4"/>
            <w:shd w:val="clear" w:color="auto" w:fill="A6A6A6" w:themeFill="background1" w:themeFillShade="A6"/>
            <w:vAlign w:val="center"/>
          </w:tcPr>
          <w:p w14:paraId="205AB0E4" w14:textId="3952D4A5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LEM0001 LED D6 à 10mA</w:t>
            </w:r>
          </w:p>
        </w:tc>
      </w:tr>
      <w:tr w:rsidR="00D74380" w14:paraId="5E50C012" w14:textId="77777777" w:rsidTr="004936C4">
        <w:tc>
          <w:tcPr>
            <w:tcW w:w="2334" w:type="dxa"/>
            <w:vAlign w:val="center"/>
          </w:tcPr>
          <w:p w14:paraId="3A75672C" w14:textId="5AE55777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4503DB7A" w14:textId="2B5963C5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40079EA7" w14:textId="1F5559DB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7F5E4382" w14:textId="2864DF82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D74380" w14:paraId="452F458E" w14:textId="77777777" w:rsidTr="004936C4">
        <w:tc>
          <w:tcPr>
            <w:tcW w:w="2334" w:type="dxa"/>
            <w:vAlign w:val="center"/>
          </w:tcPr>
          <w:p w14:paraId="731F7F81" w14:textId="418C4562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1A6B6E67" w14:textId="0ED811DC" w:rsidR="00D74380" w:rsidRPr="00541F2A" w:rsidRDefault="003E508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10.2</w:t>
            </w:r>
          </w:p>
        </w:tc>
        <w:tc>
          <w:tcPr>
            <w:tcW w:w="2335" w:type="dxa"/>
            <w:vAlign w:val="center"/>
          </w:tcPr>
          <w:p w14:paraId="267726AF" w14:textId="1C0E3B22" w:rsidR="00D74380" w:rsidRPr="00541F2A" w:rsidRDefault="003E508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1047.03</w:t>
            </w:r>
          </w:p>
        </w:tc>
        <w:tc>
          <w:tcPr>
            <w:tcW w:w="2335" w:type="dxa"/>
            <w:vAlign w:val="center"/>
          </w:tcPr>
          <w:p w14:paraId="4413C311" w14:textId="270AAC0E" w:rsidR="00D74380" w:rsidRPr="00541F2A" w:rsidRDefault="003E508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31.3</w:t>
            </w:r>
          </w:p>
        </w:tc>
      </w:tr>
      <w:tr w:rsidR="00D74380" w14:paraId="05C485D9" w14:textId="77777777" w:rsidTr="004936C4">
        <w:tc>
          <w:tcPr>
            <w:tcW w:w="2334" w:type="dxa"/>
            <w:vAlign w:val="center"/>
          </w:tcPr>
          <w:p w14:paraId="40769954" w14:textId="5F4F7F57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20E4FC4A" w14:textId="7A88CDA2" w:rsidR="00D74380" w:rsidRPr="00541F2A" w:rsidRDefault="003E508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9.97</w:t>
            </w:r>
          </w:p>
        </w:tc>
        <w:tc>
          <w:tcPr>
            <w:tcW w:w="2335" w:type="dxa"/>
            <w:vAlign w:val="center"/>
          </w:tcPr>
          <w:p w14:paraId="0BAF7562" w14:textId="2884DF48" w:rsidR="00D74380" w:rsidRPr="00541F2A" w:rsidRDefault="003E508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1048.78</w:t>
            </w:r>
          </w:p>
        </w:tc>
        <w:tc>
          <w:tcPr>
            <w:tcW w:w="2335" w:type="dxa"/>
            <w:vAlign w:val="center"/>
          </w:tcPr>
          <w:p w14:paraId="6536E38D" w14:textId="3CA0DD5E" w:rsidR="00D74380" w:rsidRPr="00541F2A" w:rsidRDefault="003E508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31.9</w:t>
            </w:r>
          </w:p>
        </w:tc>
      </w:tr>
      <w:tr w:rsidR="00D74380" w14:paraId="730D1133" w14:textId="77777777" w:rsidTr="004936C4">
        <w:tc>
          <w:tcPr>
            <w:tcW w:w="2334" w:type="dxa"/>
            <w:vAlign w:val="center"/>
          </w:tcPr>
          <w:p w14:paraId="26B7047B" w14:textId="5759CF1B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56339BA1" w14:textId="711A0D05" w:rsidR="00D74380" w:rsidRPr="00541F2A" w:rsidRDefault="003E508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9.67</w:t>
            </w:r>
          </w:p>
        </w:tc>
        <w:tc>
          <w:tcPr>
            <w:tcW w:w="2335" w:type="dxa"/>
            <w:vAlign w:val="center"/>
          </w:tcPr>
          <w:p w14:paraId="14E64B21" w14:textId="5606C8D5" w:rsidR="00D74380" w:rsidRPr="00541F2A" w:rsidRDefault="003E508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1050.64</w:t>
            </w:r>
          </w:p>
        </w:tc>
        <w:tc>
          <w:tcPr>
            <w:tcW w:w="2335" w:type="dxa"/>
            <w:vAlign w:val="center"/>
          </w:tcPr>
          <w:p w14:paraId="61DCEA15" w14:textId="73303433" w:rsidR="00D74380" w:rsidRPr="00541F2A" w:rsidRDefault="003E508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32.6</w:t>
            </w:r>
          </w:p>
        </w:tc>
      </w:tr>
      <w:tr w:rsidR="00D74380" w14:paraId="1D143725" w14:textId="77777777" w:rsidTr="004936C4">
        <w:tc>
          <w:tcPr>
            <w:tcW w:w="2334" w:type="dxa"/>
            <w:vAlign w:val="center"/>
          </w:tcPr>
          <w:p w14:paraId="60CD081B" w14:textId="2B944682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34BCD059" w14:textId="03E03E0E" w:rsidR="00D74380" w:rsidRPr="00541F2A" w:rsidRDefault="003E508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9.39</w:t>
            </w:r>
          </w:p>
        </w:tc>
        <w:tc>
          <w:tcPr>
            <w:tcW w:w="2335" w:type="dxa"/>
            <w:vAlign w:val="center"/>
          </w:tcPr>
          <w:p w14:paraId="4A91A652" w14:textId="6B8B1B5F" w:rsidR="00D74380" w:rsidRPr="00541F2A" w:rsidRDefault="003E508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1052.53</w:t>
            </w:r>
          </w:p>
        </w:tc>
        <w:tc>
          <w:tcPr>
            <w:tcW w:w="2335" w:type="dxa"/>
            <w:vAlign w:val="center"/>
          </w:tcPr>
          <w:p w14:paraId="50A67646" w14:textId="2020C9CF" w:rsidR="00D74380" w:rsidRPr="00541F2A" w:rsidRDefault="003E508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33.2</w:t>
            </w:r>
          </w:p>
        </w:tc>
      </w:tr>
      <w:tr w:rsidR="00D74380" w14:paraId="062EC007" w14:textId="77777777" w:rsidTr="004936C4">
        <w:tc>
          <w:tcPr>
            <w:tcW w:w="2334" w:type="dxa"/>
            <w:vAlign w:val="center"/>
          </w:tcPr>
          <w:p w14:paraId="5A92BB7E" w14:textId="46597D69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4A2FBF11" w14:textId="3709DBD6" w:rsidR="00D74380" w:rsidRPr="00541F2A" w:rsidRDefault="003E508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9.07</w:t>
            </w:r>
          </w:p>
        </w:tc>
        <w:tc>
          <w:tcPr>
            <w:tcW w:w="2335" w:type="dxa"/>
            <w:vAlign w:val="center"/>
          </w:tcPr>
          <w:p w14:paraId="24C1D767" w14:textId="56C801E5" w:rsidR="00D74380" w:rsidRPr="00541F2A" w:rsidRDefault="003E508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1054.26</w:t>
            </w:r>
          </w:p>
        </w:tc>
        <w:tc>
          <w:tcPr>
            <w:tcW w:w="2335" w:type="dxa"/>
            <w:vAlign w:val="center"/>
          </w:tcPr>
          <w:p w14:paraId="3B71574C" w14:textId="13546A4B" w:rsidR="00D74380" w:rsidRPr="00541F2A" w:rsidRDefault="003E508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34.0</w:t>
            </w:r>
          </w:p>
        </w:tc>
      </w:tr>
      <w:tr w:rsidR="00D74380" w14:paraId="012396BC" w14:textId="77777777" w:rsidTr="004936C4">
        <w:tc>
          <w:tcPr>
            <w:tcW w:w="2334" w:type="dxa"/>
            <w:vAlign w:val="center"/>
          </w:tcPr>
          <w:p w14:paraId="23A59A83" w14:textId="722CFBFC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232546FE" w14:textId="48A72565" w:rsidR="00D74380" w:rsidRPr="00541F2A" w:rsidRDefault="003E508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8.74</w:t>
            </w:r>
          </w:p>
        </w:tc>
        <w:tc>
          <w:tcPr>
            <w:tcW w:w="2335" w:type="dxa"/>
            <w:vAlign w:val="center"/>
          </w:tcPr>
          <w:p w14:paraId="682148FA" w14:textId="40D3AB98" w:rsidR="00D74380" w:rsidRPr="00541F2A" w:rsidRDefault="003E508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1056.12</w:t>
            </w:r>
          </w:p>
        </w:tc>
        <w:tc>
          <w:tcPr>
            <w:tcW w:w="2335" w:type="dxa"/>
            <w:vAlign w:val="center"/>
          </w:tcPr>
          <w:p w14:paraId="5FF97C54" w14:textId="034D0D52" w:rsidR="00D74380" w:rsidRPr="00541F2A" w:rsidRDefault="003E508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34.6</w:t>
            </w:r>
          </w:p>
        </w:tc>
      </w:tr>
      <w:tr w:rsidR="00D74380" w14:paraId="71F0E289" w14:textId="77777777" w:rsidTr="004936C4">
        <w:tc>
          <w:tcPr>
            <w:tcW w:w="2334" w:type="dxa"/>
            <w:vAlign w:val="center"/>
          </w:tcPr>
          <w:p w14:paraId="20FD8E93" w14:textId="42CBE064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3A5354C6" w14:textId="317F9A62" w:rsidR="00D74380" w:rsidRPr="00541F2A" w:rsidRDefault="003E508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8.41</w:t>
            </w:r>
          </w:p>
        </w:tc>
        <w:tc>
          <w:tcPr>
            <w:tcW w:w="2335" w:type="dxa"/>
            <w:vAlign w:val="center"/>
          </w:tcPr>
          <w:p w14:paraId="29E812B0" w14:textId="588FB105" w:rsidR="00D74380" w:rsidRPr="00541F2A" w:rsidRDefault="003E508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1058.00</w:t>
            </w:r>
          </w:p>
        </w:tc>
        <w:tc>
          <w:tcPr>
            <w:tcW w:w="2335" w:type="dxa"/>
            <w:vAlign w:val="center"/>
          </w:tcPr>
          <w:p w14:paraId="4721ACD9" w14:textId="71771ABF" w:rsidR="00D74380" w:rsidRPr="00541F2A" w:rsidRDefault="003E508D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35.4</w:t>
            </w:r>
          </w:p>
        </w:tc>
      </w:tr>
      <w:tr w:rsidR="00D74380" w:rsidRPr="00536F13" w14:paraId="69461861" w14:textId="77777777" w:rsidTr="001374E4">
        <w:tc>
          <w:tcPr>
            <w:tcW w:w="9339" w:type="dxa"/>
            <w:gridSpan w:val="4"/>
            <w:shd w:val="clear" w:color="auto" w:fill="A6A6A6" w:themeFill="background1" w:themeFillShade="A6"/>
            <w:vAlign w:val="center"/>
          </w:tcPr>
          <w:p w14:paraId="692C7309" w14:textId="10741BF9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LEM0001 LED D6 à 50mA</w:t>
            </w:r>
          </w:p>
        </w:tc>
      </w:tr>
      <w:tr w:rsidR="00D74380" w14:paraId="5867EAF3" w14:textId="77777777" w:rsidTr="004936C4">
        <w:tc>
          <w:tcPr>
            <w:tcW w:w="2334" w:type="dxa"/>
            <w:vAlign w:val="center"/>
          </w:tcPr>
          <w:p w14:paraId="4C2A7361" w14:textId="25AD6151" w:rsidR="00D74380" w:rsidRDefault="00D74380" w:rsidP="00D7438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13993AA4" w14:textId="077B2FA1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786B565A" w14:textId="1BDEE6BE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48DCC46A" w14:textId="5146C3CA" w:rsidR="00D74380" w:rsidRDefault="00D74380" w:rsidP="00D74380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3E508D" w14:paraId="24FB477F" w14:textId="77777777" w:rsidTr="004936C4">
        <w:tc>
          <w:tcPr>
            <w:tcW w:w="2334" w:type="dxa"/>
            <w:vAlign w:val="center"/>
          </w:tcPr>
          <w:p w14:paraId="615505FA" w14:textId="56F2A901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15D331C6" w14:textId="595BCC03" w:rsidR="003E508D" w:rsidRPr="00541F2A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38.8</w:t>
            </w:r>
          </w:p>
        </w:tc>
        <w:tc>
          <w:tcPr>
            <w:tcW w:w="2335" w:type="dxa"/>
            <w:vAlign w:val="center"/>
          </w:tcPr>
          <w:p w14:paraId="62292642" w14:textId="31AE7106" w:rsidR="003E508D" w:rsidRPr="00541F2A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1049.39</w:t>
            </w:r>
          </w:p>
        </w:tc>
        <w:tc>
          <w:tcPr>
            <w:tcW w:w="2335" w:type="dxa"/>
            <w:vAlign w:val="center"/>
          </w:tcPr>
          <w:p w14:paraId="5FADAE0E" w14:textId="0C32B62B" w:rsidR="003E508D" w:rsidRPr="00541F2A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43.7</w:t>
            </w:r>
          </w:p>
        </w:tc>
      </w:tr>
      <w:tr w:rsidR="003E508D" w14:paraId="07A05C0A" w14:textId="77777777" w:rsidTr="004936C4">
        <w:tc>
          <w:tcPr>
            <w:tcW w:w="2334" w:type="dxa"/>
            <w:vAlign w:val="center"/>
          </w:tcPr>
          <w:p w14:paraId="2A915442" w14:textId="2DF7AEEB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245A35C1" w14:textId="108351F0" w:rsidR="003E508D" w:rsidRPr="00541F2A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37.8</w:t>
            </w:r>
          </w:p>
        </w:tc>
        <w:tc>
          <w:tcPr>
            <w:tcW w:w="2335" w:type="dxa"/>
            <w:vAlign w:val="center"/>
          </w:tcPr>
          <w:p w14:paraId="33CCF56C" w14:textId="18EB0E26" w:rsidR="003E508D" w:rsidRPr="00541F2A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1051.14</w:t>
            </w:r>
          </w:p>
        </w:tc>
        <w:tc>
          <w:tcPr>
            <w:tcW w:w="2335" w:type="dxa"/>
            <w:vAlign w:val="center"/>
          </w:tcPr>
          <w:p w14:paraId="58EFEE93" w14:textId="0C8A96DC" w:rsidR="003E508D" w:rsidRPr="00541F2A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44.5</w:t>
            </w:r>
          </w:p>
        </w:tc>
      </w:tr>
      <w:tr w:rsidR="003E508D" w14:paraId="2C684CF7" w14:textId="77777777" w:rsidTr="004936C4">
        <w:tc>
          <w:tcPr>
            <w:tcW w:w="2334" w:type="dxa"/>
            <w:vAlign w:val="center"/>
          </w:tcPr>
          <w:p w14:paraId="0E52DC61" w14:textId="385D6231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lastRenderedPageBreak/>
              <w:t>35°C</w:t>
            </w:r>
          </w:p>
        </w:tc>
        <w:tc>
          <w:tcPr>
            <w:tcW w:w="2335" w:type="dxa"/>
            <w:vAlign w:val="center"/>
          </w:tcPr>
          <w:p w14:paraId="1BDD2DD0" w14:textId="3BCA1B3D" w:rsidR="003E508D" w:rsidRPr="00541F2A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36.7</w:t>
            </w:r>
          </w:p>
        </w:tc>
        <w:tc>
          <w:tcPr>
            <w:tcW w:w="2335" w:type="dxa"/>
            <w:vAlign w:val="center"/>
          </w:tcPr>
          <w:p w14:paraId="0F333D5D" w14:textId="5383B82B" w:rsidR="003E508D" w:rsidRPr="00541F2A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1052.99</w:t>
            </w:r>
          </w:p>
        </w:tc>
        <w:tc>
          <w:tcPr>
            <w:tcW w:w="2335" w:type="dxa"/>
            <w:vAlign w:val="center"/>
          </w:tcPr>
          <w:p w14:paraId="3BC5C020" w14:textId="7F3D2E9F" w:rsidR="003E508D" w:rsidRPr="00541F2A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45.3</w:t>
            </w:r>
          </w:p>
        </w:tc>
      </w:tr>
      <w:tr w:rsidR="003E508D" w14:paraId="0A2B7840" w14:textId="77777777" w:rsidTr="00541F2A">
        <w:trPr>
          <w:trHeight w:val="70"/>
        </w:trPr>
        <w:tc>
          <w:tcPr>
            <w:tcW w:w="2334" w:type="dxa"/>
            <w:vAlign w:val="center"/>
          </w:tcPr>
          <w:p w14:paraId="48579B3A" w14:textId="40B0F5E8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63EAECCA" w14:textId="69328444" w:rsidR="003E508D" w:rsidRPr="00541F2A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35.4</w:t>
            </w:r>
          </w:p>
        </w:tc>
        <w:tc>
          <w:tcPr>
            <w:tcW w:w="2335" w:type="dxa"/>
            <w:vAlign w:val="center"/>
          </w:tcPr>
          <w:p w14:paraId="468AF0BA" w14:textId="5209244E" w:rsidR="003E508D" w:rsidRPr="00541F2A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1054.76</w:t>
            </w:r>
          </w:p>
        </w:tc>
        <w:tc>
          <w:tcPr>
            <w:tcW w:w="2335" w:type="dxa"/>
            <w:vAlign w:val="center"/>
          </w:tcPr>
          <w:p w14:paraId="5B41E643" w14:textId="43C2AAFD" w:rsidR="003E508D" w:rsidRPr="00541F2A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46.3</w:t>
            </w:r>
          </w:p>
        </w:tc>
      </w:tr>
      <w:tr w:rsidR="003E508D" w14:paraId="05F79B23" w14:textId="77777777" w:rsidTr="00541F2A">
        <w:trPr>
          <w:trHeight w:val="70"/>
        </w:trPr>
        <w:tc>
          <w:tcPr>
            <w:tcW w:w="2334" w:type="dxa"/>
            <w:vAlign w:val="center"/>
          </w:tcPr>
          <w:p w14:paraId="149E639E" w14:textId="4AEDD67E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1B605063" w14:textId="1E267FE8" w:rsidR="003E508D" w:rsidRPr="00541F2A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34.3</w:t>
            </w:r>
          </w:p>
        </w:tc>
        <w:tc>
          <w:tcPr>
            <w:tcW w:w="2335" w:type="dxa"/>
            <w:vAlign w:val="center"/>
          </w:tcPr>
          <w:p w14:paraId="58F8A1FB" w14:textId="4605B282" w:rsidR="003E508D" w:rsidRPr="00541F2A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1056.50</w:t>
            </w:r>
          </w:p>
        </w:tc>
        <w:tc>
          <w:tcPr>
            <w:tcW w:w="2335" w:type="dxa"/>
            <w:vAlign w:val="center"/>
          </w:tcPr>
          <w:p w14:paraId="556B06FA" w14:textId="639E0D26" w:rsidR="003E508D" w:rsidRPr="00541F2A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47.2</w:t>
            </w:r>
          </w:p>
        </w:tc>
      </w:tr>
      <w:tr w:rsidR="003E508D" w14:paraId="1A09BCE2" w14:textId="77777777" w:rsidTr="00541F2A">
        <w:trPr>
          <w:trHeight w:val="70"/>
        </w:trPr>
        <w:tc>
          <w:tcPr>
            <w:tcW w:w="2334" w:type="dxa"/>
            <w:vAlign w:val="center"/>
          </w:tcPr>
          <w:p w14:paraId="5D7A6F70" w14:textId="214A7797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3D11F4A1" w14:textId="416B6889" w:rsidR="003E508D" w:rsidRPr="00541F2A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32.9</w:t>
            </w:r>
          </w:p>
        </w:tc>
        <w:tc>
          <w:tcPr>
            <w:tcW w:w="2335" w:type="dxa"/>
            <w:vAlign w:val="center"/>
          </w:tcPr>
          <w:p w14:paraId="74E28F44" w14:textId="509621AA" w:rsidR="003E508D" w:rsidRPr="00541F2A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1058.31</w:t>
            </w:r>
          </w:p>
        </w:tc>
        <w:tc>
          <w:tcPr>
            <w:tcW w:w="2335" w:type="dxa"/>
            <w:vAlign w:val="center"/>
          </w:tcPr>
          <w:p w14:paraId="329F082F" w14:textId="2A96650E" w:rsidR="003E508D" w:rsidRPr="00541F2A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48.2</w:t>
            </w:r>
          </w:p>
        </w:tc>
      </w:tr>
      <w:tr w:rsidR="003E508D" w14:paraId="0482C8BF" w14:textId="77777777" w:rsidTr="00541F2A">
        <w:trPr>
          <w:trHeight w:val="70"/>
        </w:trPr>
        <w:tc>
          <w:tcPr>
            <w:tcW w:w="2334" w:type="dxa"/>
            <w:vAlign w:val="center"/>
          </w:tcPr>
          <w:p w14:paraId="7C116ED0" w14:textId="40DAB133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43D50A50" w14:textId="66AF8BF2" w:rsidR="003E508D" w:rsidRPr="00541F2A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31.5</w:t>
            </w:r>
          </w:p>
        </w:tc>
        <w:tc>
          <w:tcPr>
            <w:tcW w:w="2335" w:type="dxa"/>
            <w:vAlign w:val="center"/>
          </w:tcPr>
          <w:p w14:paraId="5EF97681" w14:textId="7798B627" w:rsidR="003E508D" w:rsidRPr="00541F2A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1060.06</w:t>
            </w:r>
          </w:p>
        </w:tc>
        <w:tc>
          <w:tcPr>
            <w:tcW w:w="2335" w:type="dxa"/>
            <w:vAlign w:val="center"/>
          </w:tcPr>
          <w:p w14:paraId="23440BBB" w14:textId="3890DDF2" w:rsidR="003E508D" w:rsidRPr="00541F2A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49.4</w:t>
            </w:r>
          </w:p>
        </w:tc>
      </w:tr>
      <w:tr w:rsidR="003E508D" w:rsidRPr="00536F13" w14:paraId="0F9E3B05" w14:textId="77777777" w:rsidTr="004E6346">
        <w:trPr>
          <w:trHeight w:val="70"/>
        </w:trPr>
        <w:tc>
          <w:tcPr>
            <w:tcW w:w="9339" w:type="dxa"/>
            <w:gridSpan w:val="4"/>
            <w:shd w:val="clear" w:color="auto" w:fill="D99594" w:themeFill="accent2" w:themeFillTint="99"/>
            <w:vAlign w:val="center"/>
          </w:tcPr>
          <w:p w14:paraId="7A3CF55F" w14:textId="2508B261" w:rsidR="003E508D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LEM0001 LED D7 à 10mA</w:t>
            </w:r>
          </w:p>
        </w:tc>
      </w:tr>
      <w:tr w:rsidR="003E508D" w14:paraId="40053D7C" w14:textId="77777777" w:rsidTr="00541F2A">
        <w:trPr>
          <w:trHeight w:val="70"/>
        </w:trPr>
        <w:tc>
          <w:tcPr>
            <w:tcW w:w="2334" w:type="dxa"/>
            <w:vAlign w:val="center"/>
          </w:tcPr>
          <w:p w14:paraId="417FAC83" w14:textId="20C6450D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5A09F04F" w14:textId="7153BDCA" w:rsidR="003E508D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4A54F4EB" w14:textId="34A4E5D2" w:rsidR="003E508D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3844BCA1" w14:textId="35117172" w:rsidR="003E508D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3E508D" w14:paraId="417283F3" w14:textId="77777777" w:rsidTr="00541F2A">
        <w:trPr>
          <w:trHeight w:val="70"/>
        </w:trPr>
        <w:tc>
          <w:tcPr>
            <w:tcW w:w="2334" w:type="dxa"/>
            <w:vAlign w:val="center"/>
          </w:tcPr>
          <w:p w14:paraId="0C4D5288" w14:textId="613CDD36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0D63D24C" w14:textId="26CC6D8A" w:rsidR="003E508D" w:rsidRPr="00E3133B" w:rsidRDefault="00CC0E60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4.94</w:t>
            </w:r>
          </w:p>
        </w:tc>
        <w:tc>
          <w:tcPr>
            <w:tcW w:w="2335" w:type="dxa"/>
            <w:vAlign w:val="center"/>
          </w:tcPr>
          <w:p w14:paraId="49876B80" w14:textId="728FA9E3" w:rsidR="003E508D" w:rsidRPr="00E3133B" w:rsidRDefault="00CC0E60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1439.15</w:t>
            </w:r>
          </w:p>
        </w:tc>
        <w:tc>
          <w:tcPr>
            <w:tcW w:w="2335" w:type="dxa"/>
            <w:vAlign w:val="center"/>
          </w:tcPr>
          <w:p w14:paraId="6B33E8AF" w14:textId="23DE54E9" w:rsidR="003E508D" w:rsidRPr="00E3133B" w:rsidRDefault="00CC0E60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90.9</w:t>
            </w:r>
          </w:p>
        </w:tc>
      </w:tr>
      <w:tr w:rsidR="003E508D" w14:paraId="019F319F" w14:textId="77777777" w:rsidTr="00541F2A">
        <w:trPr>
          <w:trHeight w:val="70"/>
        </w:trPr>
        <w:tc>
          <w:tcPr>
            <w:tcW w:w="2334" w:type="dxa"/>
            <w:vAlign w:val="center"/>
          </w:tcPr>
          <w:p w14:paraId="1E78914D" w14:textId="533F4999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126AF9E3" w14:textId="74598071" w:rsidR="003E508D" w:rsidRPr="00E3133B" w:rsidRDefault="00CC0E60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4.76</w:t>
            </w:r>
          </w:p>
        </w:tc>
        <w:tc>
          <w:tcPr>
            <w:tcW w:w="2335" w:type="dxa"/>
            <w:vAlign w:val="center"/>
          </w:tcPr>
          <w:p w14:paraId="2D0134CF" w14:textId="7ECD00CE" w:rsidR="003E508D" w:rsidRPr="00E3133B" w:rsidRDefault="00CC0E60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1442.85</w:t>
            </w:r>
          </w:p>
        </w:tc>
        <w:tc>
          <w:tcPr>
            <w:tcW w:w="2335" w:type="dxa"/>
            <w:vAlign w:val="center"/>
          </w:tcPr>
          <w:p w14:paraId="2253BDA5" w14:textId="59996753" w:rsidR="003E508D" w:rsidRPr="00E3133B" w:rsidRDefault="00CC0E60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92.7</w:t>
            </w:r>
          </w:p>
        </w:tc>
      </w:tr>
      <w:tr w:rsidR="003E508D" w14:paraId="4A940AD7" w14:textId="77777777" w:rsidTr="00541F2A">
        <w:trPr>
          <w:trHeight w:val="70"/>
        </w:trPr>
        <w:tc>
          <w:tcPr>
            <w:tcW w:w="2334" w:type="dxa"/>
            <w:vAlign w:val="center"/>
          </w:tcPr>
          <w:p w14:paraId="70069720" w14:textId="2C70A795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47E09C30" w14:textId="334978F7" w:rsidR="003E508D" w:rsidRPr="00E3133B" w:rsidRDefault="00CC0E60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4.61</w:t>
            </w:r>
          </w:p>
        </w:tc>
        <w:tc>
          <w:tcPr>
            <w:tcW w:w="2335" w:type="dxa"/>
            <w:vAlign w:val="center"/>
          </w:tcPr>
          <w:p w14:paraId="0ED4B721" w14:textId="2BD2BD01" w:rsidR="003E508D" w:rsidRPr="00E3133B" w:rsidRDefault="00CC0E60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1446.23</w:t>
            </w:r>
          </w:p>
        </w:tc>
        <w:tc>
          <w:tcPr>
            <w:tcW w:w="2335" w:type="dxa"/>
            <w:vAlign w:val="center"/>
          </w:tcPr>
          <w:p w14:paraId="118230BA" w14:textId="1D351BC6" w:rsidR="003E508D" w:rsidRPr="00E3133B" w:rsidRDefault="00CC0E60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94.2</w:t>
            </w:r>
          </w:p>
        </w:tc>
      </w:tr>
      <w:tr w:rsidR="003E508D" w14:paraId="1796BB60" w14:textId="77777777" w:rsidTr="00541F2A">
        <w:trPr>
          <w:trHeight w:val="70"/>
        </w:trPr>
        <w:tc>
          <w:tcPr>
            <w:tcW w:w="2334" w:type="dxa"/>
            <w:vAlign w:val="center"/>
          </w:tcPr>
          <w:p w14:paraId="220202FB" w14:textId="0C9F068E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42391766" w14:textId="4A7F14C6" w:rsidR="003E508D" w:rsidRPr="00E3133B" w:rsidRDefault="00CC0E60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4.46</w:t>
            </w:r>
          </w:p>
        </w:tc>
        <w:tc>
          <w:tcPr>
            <w:tcW w:w="2335" w:type="dxa"/>
            <w:vAlign w:val="center"/>
          </w:tcPr>
          <w:p w14:paraId="23437115" w14:textId="5345F537" w:rsidR="003E508D" w:rsidRPr="00E3133B" w:rsidRDefault="00CC0E60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1449.84</w:t>
            </w:r>
          </w:p>
        </w:tc>
        <w:tc>
          <w:tcPr>
            <w:tcW w:w="2335" w:type="dxa"/>
            <w:vAlign w:val="center"/>
          </w:tcPr>
          <w:p w14:paraId="6D5601FA" w14:textId="5CC3B8EF" w:rsidR="003E508D" w:rsidRPr="00E3133B" w:rsidRDefault="00CC0E60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95.5</w:t>
            </w:r>
          </w:p>
        </w:tc>
      </w:tr>
      <w:tr w:rsidR="003E508D" w14:paraId="723E80C8" w14:textId="77777777" w:rsidTr="00541F2A">
        <w:trPr>
          <w:trHeight w:val="70"/>
        </w:trPr>
        <w:tc>
          <w:tcPr>
            <w:tcW w:w="2334" w:type="dxa"/>
            <w:vAlign w:val="center"/>
          </w:tcPr>
          <w:p w14:paraId="207C5C9D" w14:textId="255768C0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5DF9BCEA" w14:textId="43B50C4B" w:rsidR="003E508D" w:rsidRPr="00E3133B" w:rsidRDefault="00CC0E60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4.32</w:t>
            </w:r>
          </w:p>
        </w:tc>
        <w:tc>
          <w:tcPr>
            <w:tcW w:w="2335" w:type="dxa"/>
            <w:vAlign w:val="center"/>
          </w:tcPr>
          <w:p w14:paraId="50D13A98" w14:textId="636406D0" w:rsidR="003E508D" w:rsidRPr="00E3133B" w:rsidRDefault="00CC0E60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1453.26</w:t>
            </w:r>
          </w:p>
        </w:tc>
        <w:tc>
          <w:tcPr>
            <w:tcW w:w="2335" w:type="dxa"/>
            <w:vAlign w:val="center"/>
          </w:tcPr>
          <w:p w14:paraId="05C1AE0B" w14:textId="686AA5A4" w:rsidR="003E508D" w:rsidRPr="00E3133B" w:rsidRDefault="00CC0E60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97.0</w:t>
            </w:r>
          </w:p>
        </w:tc>
      </w:tr>
      <w:tr w:rsidR="003E508D" w14:paraId="129301D8" w14:textId="77777777" w:rsidTr="00541F2A">
        <w:trPr>
          <w:trHeight w:val="70"/>
        </w:trPr>
        <w:tc>
          <w:tcPr>
            <w:tcW w:w="2334" w:type="dxa"/>
            <w:vAlign w:val="center"/>
          </w:tcPr>
          <w:p w14:paraId="20466026" w14:textId="255A444D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46E3614E" w14:textId="47ECDE64" w:rsidR="003E508D" w:rsidRPr="00E3133B" w:rsidRDefault="00CC0E60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4.18</w:t>
            </w:r>
          </w:p>
        </w:tc>
        <w:tc>
          <w:tcPr>
            <w:tcW w:w="2335" w:type="dxa"/>
            <w:vAlign w:val="center"/>
          </w:tcPr>
          <w:p w14:paraId="1C18BC76" w14:textId="41DF94A5" w:rsidR="003E508D" w:rsidRPr="00E3133B" w:rsidRDefault="00CC0E60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1456.60</w:t>
            </w:r>
          </w:p>
        </w:tc>
        <w:tc>
          <w:tcPr>
            <w:tcW w:w="2335" w:type="dxa"/>
            <w:vAlign w:val="center"/>
          </w:tcPr>
          <w:p w14:paraId="7C02CD82" w14:textId="1199029E" w:rsidR="003E508D" w:rsidRPr="00E3133B" w:rsidRDefault="00CC0E60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98.1</w:t>
            </w:r>
          </w:p>
        </w:tc>
      </w:tr>
      <w:tr w:rsidR="003E508D" w14:paraId="0C15324E" w14:textId="77777777" w:rsidTr="00541F2A">
        <w:trPr>
          <w:trHeight w:val="70"/>
        </w:trPr>
        <w:tc>
          <w:tcPr>
            <w:tcW w:w="2334" w:type="dxa"/>
            <w:vAlign w:val="center"/>
          </w:tcPr>
          <w:p w14:paraId="5A74A2E1" w14:textId="12FAFA71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47997C23" w14:textId="7FC280AD" w:rsidR="003E508D" w:rsidRPr="00E3133B" w:rsidRDefault="00CC0E60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4.05</w:t>
            </w:r>
          </w:p>
        </w:tc>
        <w:tc>
          <w:tcPr>
            <w:tcW w:w="2335" w:type="dxa"/>
            <w:vAlign w:val="center"/>
          </w:tcPr>
          <w:p w14:paraId="663C21DB" w14:textId="7E97182F" w:rsidR="003E508D" w:rsidRPr="00E3133B" w:rsidRDefault="00CC0E60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1460.16</w:t>
            </w:r>
          </w:p>
        </w:tc>
        <w:tc>
          <w:tcPr>
            <w:tcW w:w="2335" w:type="dxa"/>
            <w:vAlign w:val="center"/>
          </w:tcPr>
          <w:p w14:paraId="2BEBB1EA" w14:textId="36522661" w:rsidR="003E508D" w:rsidRPr="00E3133B" w:rsidRDefault="00CC0E60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99.0</w:t>
            </w:r>
          </w:p>
        </w:tc>
      </w:tr>
      <w:tr w:rsidR="003E508D" w:rsidRPr="00536F13" w14:paraId="4E90D3DA" w14:textId="77777777" w:rsidTr="004E6346">
        <w:trPr>
          <w:trHeight w:val="70"/>
        </w:trPr>
        <w:tc>
          <w:tcPr>
            <w:tcW w:w="9339" w:type="dxa"/>
            <w:gridSpan w:val="4"/>
            <w:shd w:val="clear" w:color="auto" w:fill="92CDDC" w:themeFill="accent5" w:themeFillTint="99"/>
            <w:vAlign w:val="center"/>
          </w:tcPr>
          <w:p w14:paraId="11F3BC70" w14:textId="6DC662F8" w:rsidR="003E508D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LEM0001 LED D8 à 10mA</w:t>
            </w:r>
          </w:p>
        </w:tc>
      </w:tr>
      <w:tr w:rsidR="003E508D" w14:paraId="7CEF0BB0" w14:textId="77777777" w:rsidTr="00541F2A">
        <w:trPr>
          <w:trHeight w:val="70"/>
        </w:trPr>
        <w:tc>
          <w:tcPr>
            <w:tcW w:w="2334" w:type="dxa"/>
            <w:vAlign w:val="center"/>
          </w:tcPr>
          <w:p w14:paraId="7112AC4F" w14:textId="79A04729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746958BE" w14:textId="14D6E336" w:rsidR="003E508D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087E6F95" w14:textId="12D75713" w:rsidR="003E508D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758B52A9" w14:textId="6A34402D" w:rsidR="003E508D" w:rsidRDefault="003E508D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3E508D" w14:paraId="1AE20AEC" w14:textId="77777777" w:rsidTr="00541F2A">
        <w:trPr>
          <w:trHeight w:val="70"/>
        </w:trPr>
        <w:tc>
          <w:tcPr>
            <w:tcW w:w="2334" w:type="dxa"/>
            <w:vAlign w:val="center"/>
          </w:tcPr>
          <w:p w14:paraId="7DB627FC" w14:textId="6CC9BFDF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5028E396" w14:textId="62B66559" w:rsidR="003E508D" w:rsidRPr="00294260" w:rsidRDefault="005C63E6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3.33</w:t>
            </w:r>
          </w:p>
        </w:tc>
        <w:tc>
          <w:tcPr>
            <w:tcW w:w="2335" w:type="dxa"/>
            <w:vAlign w:val="center"/>
          </w:tcPr>
          <w:p w14:paraId="4BAFC0D7" w14:textId="47B97E38" w:rsidR="003E508D" w:rsidRPr="00294260" w:rsidRDefault="005C63E6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1645.42</w:t>
            </w:r>
          </w:p>
        </w:tc>
        <w:tc>
          <w:tcPr>
            <w:tcW w:w="2335" w:type="dxa"/>
            <w:vAlign w:val="center"/>
          </w:tcPr>
          <w:p w14:paraId="3085DFA8" w14:textId="67F05008" w:rsidR="003E508D" w:rsidRPr="00294260" w:rsidRDefault="005C63E6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128</w:t>
            </w:r>
          </w:p>
        </w:tc>
      </w:tr>
      <w:tr w:rsidR="003E508D" w14:paraId="257530A0" w14:textId="77777777" w:rsidTr="00541F2A">
        <w:trPr>
          <w:trHeight w:val="70"/>
        </w:trPr>
        <w:tc>
          <w:tcPr>
            <w:tcW w:w="2334" w:type="dxa"/>
            <w:vAlign w:val="center"/>
          </w:tcPr>
          <w:p w14:paraId="61DB3777" w14:textId="1BD74192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31EBB6E2" w14:textId="4DE71252" w:rsidR="003E508D" w:rsidRPr="00294260" w:rsidRDefault="005C63E6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3.10</w:t>
            </w:r>
          </w:p>
        </w:tc>
        <w:tc>
          <w:tcPr>
            <w:tcW w:w="2335" w:type="dxa"/>
            <w:vAlign w:val="center"/>
          </w:tcPr>
          <w:p w14:paraId="3AD3D019" w14:textId="67D26F83" w:rsidR="003E508D" w:rsidRPr="00294260" w:rsidRDefault="005C63E6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1647.37</w:t>
            </w:r>
          </w:p>
        </w:tc>
        <w:tc>
          <w:tcPr>
            <w:tcW w:w="2335" w:type="dxa"/>
            <w:vAlign w:val="center"/>
          </w:tcPr>
          <w:p w14:paraId="6AE31A4F" w14:textId="675A6AAA" w:rsidR="003E508D" w:rsidRPr="00294260" w:rsidRDefault="005C63E6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131</w:t>
            </w:r>
          </w:p>
        </w:tc>
      </w:tr>
      <w:tr w:rsidR="003E508D" w14:paraId="1AE8062D" w14:textId="77777777" w:rsidTr="00541F2A">
        <w:trPr>
          <w:trHeight w:val="70"/>
        </w:trPr>
        <w:tc>
          <w:tcPr>
            <w:tcW w:w="2334" w:type="dxa"/>
            <w:vAlign w:val="center"/>
          </w:tcPr>
          <w:p w14:paraId="1007313D" w14:textId="5241BE65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7EF89D11" w14:textId="300278C0" w:rsidR="003E508D" w:rsidRPr="00294260" w:rsidRDefault="005C63E6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2.89</w:t>
            </w:r>
          </w:p>
        </w:tc>
        <w:tc>
          <w:tcPr>
            <w:tcW w:w="2335" w:type="dxa"/>
            <w:vAlign w:val="center"/>
          </w:tcPr>
          <w:p w14:paraId="22AE7FF3" w14:textId="6E95D818" w:rsidR="003E508D" w:rsidRPr="00294260" w:rsidRDefault="005C63E6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1649.21</w:t>
            </w:r>
          </w:p>
        </w:tc>
        <w:tc>
          <w:tcPr>
            <w:tcW w:w="2335" w:type="dxa"/>
            <w:vAlign w:val="center"/>
          </w:tcPr>
          <w:p w14:paraId="1B6F60FA" w14:textId="0931428F" w:rsidR="003E508D" w:rsidRPr="00294260" w:rsidRDefault="005C63E6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133</w:t>
            </w:r>
          </w:p>
        </w:tc>
      </w:tr>
      <w:tr w:rsidR="003E508D" w14:paraId="66973380" w14:textId="77777777" w:rsidTr="00541F2A">
        <w:trPr>
          <w:trHeight w:val="70"/>
        </w:trPr>
        <w:tc>
          <w:tcPr>
            <w:tcW w:w="2334" w:type="dxa"/>
            <w:vAlign w:val="center"/>
          </w:tcPr>
          <w:p w14:paraId="5620616B" w14:textId="519F957B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33462914" w14:textId="1DED1C00" w:rsidR="003E508D" w:rsidRPr="00294260" w:rsidRDefault="005C63E6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2.67</w:t>
            </w:r>
          </w:p>
        </w:tc>
        <w:tc>
          <w:tcPr>
            <w:tcW w:w="2335" w:type="dxa"/>
            <w:vAlign w:val="center"/>
          </w:tcPr>
          <w:p w14:paraId="25A2AAA0" w14:textId="6149749E" w:rsidR="003E508D" w:rsidRPr="00294260" w:rsidRDefault="005C63E6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1651.26</w:t>
            </w:r>
          </w:p>
        </w:tc>
        <w:tc>
          <w:tcPr>
            <w:tcW w:w="2335" w:type="dxa"/>
            <w:vAlign w:val="center"/>
          </w:tcPr>
          <w:p w14:paraId="6C78851A" w14:textId="09D77EB1" w:rsidR="003E508D" w:rsidRPr="00294260" w:rsidRDefault="005C63E6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135</w:t>
            </w:r>
          </w:p>
        </w:tc>
      </w:tr>
      <w:tr w:rsidR="003E508D" w14:paraId="66330B7D" w14:textId="77777777" w:rsidTr="00541F2A">
        <w:trPr>
          <w:trHeight w:val="70"/>
        </w:trPr>
        <w:tc>
          <w:tcPr>
            <w:tcW w:w="2334" w:type="dxa"/>
            <w:vAlign w:val="center"/>
          </w:tcPr>
          <w:p w14:paraId="49F9FAA1" w14:textId="1B43D174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1610D313" w14:textId="2A296130" w:rsidR="003E508D" w:rsidRPr="00294260" w:rsidRDefault="005C63E6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2.49</w:t>
            </w:r>
          </w:p>
        </w:tc>
        <w:tc>
          <w:tcPr>
            <w:tcW w:w="2335" w:type="dxa"/>
            <w:vAlign w:val="center"/>
          </w:tcPr>
          <w:p w14:paraId="1E7E388D" w14:textId="3015EC1C" w:rsidR="003E508D" w:rsidRPr="00294260" w:rsidRDefault="005C63E6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1652.48</w:t>
            </w:r>
          </w:p>
        </w:tc>
        <w:tc>
          <w:tcPr>
            <w:tcW w:w="2335" w:type="dxa"/>
            <w:vAlign w:val="center"/>
          </w:tcPr>
          <w:p w14:paraId="6B4C38FC" w14:textId="72C9D1F9" w:rsidR="003E508D" w:rsidRPr="00294260" w:rsidRDefault="005C63E6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137</w:t>
            </w:r>
          </w:p>
        </w:tc>
      </w:tr>
      <w:tr w:rsidR="003E508D" w14:paraId="44E5C71B" w14:textId="77777777" w:rsidTr="00541F2A">
        <w:trPr>
          <w:trHeight w:val="70"/>
        </w:trPr>
        <w:tc>
          <w:tcPr>
            <w:tcW w:w="2334" w:type="dxa"/>
            <w:vAlign w:val="center"/>
          </w:tcPr>
          <w:p w14:paraId="05D2FD92" w14:textId="13C705FE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0A56865C" w14:textId="0E9BE385" w:rsidR="003E508D" w:rsidRPr="00294260" w:rsidRDefault="005C63E6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2.31</w:t>
            </w:r>
          </w:p>
        </w:tc>
        <w:tc>
          <w:tcPr>
            <w:tcW w:w="2335" w:type="dxa"/>
            <w:vAlign w:val="center"/>
          </w:tcPr>
          <w:p w14:paraId="346D335E" w14:textId="1073CBE0" w:rsidR="003E508D" w:rsidRPr="00294260" w:rsidRDefault="005C63E6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1653.70</w:t>
            </w:r>
          </w:p>
        </w:tc>
        <w:tc>
          <w:tcPr>
            <w:tcW w:w="2335" w:type="dxa"/>
            <w:vAlign w:val="center"/>
          </w:tcPr>
          <w:p w14:paraId="5C585C9C" w14:textId="4B52452A" w:rsidR="003E508D" w:rsidRPr="00294260" w:rsidRDefault="005C63E6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140</w:t>
            </w:r>
          </w:p>
        </w:tc>
      </w:tr>
      <w:tr w:rsidR="003E508D" w14:paraId="7DA73A49" w14:textId="77777777" w:rsidTr="00541F2A">
        <w:trPr>
          <w:trHeight w:val="70"/>
        </w:trPr>
        <w:tc>
          <w:tcPr>
            <w:tcW w:w="2334" w:type="dxa"/>
            <w:vAlign w:val="center"/>
          </w:tcPr>
          <w:p w14:paraId="501328BF" w14:textId="553D9340" w:rsidR="003E508D" w:rsidRDefault="003E508D" w:rsidP="003E508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0A0EF88A" w14:textId="212CB817" w:rsidR="003E508D" w:rsidRPr="00294260" w:rsidRDefault="005C63E6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2.14</w:t>
            </w:r>
          </w:p>
        </w:tc>
        <w:tc>
          <w:tcPr>
            <w:tcW w:w="2335" w:type="dxa"/>
            <w:vAlign w:val="center"/>
          </w:tcPr>
          <w:p w14:paraId="7B616EBE" w14:textId="0CA46B80" w:rsidR="003E508D" w:rsidRPr="00294260" w:rsidRDefault="005C63E6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1654.81</w:t>
            </w:r>
          </w:p>
        </w:tc>
        <w:tc>
          <w:tcPr>
            <w:tcW w:w="2335" w:type="dxa"/>
            <w:vAlign w:val="center"/>
          </w:tcPr>
          <w:p w14:paraId="63E25A18" w14:textId="7761DF4D" w:rsidR="003E508D" w:rsidRPr="00294260" w:rsidRDefault="005C63E6" w:rsidP="003E508D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</w:t>
            </w:r>
          </w:p>
        </w:tc>
      </w:tr>
    </w:tbl>
    <w:p w14:paraId="18384D5A" w14:textId="3C883209" w:rsidR="00C6154B" w:rsidRPr="004936C4" w:rsidRDefault="004936C4" w:rsidP="004936C4">
      <w:pPr>
        <w:pStyle w:val="Lgende"/>
        <w:rPr>
          <w:rFonts w:asciiTheme="minorHAnsi" w:hAnsiTheme="minorHAnsi" w:cstheme="minorHAnsi"/>
          <w:sz w:val="24"/>
          <w:szCs w:val="24"/>
          <w:lang w:val="fr-FR"/>
        </w:rPr>
      </w:pPr>
      <w:bookmarkStart w:id="4" w:name="_Ref147211594"/>
      <w:r w:rsidRPr="004936C4">
        <w:rPr>
          <w:lang w:val="fr-FR"/>
        </w:rPr>
        <w:t xml:space="preserve">Tableau </w:t>
      </w:r>
      <w:r>
        <w:fldChar w:fldCharType="begin"/>
      </w:r>
      <w:r w:rsidRPr="004936C4">
        <w:rPr>
          <w:lang w:val="fr-FR"/>
        </w:rPr>
        <w:instrText xml:space="preserve"> SEQ Tableau \* ARABIC </w:instrText>
      </w:r>
      <w:r>
        <w:fldChar w:fldCharType="separate"/>
      </w:r>
      <w:r w:rsidR="00BA79E4">
        <w:rPr>
          <w:noProof/>
          <w:lang w:val="fr-FR"/>
        </w:rPr>
        <w:t>2</w:t>
      </w:r>
      <w:r>
        <w:fldChar w:fldCharType="end"/>
      </w:r>
      <w:bookmarkEnd w:id="4"/>
      <w:r w:rsidRPr="004936C4">
        <w:rPr>
          <w:lang w:val="fr-FR"/>
        </w:rPr>
        <w:t xml:space="preserve">: Paramètres des pics d’émission </w:t>
      </w:r>
      <w:r>
        <w:rPr>
          <w:lang w:val="fr-FR"/>
        </w:rPr>
        <w:t xml:space="preserve">des </w:t>
      </w:r>
      <w:proofErr w:type="spellStart"/>
      <w:r>
        <w:rPr>
          <w:lang w:val="fr-FR"/>
        </w:rPr>
        <w:t>LEDs</w:t>
      </w:r>
      <w:proofErr w:type="spellEnd"/>
      <w:r>
        <w:rPr>
          <w:lang w:val="fr-FR"/>
        </w:rPr>
        <w:t xml:space="preserve"> du LEM0001</w:t>
      </w:r>
    </w:p>
    <w:p w14:paraId="4DF0A224" w14:textId="0BAC1A67" w:rsidR="00C6154B" w:rsidRPr="00F43AF0" w:rsidRDefault="00C6154B" w:rsidP="00C15791">
      <w:pPr>
        <w:rPr>
          <w:rFonts w:asciiTheme="minorHAnsi" w:hAnsiTheme="minorHAnsi" w:cstheme="minorHAnsi"/>
          <w:szCs w:val="24"/>
          <w:lang w:val="fr-FR"/>
        </w:rPr>
      </w:pPr>
    </w:p>
    <w:p w14:paraId="647DA3E1" w14:textId="7DC108A2" w:rsidR="00C6154B" w:rsidRPr="00F43AF0" w:rsidRDefault="00C6154B" w:rsidP="00C15791">
      <w:pPr>
        <w:rPr>
          <w:rFonts w:asciiTheme="minorHAnsi" w:hAnsiTheme="minorHAnsi" w:cstheme="minorHAnsi"/>
          <w:szCs w:val="24"/>
          <w:lang w:val="fr-FR"/>
        </w:rPr>
      </w:pPr>
    </w:p>
    <w:p w14:paraId="71752D7A" w14:textId="4DDA2F28" w:rsidR="00C6154B" w:rsidRPr="00F43AF0" w:rsidRDefault="00C6154B" w:rsidP="00C15791">
      <w:pPr>
        <w:rPr>
          <w:rFonts w:asciiTheme="minorHAnsi" w:hAnsiTheme="minorHAnsi" w:cstheme="minorHAnsi"/>
          <w:szCs w:val="24"/>
          <w:lang w:val="fr-FR"/>
        </w:rPr>
      </w:pPr>
    </w:p>
    <w:p w14:paraId="464FE29B" w14:textId="33EB76ED" w:rsidR="00C6154B" w:rsidRPr="00F43AF0" w:rsidRDefault="00C6154B" w:rsidP="00C15791">
      <w:pPr>
        <w:rPr>
          <w:rFonts w:asciiTheme="minorHAnsi" w:hAnsiTheme="minorHAnsi" w:cstheme="minorHAnsi"/>
          <w:szCs w:val="24"/>
          <w:lang w:val="fr-FR"/>
        </w:rPr>
      </w:pPr>
    </w:p>
    <w:p w14:paraId="16D0CC0C" w14:textId="11D55CC4" w:rsidR="00C6154B" w:rsidRDefault="00C6154B" w:rsidP="00C15791">
      <w:pPr>
        <w:rPr>
          <w:rFonts w:asciiTheme="minorHAnsi" w:hAnsiTheme="minorHAnsi" w:cstheme="minorHAnsi"/>
          <w:szCs w:val="24"/>
          <w:lang w:val="fr-FR"/>
        </w:rPr>
      </w:pPr>
    </w:p>
    <w:p w14:paraId="41549010" w14:textId="57B27644" w:rsidR="00DA2BAF" w:rsidRDefault="00DA2BAF" w:rsidP="00C15791">
      <w:pPr>
        <w:rPr>
          <w:rFonts w:asciiTheme="minorHAnsi" w:hAnsiTheme="minorHAnsi" w:cstheme="minorHAnsi"/>
          <w:szCs w:val="24"/>
          <w:lang w:val="fr-FR"/>
        </w:rPr>
      </w:pPr>
    </w:p>
    <w:p w14:paraId="746FE551" w14:textId="50AC9883" w:rsidR="00DA2BAF" w:rsidRDefault="00DA2BAF" w:rsidP="00C15791">
      <w:pPr>
        <w:rPr>
          <w:rFonts w:asciiTheme="minorHAnsi" w:hAnsiTheme="minorHAnsi" w:cstheme="minorHAnsi"/>
          <w:szCs w:val="24"/>
          <w:lang w:val="fr-FR"/>
        </w:rPr>
      </w:pPr>
    </w:p>
    <w:p w14:paraId="0863CBB6" w14:textId="0615E8B9" w:rsidR="00DA2BAF" w:rsidRDefault="00DA2BAF" w:rsidP="00C15791">
      <w:pPr>
        <w:rPr>
          <w:rFonts w:asciiTheme="minorHAnsi" w:hAnsiTheme="minorHAnsi" w:cstheme="minorHAnsi"/>
          <w:szCs w:val="24"/>
          <w:lang w:val="fr-FR"/>
        </w:rPr>
      </w:pPr>
    </w:p>
    <w:p w14:paraId="118DC445" w14:textId="487311F8" w:rsidR="00DA2BAF" w:rsidRDefault="00DA2BAF" w:rsidP="00C15791">
      <w:pPr>
        <w:rPr>
          <w:rFonts w:asciiTheme="minorHAnsi" w:hAnsiTheme="minorHAnsi" w:cstheme="minorHAnsi"/>
          <w:szCs w:val="24"/>
          <w:lang w:val="fr-FR"/>
        </w:rPr>
      </w:pPr>
    </w:p>
    <w:p w14:paraId="018538E1" w14:textId="31D17CB1" w:rsidR="00DA2BAF" w:rsidRDefault="00DA2BAF" w:rsidP="00C15791">
      <w:pPr>
        <w:rPr>
          <w:rFonts w:asciiTheme="minorHAnsi" w:hAnsiTheme="minorHAnsi" w:cstheme="minorHAnsi"/>
          <w:szCs w:val="24"/>
          <w:lang w:val="fr-FR"/>
        </w:rPr>
      </w:pPr>
    </w:p>
    <w:p w14:paraId="4CA952F7" w14:textId="28E668B4" w:rsidR="00DA2BAF" w:rsidRDefault="00DA2BAF" w:rsidP="00C15791">
      <w:pPr>
        <w:rPr>
          <w:rFonts w:asciiTheme="minorHAnsi" w:hAnsiTheme="minorHAnsi" w:cstheme="minorHAnsi"/>
          <w:szCs w:val="24"/>
          <w:lang w:val="fr-FR"/>
        </w:rPr>
      </w:pPr>
    </w:p>
    <w:p w14:paraId="2A4B9CE1" w14:textId="18A145F9" w:rsidR="00DA2BAF" w:rsidRDefault="00DA2BAF" w:rsidP="00C15791">
      <w:pPr>
        <w:rPr>
          <w:rFonts w:asciiTheme="minorHAnsi" w:hAnsiTheme="minorHAnsi" w:cstheme="minorHAnsi"/>
          <w:szCs w:val="24"/>
          <w:lang w:val="fr-FR"/>
        </w:rPr>
      </w:pPr>
    </w:p>
    <w:p w14:paraId="7E062EEE" w14:textId="08F10717" w:rsidR="00DA2BAF" w:rsidRDefault="00DA2BAF" w:rsidP="00C15791">
      <w:pPr>
        <w:rPr>
          <w:rFonts w:asciiTheme="minorHAnsi" w:hAnsiTheme="minorHAnsi" w:cstheme="minorHAnsi"/>
          <w:szCs w:val="24"/>
          <w:lang w:val="fr-FR"/>
        </w:rPr>
      </w:pPr>
    </w:p>
    <w:p w14:paraId="21A9A8F7" w14:textId="4FF3580E" w:rsidR="00DA2BAF" w:rsidRDefault="00DA2BAF" w:rsidP="00C15791">
      <w:pPr>
        <w:rPr>
          <w:rFonts w:asciiTheme="minorHAnsi" w:hAnsiTheme="minorHAnsi" w:cstheme="minorHAnsi"/>
          <w:szCs w:val="24"/>
          <w:lang w:val="fr-FR"/>
        </w:rPr>
      </w:pPr>
    </w:p>
    <w:p w14:paraId="4585FD35" w14:textId="13433FAC" w:rsidR="00DA2BAF" w:rsidRDefault="00DA2BAF" w:rsidP="00C15791">
      <w:pPr>
        <w:rPr>
          <w:rFonts w:asciiTheme="minorHAnsi" w:hAnsiTheme="minorHAnsi" w:cstheme="minorHAnsi"/>
          <w:szCs w:val="24"/>
          <w:lang w:val="fr-FR"/>
        </w:rPr>
      </w:pPr>
    </w:p>
    <w:p w14:paraId="001D1628" w14:textId="6A0247BC" w:rsidR="00DA2BAF" w:rsidRPr="00F43AF0" w:rsidRDefault="00DA2BAF" w:rsidP="00C15791">
      <w:pPr>
        <w:rPr>
          <w:rFonts w:asciiTheme="minorHAnsi" w:hAnsiTheme="minorHAnsi" w:cstheme="minorHAnsi"/>
          <w:szCs w:val="24"/>
          <w:lang w:val="fr-FR"/>
        </w:rPr>
      </w:pPr>
    </w:p>
    <w:p w14:paraId="64EB922D" w14:textId="1838E789" w:rsidR="00B66C80" w:rsidRPr="00050345" w:rsidRDefault="00B66C80" w:rsidP="00050345">
      <w:pPr>
        <w:pStyle w:val="Titre2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lastRenderedPageBreak/>
        <w:t xml:space="preserve">LEM0001 : LED D1 </w:t>
      </w:r>
    </w:p>
    <w:p w14:paraId="2CDB3E28" w14:textId="611C8BD7" w:rsidR="00B66C80" w:rsidRPr="00F43AF0" w:rsidRDefault="00B66C80" w:rsidP="005D58F5">
      <w:pPr>
        <w:rPr>
          <w:rFonts w:asciiTheme="minorHAnsi" w:hAnsiTheme="minorHAnsi" w:cstheme="minorHAnsi"/>
          <w:szCs w:val="24"/>
          <w:lang w:val="fr-FR"/>
        </w:rPr>
      </w:pPr>
    </w:p>
    <w:p w14:paraId="1F2DA9D3" w14:textId="0B0233F3" w:rsidR="00B66C80" w:rsidRDefault="00050345" w:rsidP="00B66C80">
      <w:pPr>
        <w:jc w:val="center"/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307B365A" wp14:editId="08ED8045">
            <wp:extent cx="5650996" cy="3600000"/>
            <wp:effectExtent l="0" t="0" r="6985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FB011" w14:textId="3DFAA6B8" w:rsidR="00050345" w:rsidRDefault="00050345" w:rsidP="00B66C80">
      <w:pPr>
        <w:jc w:val="center"/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4E5C6DDE" wp14:editId="0147DB2B">
            <wp:extent cx="5650996" cy="3600000"/>
            <wp:effectExtent l="0" t="0" r="6985" b="6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DAA687" w14:textId="11444190" w:rsidR="00050345" w:rsidRPr="00F43AF0" w:rsidRDefault="00050345" w:rsidP="00B66C80">
      <w:pPr>
        <w:jc w:val="center"/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noProof/>
          <w:szCs w:val="24"/>
          <w:lang w:val="fr-FR"/>
        </w:rPr>
        <w:lastRenderedPageBreak/>
        <w:drawing>
          <wp:inline distT="0" distB="0" distL="0" distR="0" wp14:anchorId="3EA7EC57" wp14:editId="71C7DB39">
            <wp:extent cx="5650996" cy="3600000"/>
            <wp:effectExtent l="0" t="0" r="6985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53FC9" w14:textId="57E5D4B6" w:rsidR="00FD2D0E" w:rsidRPr="00F43AF0" w:rsidRDefault="00B66C80" w:rsidP="00B66C80">
      <w:pPr>
        <w:pStyle w:val="Lgende"/>
        <w:rPr>
          <w:rFonts w:asciiTheme="minorHAnsi" w:hAnsiTheme="minorHAnsi" w:cstheme="minorHAnsi"/>
          <w:sz w:val="24"/>
          <w:szCs w:val="24"/>
        </w:rPr>
      </w:pPr>
      <w:bookmarkStart w:id="5" w:name="_Ref147211409"/>
      <w:r w:rsidRPr="00F43AF0">
        <w:rPr>
          <w:rFonts w:asciiTheme="minorHAnsi" w:hAnsiTheme="minorHAnsi" w:cstheme="minorHAnsi"/>
          <w:sz w:val="24"/>
          <w:szCs w:val="24"/>
        </w:rPr>
        <w:t xml:space="preserve">Figure </w:t>
      </w:r>
      <w:r w:rsidRPr="00F43AF0">
        <w:rPr>
          <w:rFonts w:asciiTheme="minorHAnsi" w:hAnsiTheme="minorHAnsi" w:cstheme="minorHAnsi"/>
          <w:sz w:val="24"/>
          <w:szCs w:val="24"/>
        </w:rPr>
        <w:fldChar w:fldCharType="begin"/>
      </w:r>
      <w:r w:rsidRPr="00F43AF0">
        <w:rPr>
          <w:rFonts w:asciiTheme="minorHAnsi" w:hAnsiTheme="minorHAnsi" w:cstheme="minorHAnsi"/>
          <w:sz w:val="24"/>
          <w:szCs w:val="24"/>
        </w:rPr>
        <w:instrText xml:space="preserve"> SEQ Figure \* ARABIC </w:instrText>
      </w:r>
      <w:r w:rsidRPr="00F43AF0">
        <w:rPr>
          <w:rFonts w:asciiTheme="minorHAnsi" w:hAnsiTheme="minorHAnsi" w:cstheme="minorHAnsi"/>
          <w:sz w:val="24"/>
          <w:szCs w:val="24"/>
        </w:rPr>
        <w:fldChar w:fldCharType="separate"/>
      </w:r>
      <w:r w:rsidR="00BA79E4">
        <w:rPr>
          <w:rFonts w:asciiTheme="minorHAnsi" w:hAnsiTheme="minorHAnsi" w:cstheme="minorHAnsi"/>
          <w:noProof/>
          <w:sz w:val="24"/>
          <w:szCs w:val="24"/>
        </w:rPr>
        <w:t>4</w:t>
      </w:r>
      <w:r w:rsidRPr="00F43AF0">
        <w:rPr>
          <w:rFonts w:asciiTheme="minorHAnsi" w:hAnsiTheme="minorHAnsi" w:cstheme="minorHAnsi"/>
          <w:sz w:val="24"/>
          <w:szCs w:val="24"/>
        </w:rPr>
        <w:fldChar w:fldCharType="end"/>
      </w:r>
      <w:bookmarkEnd w:id="5"/>
      <w:r w:rsidRPr="00F43AF0">
        <w:rPr>
          <w:rFonts w:asciiTheme="minorHAnsi" w:hAnsiTheme="minorHAnsi" w:cstheme="minorHAnsi"/>
          <w:sz w:val="24"/>
          <w:szCs w:val="24"/>
        </w:rPr>
        <w:t>: LEM0001 LED D1</w:t>
      </w:r>
    </w:p>
    <w:p w14:paraId="1694D8D2" w14:textId="2CC58B4E" w:rsidR="004E115C" w:rsidRDefault="004E115C" w:rsidP="004E115C">
      <w:pPr>
        <w:rPr>
          <w:rFonts w:asciiTheme="minorHAnsi" w:hAnsiTheme="minorHAnsi" w:cstheme="minorHAnsi"/>
          <w:szCs w:val="24"/>
          <w:lang w:val="en-US"/>
        </w:rPr>
      </w:pPr>
    </w:p>
    <w:p w14:paraId="317E0BE0" w14:textId="2A79BC87" w:rsidR="00050345" w:rsidRDefault="00050345" w:rsidP="004E115C">
      <w:pPr>
        <w:rPr>
          <w:rFonts w:asciiTheme="minorHAnsi" w:hAnsiTheme="minorHAnsi" w:cstheme="minorHAnsi"/>
          <w:szCs w:val="24"/>
          <w:lang w:val="en-US"/>
        </w:rPr>
      </w:pPr>
    </w:p>
    <w:p w14:paraId="1EAE7C81" w14:textId="0134E093" w:rsidR="00050345" w:rsidRDefault="00050345" w:rsidP="004E115C">
      <w:pPr>
        <w:rPr>
          <w:rFonts w:asciiTheme="minorHAnsi" w:hAnsiTheme="minorHAnsi" w:cstheme="minorHAnsi"/>
          <w:szCs w:val="24"/>
          <w:lang w:val="en-US"/>
        </w:rPr>
      </w:pPr>
    </w:p>
    <w:p w14:paraId="64980C74" w14:textId="2DF1CE59" w:rsidR="00D377EE" w:rsidRDefault="00D377EE" w:rsidP="004E115C">
      <w:pPr>
        <w:rPr>
          <w:rFonts w:asciiTheme="minorHAnsi" w:hAnsiTheme="minorHAnsi" w:cstheme="minorHAnsi"/>
          <w:szCs w:val="24"/>
          <w:lang w:val="en-US"/>
        </w:rPr>
      </w:pPr>
    </w:p>
    <w:p w14:paraId="3085F7A3" w14:textId="6762DA55" w:rsidR="00D377EE" w:rsidRDefault="00D377EE" w:rsidP="004E115C">
      <w:pPr>
        <w:rPr>
          <w:rFonts w:asciiTheme="minorHAnsi" w:hAnsiTheme="minorHAnsi" w:cstheme="minorHAnsi"/>
          <w:szCs w:val="24"/>
          <w:lang w:val="en-US"/>
        </w:rPr>
      </w:pPr>
    </w:p>
    <w:p w14:paraId="565ECF89" w14:textId="6D614EF6" w:rsidR="00D377EE" w:rsidRDefault="00D377EE" w:rsidP="004E115C">
      <w:pPr>
        <w:rPr>
          <w:rFonts w:asciiTheme="minorHAnsi" w:hAnsiTheme="minorHAnsi" w:cstheme="minorHAnsi"/>
          <w:szCs w:val="24"/>
          <w:lang w:val="en-US"/>
        </w:rPr>
      </w:pPr>
    </w:p>
    <w:p w14:paraId="491F384A" w14:textId="1CA618A6" w:rsidR="00D377EE" w:rsidRDefault="00D377EE" w:rsidP="004E115C">
      <w:pPr>
        <w:rPr>
          <w:rFonts w:asciiTheme="minorHAnsi" w:hAnsiTheme="minorHAnsi" w:cstheme="minorHAnsi"/>
          <w:szCs w:val="24"/>
          <w:lang w:val="en-US"/>
        </w:rPr>
      </w:pPr>
    </w:p>
    <w:p w14:paraId="2B0C6662" w14:textId="70BE71DC" w:rsidR="00D377EE" w:rsidRDefault="00D377EE" w:rsidP="004E115C">
      <w:pPr>
        <w:rPr>
          <w:rFonts w:asciiTheme="minorHAnsi" w:hAnsiTheme="minorHAnsi" w:cstheme="minorHAnsi"/>
          <w:szCs w:val="24"/>
          <w:lang w:val="en-US"/>
        </w:rPr>
      </w:pPr>
    </w:p>
    <w:p w14:paraId="5522E73A" w14:textId="5D730184" w:rsidR="00D377EE" w:rsidRDefault="00D377EE" w:rsidP="004E115C">
      <w:pPr>
        <w:rPr>
          <w:rFonts w:asciiTheme="minorHAnsi" w:hAnsiTheme="minorHAnsi" w:cstheme="minorHAnsi"/>
          <w:szCs w:val="24"/>
          <w:lang w:val="en-US"/>
        </w:rPr>
      </w:pPr>
    </w:p>
    <w:p w14:paraId="200E1CC4" w14:textId="5DEFC586" w:rsidR="00D377EE" w:rsidRDefault="00D377EE" w:rsidP="004E115C">
      <w:pPr>
        <w:rPr>
          <w:rFonts w:asciiTheme="minorHAnsi" w:hAnsiTheme="minorHAnsi" w:cstheme="minorHAnsi"/>
          <w:szCs w:val="24"/>
          <w:lang w:val="en-US"/>
        </w:rPr>
      </w:pPr>
    </w:p>
    <w:p w14:paraId="52798C68" w14:textId="321485E6" w:rsidR="00D377EE" w:rsidRDefault="00D377EE" w:rsidP="004E115C">
      <w:pPr>
        <w:rPr>
          <w:rFonts w:asciiTheme="minorHAnsi" w:hAnsiTheme="minorHAnsi" w:cstheme="minorHAnsi"/>
          <w:szCs w:val="24"/>
          <w:lang w:val="en-US"/>
        </w:rPr>
      </w:pPr>
    </w:p>
    <w:p w14:paraId="5861A4A4" w14:textId="343ADAB4" w:rsidR="00D377EE" w:rsidRDefault="00D377EE" w:rsidP="004E115C">
      <w:pPr>
        <w:rPr>
          <w:rFonts w:asciiTheme="minorHAnsi" w:hAnsiTheme="minorHAnsi" w:cstheme="minorHAnsi"/>
          <w:szCs w:val="24"/>
          <w:lang w:val="en-US"/>
        </w:rPr>
      </w:pPr>
    </w:p>
    <w:p w14:paraId="50E4EFE0" w14:textId="4A94B20C" w:rsidR="00D377EE" w:rsidRDefault="00D377EE" w:rsidP="004E115C">
      <w:pPr>
        <w:rPr>
          <w:rFonts w:asciiTheme="minorHAnsi" w:hAnsiTheme="minorHAnsi" w:cstheme="minorHAnsi"/>
          <w:szCs w:val="24"/>
          <w:lang w:val="en-US"/>
        </w:rPr>
      </w:pPr>
    </w:p>
    <w:p w14:paraId="457F4F13" w14:textId="58A34340" w:rsidR="00D377EE" w:rsidRDefault="00D377EE" w:rsidP="004E115C">
      <w:pPr>
        <w:rPr>
          <w:rFonts w:asciiTheme="minorHAnsi" w:hAnsiTheme="minorHAnsi" w:cstheme="minorHAnsi"/>
          <w:szCs w:val="24"/>
          <w:lang w:val="en-US"/>
        </w:rPr>
      </w:pPr>
    </w:p>
    <w:p w14:paraId="0A57DDAD" w14:textId="0604FF03" w:rsidR="00D377EE" w:rsidRDefault="00D377EE" w:rsidP="004E115C">
      <w:pPr>
        <w:rPr>
          <w:rFonts w:asciiTheme="minorHAnsi" w:hAnsiTheme="minorHAnsi" w:cstheme="minorHAnsi"/>
          <w:szCs w:val="24"/>
          <w:lang w:val="en-US"/>
        </w:rPr>
      </w:pPr>
    </w:p>
    <w:p w14:paraId="08B7C227" w14:textId="71A175B1" w:rsidR="00D377EE" w:rsidRDefault="00D377EE" w:rsidP="004E115C">
      <w:pPr>
        <w:rPr>
          <w:rFonts w:asciiTheme="minorHAnsi" w:hAnsiTheme="minorHAnsi" w:cstheme="minorHAnsi"/>
          <w:szCs w:val="24"/>
          <w:lang w:val="en-US"/>
        </w:rPr>
      </w:pPr>
    </w:p>
    <w:p w14:paraId="5A2D06C1" w14:textId="6C492F0C" w:rsidR="00D377EE" w:rsidRDefault="00D377EE" w:rsidP="004E115C">
      <w:pPr>
        <w:rPr>
          <w:rFonts w:asciiTheme="minorHAnsi" w:hAnsiTheme="minorHAnsi" w:cstheme="minorHAnsi"/>
          <w:szCs w:val="24"/>
          <w:lang w:val="en-US"/>
        </w:rPr>
      </w:pPr>
    </w:p>
    <w:p w14:paraId="4E9EC70F" w14:textId="149096DC" w:rsidR="00D377EE" w:rsidRDefault="00D377EE" w:rsidP="004E115C">
      <w:pPr>
        <w:rPr>
          <w:rFonts w:asciiTheme="minorHAnsi" w:hAnsiTheme="minorHAnsi" w:cstheme="minorHAnsi"/>
          <w:szCs w:val="24"/>
          <w:lang w:val="en-US"/>
        </w:rPr>
      </w:pPr>
    </w:p>
    <w:p w14:paraId="09F82DF9" w14:textId="26A11CD4" w:rsidR="00D377EE" w:rsidRDefault="00D377EE" w:rsidP="004E115C">
      <w:pPr>
        <w:rPr>
          <w:rFonts w:asciiTheme="minorHAnsi" w:hAnsiTheme="minorHAnsi" w:cstheme="minorHAnsi"/>
          <w:szCs w:val="24"/>
          <w:lang w:val="en-US"/>
        </w:rPr>
      </w:pPr>
    </w:p>
    <w:p w14:paraId="0DDBAA7D" w14:textId="5BD01D61" w:rsidR="00D377EE" w:rsidRDefault="00D377EE" w:rsidP="004E115C">
      <w:pPr>
        <w:rPr>
          <w:rFonts w:asciiTheme="minorHAnsi" w:hAnsiTheme="minorHAnsi" w:cstheme="minorHAnsi"/>
          <w:szCs w:val="24"/>
          <w:lang w:val="en-US"/>
        </w:rPr>
      </w:pPr>
    </w:p>
    <w:p w14:paraId="5A040BC5" w14:textId="4575DC9F" w:rsidR="00D377EE" w:rsidRDefault="00D377EE" w:rsidP="004E115C">
      <w:pPr>
        <w:rPr>
          <w:rFonts w:asciiTheme="minorHAnsi" w:hAnsiTheme="minorHAnsi" w:cstheme="minorHAnsi"/>
          <w:szCs w:val="24"/>
          <w:lang w:val="en-US"/>
        </w:rPr>
      </w:pPr>
    </w:p>
    <w:p w14:paraId="559D9195" w14:textId="77777777" w:rsidR="00D377EE" w:rsidRPr="00F43AF0" w:rsidRDefault="00D377EE" w:rsidP="004E115C">
      <w:pPr>
        <w:rPr>
          <w:rFonts w:asciiTheme="minorHAnsi" w:hAnsiTheme="minorHAnsi" w:cstheme="minorHAnsi"/>
          <w:szCs w:val="24"/>
          <w:lang w:val="en-US"/>
        </w:rPr>
      </w:pPr>
      <w:bookmarkStart w:id="6" w:name="_GoBack"/>
      <w:bookmarkEnd w:id="6"/>
    </w:p>
    <w:p w14:paraId="479B0D74" w14:textId="4833C4AE" w:rsidR="004E115C" w:rsidRPr="00F43AF0" w:rsidRDefault="004E115C" w:rsidP="004E115C">
      <w:pPr>
        <w:pStyle w:val="Titre2"/>
        <w:rPr>
          <w:rFonts w:asciiTheme="minorHAnsi" w:hAnsiTheme="minorHAnsi" w:cstheme="minorHAnsi"/>
          <w:szCs w:val="24"/>
          <w:lang w:val="en-US"/>
        </w:rPr>
      </w:pPr>
      <w:r w:rsidRPr="00F43AF0">
        <w:rPr>
          <w:rFonts w:asciiTheme="minorHAnsi" w:hAnsiTheme="minorHAnsi" w:cstheme="minorHAnsi"/>
          <w:szCs w:val="24"/>
          <w:lang w:val="en-US"/>
        </w:rPr>
        <w:lastRenderedPageBreak/>
        <w:t>LEM0001: LED D2</w:t>
      </w:r>
    </w:p>
    <w:p w14:paraId="029ED6AE" w14:textId="21411A0D" w:rsidR="004E115C" w:rsidRPr="00F43AF0" w:rsidRDefault="004E115C" w:rsidP="00050345">
      <w:pPr>
        <w:rPr>
          <w:rFonts w:asciiTheme="minorHAnsi" w:hAnsiTheme="minorHAnsi" w:cstheme="minorHAnsi"/>
          <w:szCs w:val="24"/>
          <w:lang w:val="en-US"/>
        </w:rPr>
      </w:pPr>
    </w:p>
    <w:p w14:paraId="6CFFDDB3" w14:textId="3631E753" w:rsidR="004E115C" w:rsidRPr="00F43AF0" w:rsidRDefault="004E115C" w:rsidP="004E115C">
      <w:pPr>
        <w:rPr>
          <w:rFonts w:asciiTheme="minorHAnsi" w:hAnsiTheme="minorHAnsi" w:cstheme="minorHAnsi"/>
          <w:szCs w:val="24"/>
          <w:lang w:val="en-US"/>
        </w:rPr>
      </w:pPr>
    </w:p>
    <w:p w14:paraId="33842063" w14:textId="75C09A04" w:rsidR="004E115C" w:rsidRDefault="00050345" w:rsidP="004E115C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4B93B5D3" wp14:editId="206D2885">
            <wp:extent cx="5524057" cy="3600000"/>
            <wp:effectExtent l="0" t="0" r="635" b="6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057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E1941F" w14:textId="075837DD" w:rsidR="00050345" w:rsidRDefault="00050345" w:rsidP="004E115C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46431759" wp14:editId="7F3AF86E">
            <wp:extent cx="5650996" cy="3600000"/>
            <wp:effectExtent l="0" t="0" r="6985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63C664" w14:textId="7DC8256F" w:rsidR="00050345" w:rsidRPr="00F43AF0" w:rsidRDefault="00050345" w:rsidP="004E115C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lastRenderedPageBreak/>
        <w:drawing>
          <wp:inline distT="0" distB="0" distL="0" distR="0" wp14:anchorId="1C555CE2" wp14:editId="067175AB">
            <wp:extent cx="5650996" cy="3600000"/>
            <wp:effectExtent l="0" t="0" r="6985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465188" w14:textId="4A1921AC" w:rsidR="004E115C" w:rsidRDefault="004E115C" w:rsidP="004E115C">
      <w:pPr>
        <w:rPr>
          <w:rFonts w:asciiTheme="minorHAnsi" w:hAnsiTheme="minorHAnsi" w:cstheme="minorHAnsi"/>
          <w:szCs w:val="24"/>
          <w:lang w:val="en-US"/>
        </w:rPr>
      </w:pPr>
    </w:p>
    <w:p w14:paraId="412DA604" w14:textId="77777777" w:rsidR="00050345" w:rsidRPr="00F43AF0" w:rsidRDefault="00050345" w:rsidP="004E115C">
      <w:pPr>
        <w:rPr>
          <w:rFonts w:asciiTheme="minorHAnsi" w:hAnsiTheme="minorHAnsi" w:cstheme="minorHAnsi"/>
          <w:szCs w:val="24"/>
          <w:lang w:val="en-US"/>
        </w:rPr>
      </w:pPr>
    </w:p>
    <w:p w14:paraId="1D08931E" w14:textId="4A07D056" w:rsidR="004E115C" w:rsidRPr="00F43AF0" w:rsidRDefault="004E115C" w:rsidP="004E115C">
      <w:pPr>
        <w:pStyle w:val="Lgende"/>
        <w:rPr>
          <w:rFonts w:asciiTheme="minorHAnsi" w:hAnsiTheme="minorHAnsi" w:cstheme="minorHAnsi"/>
          <w:sz w:val="24"/>
          <w:szCs w:val="24"/>
        </w:rPr>
      </w:pPr>
      <w:r w:rsidRPr="00F43AF0">
        <w:rPr>
          <w:rFonts w:asciiTheme="minorHAnsi" w:hAnsiTheme="minorHAnsi" w:cstheme="minorHAnsi"/>
          <w:sz w:val="24"/>
          <w:szCs w:val="24"/>
        </w:rPr>
        <w:t xml:space="preserve">Figure </w:t>
      </w:r>
      <w:r w:rsidRPr="00F43AF0">
        <w:rPr>
          <w:rFonts w:asciiTheme="minorHAnsi" w:hAnsiTheme="minorHAnsi" w:cstheme="minorHAnsi"/>
          <w:sz w:val="24"/>
          <w:szCs w:val="24"/>
        </w:rPr>
        <w:fldChar w:fldCharType="begin"/>
      </w:r>
      <w:r w:rsidRPr="00F43AF0">
        <w:rPr>
          <w:rFonts w:asciiTheme="minorHAnsi" w:hAnsiTheme="minorHAnsi" w:cstheme="minorHAnsi"/>
          <w:sz w:val="24"/>
          <w:szCs w:val="24"/>
        </w:rPr>
        <w:instrText xml:space="preserve"> SEQ Figure \* ARABIC </w:instrText>
      </w:r>
      <w:r w:rsidRPr="00F43AF0">
        <w:rPr>
          <w:rFonts w:asciiTheme="minorHAnsi" w:hAnsiTheme="minorHAnsi" w:cstheme="minorHAnsi"/>
          <w:sz w:val="24"/>
          <w:szCs w:val="24"/>
        </w:rPr>
        <w:fldChar w:fldCharType="separate"/>
      </w:r>
      <w:r w:rsidR="00BA79E4">
        <w:rPr>
          <w:rFonts w:asciiTheme="minorHAnsi" w:hAnsiTheme="minorHAnsi" w:cstheme="minorHAnsi"/>
          <w:noProof/>
          <w:sz w:val="24"/>
          <w:szCs w:val="24"/>
        </w:rPr>
        <w:t>5</w:t>
      </w:r>
      <w:r w:rsidRPr="00F43AF0">
        <w:rPr>
          <w:rFonts w:asciiTheme="minorHAnsi" w:hAnsiTheme="minorHAnsi" w:cstheme="minorHAnsi"/>
          <w:sz w:val="24"/>
          <w:szCs w:val="24"/>
        </w:rPr>
        <w:fldChar w:fldCharType="end"/>
      </w:r>
      <w:r w:rsidRPr="00F43AF0">
        <w:rPr>
          <w:rFonts w:asciiTheme="minorHAnsi" w:hAnsiTheme="minorHAnsi" w:cstheme="minorHAnsi"/>
          <w:sz w:val="24"/>
          <w:szCs w:val="24"/>
        </w:rPr>
        <w:t>: LEM0001 Led D2</w:t>
      </w:r>
    </w:p>
    <w:p w14:paraId="61B840D9" w14:textId="15C16A18" w:rsidR="000666E1" w:rsidRPr="00F43AF0" w:rsidRDefault="000666E1" w:rsidP="000666E1">
      <w:pPr>
        <w:rPr>
          <w:rFonts w:asciiTheme="minorHAnsi" w:hAnsiTheme="minorHAnsi" w:cstheme="minorHAnsi"/>
          <w:szCs w:val="24"/>
          <w:lang w:val="en-US"/>
        </w:rPr>
      </w:pPr>
    </w:p>
    <w:p w14:paraId="380FE07A" w14:textId="24336AF3" w:rsidR="000666E1" w:rsidRDefault="000666E1" w:rsidP="000666E1">
      <w:pPr>
        <w:rPr>
          <w:rFonts w:asciiTheme="minorHAnsi" w:hAnsiTheme="minorHAnsi" w:cstheme="minorHAnsi"/>
          <w:szCs w:val="24"/>
          <w:lang w:val="en-US"/>
        </w:rPr>
      </w:pPr>
    </w:p>
    <w:p w14:paraId="639AA466" w14:textId="07E916A4" w:rsidR="00050345" w:rsidRDefault="00050345" w:rsidP="000666E1">
      <w:pPr>
        <w:rPr>
          <w:rFonts w:asciiTheme="minorHAnsi" w:hAnsiTheme="minorHAnsi" w:cstheme="minorHAnsi"/>
          <w:szCs w:val="24"/>
          <w:lang w:val="en-US"/>
        </w:rPr>
      </w:pPr>
    </w:p>
    <w:p w14:paraId="14164415" w14:textId="675922E7" w:rsidR="00050345" w:rsidRDefault="00050345" w:rsidP="000666E1">
      <w:pPr>
        <w:rPr>
          <w:rFonts w:asciiTheme="minorHAnsi" w:hAnsiTheme="minorHAnsi" w:cstheme="minorHAnsi"/>
          <w:szCs w:val="24"/>
          <w:lang w:val="en-US"/>
        </w:rPr>
      </w:pPr>
    </w:p>
    <w:p w14:paraId="619CE35D" w14:textId="29AB264E" w:rsidR="00050345" w:rsidRDefault="00050345" w:rsidP="000666E1">
      <w:pPr>
        <w:rPr>
          <w:rFonts w:asciiTheme="minorHAnsi" w:hAnsiTheme="minorHAnsi" w:cstheme="minorHAnsi"/>
          <w:szCs w:val="24"/>
          <w:lang w:val="en-US"/>
        </w:rPr>
      </w:pPr>
    </w:p>
    <w:p w14:paraId="25E94BE3" w14:textId="26DDF4D7" w:rsidR="00050345" w:rsidRDefault="00050345" w:rsidP="000666E1">
      <w:pPr>
        <w:rPr>
          <w:rFonts w:asciiTheme="minorHAnsi" w:hAnsiTheme="minorHAnsi" w:cstheme="minorHAnsi"/>
          <w:szCs w:val="24"/>
          <w:lang w:val="en-US"/>
        </w:rPr>
      </w:pPr>
    </w:p>
    <w:p w14:paraId="2C069C19" w14:textId="0F9DBF9D" w:rsidR="00050345" w:rsidRDefault="00050345" w:rsidP="000666E1">
      <w:pPr>
        <w:rPr>
          <w:rFonts w:asciiTheme="minorHAnsi" w:hAnsiTheme="minorHAnsi" w:cstheme="minorHAnsi"/>
          <w:szCs w:val="24"/>
          <w:lang w:val="en-US"/>
        </w:rPr>
      </w:pPr>
    </w:p>
    <w:p w14:paraId="31CCA096" w14:textId="525DF49D" w:rsidR="00050345" w:rsidRDefault="00050345" w:rsidP="000666E1">
      <w:pPr>
        <w:rPr>
          <w:rFonts w:asciiTheme="minorHAnsi" w:hAnsiTheme="minorHAnsi" w:cstheme="minorHAnsi"/>
          <w:szCs w:val="24"/>
          <w:lang w:val="en-US"/>
        </w:rPr>
      </w:pPr>
    </w:p>
    <w:p w14:paraId="797E0B77" w14:textId="7E2BE74D" w:rsidR="00050345" w:rsidRDefault="00050345" w:rsidP="000666E1">
      <w:pPr>
        <w:rPr>
          <w:rFonts w:asciiTheme="minorHAnsi" w:hAnsiTheme="minorHAnsi" w:cstheme="minorHAnsi"/>
          <w:szCs w:val="24"/>
          <w:lang w:val="en-US"/>
        </w:rPr>
      </w:pPr>
    </w:p>
    <w:p w14:paraId="75557CD1" w14:textId="008214B8" w:rsidR="00050345" w:rsidRDefault="00050345" w:rsidP="000666E1">
      <w:pPr>
        <w:rPr>
          <w:rFonts w:asciiTheme="minorHAnsi" w:hAnsiTheme="minorHAnsi" w:cstheme="minorHAnsi"/>
          <w:szCs w:val="24"/>
          <w:lang w:val="en-US"/>
        </w:rPr>
      </w:pPr>
    </w:p>
    <w:p w14:paraId="19618FCB" w14:textId="5F58B705" w:rsidR="00050345" w:rsidRDefault="00050345" w:rsidP="000666E1">
      <w:pPr>
        <w:rPr>
          <w:rFonts w:asciiTheme="minorHAnsi" w:hAnsiTheme="minorHAnsi" w:cstheme="minorHAnsi"/>
          <w:szCs w:val="24"/>
          <w:lang w:val="en-US"/>
        </w:rPr>
      </w:pPr>
    </w:p>
    <w:p w14:paraId="69721733" w14:textId="7FC0FB3D" w:rsidR="00050345" w:rsidRDefault="00050345" w:rsidP="000666E1">
      <w:pPr>
        <w:rPr>
          <w:rFonts w:asciiTheme="minorHAnsi" w:hAnsiTheme="minorHAnsi" w:cstheme="minorHAnsi"/>
          <w:szCs w:val="24"/>
          <w:lang w:val="en-US"/>
        </w:rPr>
      </w:pPr>
    </w:p>
    <w:p w14:paraId="297351CA" w14:textId="41718B74" w:rsidR="00050345" w:rsidRDefault="00050345" w:rsidP="000666E1">
      <w:pPr>
        <w:rPr>
          <w:rFonts w:asciiTheme="minorHAnsi" w:hAnsiTheme="minorHAnsi" w:cstheme="minorHAnsi"/>
          <w:szCs w:val="24"/>
          <w:lang w:val="en-US"/>
        </w:rPr>
      </w:pPr>
    </w:p>
    <w:p w14:paraId="3BFFC000" w14:textId="26E946ED" w:rsidR="00050345" w:rsidRDefault="00050345" w:rsidP="000666E1">
      <w:pPr>
        <w:rPr>
          <w:rFonts w:asciiTheme="minorHAnsi" w:hAnsiTheme="minorHAnsi" w:cstheme="minorHAnsi"/>
          <w:szCs w:val="24"/>
          <w:lang w:val="en-US"/>
        </w:rPr>
      </w:pPr>
    </w:p>
    <w:p w14:paraId="5E52C784" w14:textId="1A5946A6" w:rsidR="00050345" w:rsidRDefault="00050345" w:rsidP="000666E1">
      <w:pPr>
        <w:rPr>
          <w:rFonts w:asciiTheme="minorHAnsi" w:hAnsiTheme="minorHAnsi" w:cstheme="minorHAnsi"/>
          <w:szCs w:val="24"/>
          <w:lang w:val="en-US"/>
        </w:rPr>
      </w:pPr>
    </w:p>
    <w:p w14:paraId="6DF80513" w14:textId="30EA7CDD" w:rsidR="00050345" w:rsidRDefault="00050345" w:rsidP="000666E1">
      <w:pPr>
        <w:rPr>
          <w:rFonts w:asciiTheme="minorHAnsi" w:hAnsiTheme="minorHAnsi" w:cstheme="minorHAnsi"/>
          <w:szCs w:val="24"/>
          <w:lang w:val="en-US"/>
        </w:rPr>
      </w:pPr>
    </w:p>
    <w:p w14:paraId="2EC4FD75" w14:textId="5B805A61" w:rsidR="00050345" w:rsidRDefault="00050345" w:rsidP="000666E1">
      <w:pPr>
        <w:rPr>
          <w:rFonts w:asciiTheme="minorHAnsi" w:hAnsiTheme="minorHAnsi" w:cstheme="minorHAnsi"/>
          <w:szCs w:val="24"/>
          <w:lang w:val="en-US"/>
        </w:rPr>
      </w:pPr>
    </w:p>
    <w:p w14:paraId="66181CB8" w14:textId="2EF63F18" w:rsidR="00050345" w:rsidRDefault="00050345" w:rsidP="000666E1">
      <w:pPr>
        <w:rPr>
          <w:rFonts w:asciiTheme="minorHAnsi" w:hAnsiTheme="minorHAnsi" w:cstheme="minorHAnsi"/>
          <w:szCs w:val="24"/>
          <w:lang w:val="en-US"/>
        </w:rPr>
      </w:pPr>
    </w:p>
    <w:p w14:paraId="37DF381D" w14:textId="40127690" w:rsidR="00050345" w:rsidRDefault="00050345" w:rsidP="000666E1">
      <w:pPr>
        <w:rPr>
          <w:rFonts w:asciiTheme="minorHAnsi" w:hAnsiTheme="minorHAnsi" w:cstheme="minorHAnsi"/>
          <w:szCs w:val="24"/>
          <w:lang w:val="en-US"/>
        </w:rPr>
      </w:pPr>
    </w:p>
    <w:p w14:paraId="1F5B4BC7" w14:textId="45397297" w:rsidR="00050345" w:rsidRDefault="00050345" w:rsidP="000666E1">
      <w:pPr>
        <w:rPr>
          <w:rFonts w:asciiTheme="minorHAnsi" w:hAnsiTheme="minorHAnsi" w:cstheme="minorHAnsi"/>
          <w:szCs w:val="24"/>
          <w:lang w:val="en-US"/>
        </w:rPr>
      </w:pPr>
    </w:p>
    <w:p w14:paraId="71D9B79B" w14:textId="7208F55A" w:rsidR="00050345" w:rsidRPr="00F43AF0" w:rsidRDefault="00050345" w:rsidP="000666E1">
      <w:pPr>
        <w:rPr>
          <w:rFonts w:asciiTheme="minorHAnsi" w:hAnsiTheme="minorHAnsi" w:cstheme="minorHAnsi"/>
          <w:szCs w:val="24"/>
          <w:lang w:val="en-US"/>
        </w:rPr>
      </w:pPr>
    </w:p>
    <w:p w14:paraId="33D1E28B" w14:textId="4E8C755F" w:rsidR="00396290" w:rsidRPr="00050345" w:rsidRDefault="00972281" w:rsidP="00050345">
      <w:pPr>
        <w:pStyle w:val="Titre2"/>
        <w:rPr>
          <w:rFonts w:asciiTheme="minorHAnsi" w:hAnsiTheme="minorHAnsi" w:cstheme="minorHAnsi"/>
          <w:szCs w:val="24"/>
          <w:lang w:val="en-US"/>
        </w:rPr>
      </w:pPr>
      <w:r w:rsidRPr="00F43AF0">
        <w:rPr>
          <w:rFonts w:asciiTheme="minorHAnsi" w:hAnsiTheme="minorHAnsi" w:cstheme="minorHAnsi"/>
          <w:szCs w:val="24"/>
          <w:lang w:val="en-US"/>
        </w:rPr>
        <w:lastRenderedPageBreak/>
        <w:t>LEM0001: LED D3</w:t>
      </w:r>
    </w:p>
    <w:p w14:paraId="7F706C6A" w14:textId="2501B358" w:rsidR="007E5881" w:rsidRPr="00F43AF0" w:rsidRDefault="007E5881" w:rsidP="007E5881">
      <w:pPr>
        <w:rPr>
          <w:rFonts w:asciiTheme="minorHAnsi" w:hAnsiTheme="minorHAnsi" w:cstheme="minorHAnsi"/>
          <w:szCs w:val="24"/>
          <w:lang w:val="en-US"/>
        </w:rPr>
      </w:pPr>
    </w:p>
    <w:p w14:paraId="4D49FBD4" w14:textId="7A2A3C46" w:rsidR="00396290" w:rsidRDefault="00050345" w:rsidP="00396290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39FC308A" wp14:editId="64BBD392">
            <wp:extent cx="5732976" cy="3600000"/>
            <wp:effectExtent l="0" t="0" r="127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7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5736C0" w14:textId="0F2A7FC5" w:rsidR="00050345" w:rsidRDefault="00050345" w:rsidP="00396290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7921ED72" wp14:editId="25EFDC86">
            <wp:extent cx="5665339" cy="3600000"/>
            <wp:effectExtent l="0" t="0" r="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339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7453CC" w14:textId="617245A2" w:rsidR="00050345" w:rsidRPr="00F43AF0" w:rsidRDefault="00050345" w:rsidP="00396290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lastRenderedPageBreak/>
        <w:drawing>
          <wp:inline distT="0" distB="0" distL="0" distR="0" wp14:anchorId="7BB28EE0" wp14:editId="1DCD5EA8">
            <wp:extent cx="5732976" cy="3600000"/>
            <wp:effectExtent l="0" t="0" r="1270" b="63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7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147823" w14:textId="2F0558E1" w:rsidR="007E5881" w:rsidRDefault="007E5881" w:rsidP="007E5881">
      <w:pPr>
        <w:rPr>
          <w:rFonts w:asciiTheme="minorHAnsi" w:hAnsiTheme="minorHAnsi" w:cstheme="minorHAnsi"/>
          <w:szCs w:val="24"/>
          <w:lang w:val="en-US"/>
        </w:rPr>
      </w:pPr>
    </w:p>
    <w:p w14:paraId="7B2F829B" w14:textId="77777777" w:rsidR="00050345" w:rsidRPr="00F43AF0" w:rsidRDefault="00050345" w:rsidP="007E5881">
      <w:pPr>
        <w:rPr>
          <w:rFonts w:asciiTheme="minorHAnsi" w:hAnsiTheme="minorHAnsi" w:cstheme="minorHAnsi"/>
          <w:szCs w:val="24"/>
          <w:lang w:val="en-US"/>
        </w:rPr>
      </w:pPr>
    </w:p>
    <w:p w14:paraId="0FD2131E" w14:textId="1C4320F0" w:rsidR="00396290" w:rsidRPr="00F43AF0" w:rsidRDefault="00396290" w:rsidP="00396290">
      <w:pPr>
        <w:pStyle w:val="Lgende"/>
        <w:rPr>
          <w:rFonts w:asciiTheme="minorHAnsi" w:hAnsiTheme="minorHAnsi" w:cstheme="minorHAnsi"/>
          <w:sz w:val="24"/>
          <w:szCs w:val="24"/>
        </w:rPr>
      </w:pPr>
      <w:r w:rsidRPr="00F43AF0">
        <w:rPr>
          <w:rFonts w:asciiTheme="minorHAnsi" w:hAnsiTheme="minorHAnsi" w:cstheme="minorHAnsi"/>
          <w:sz w:val="24"/>
          <w:szCs w:val="24"/>
        </w:rPr>
        <w:t xml:space="preserve">Figure </w:t>
      </w:r>
      <w:r w:rsidRPr="00F43AF0">
        <w:rPr>
          <w:rFonts w:asciiTheme="minorHAnsi" w:hAnsiTheme="minorHAnsi" w:cstheme="minorHAnsi"/>
          <w:sz w:val="24"/>
          <w:szCs w:val="24"/>
        </w:rPr>
        <w:fldChar w:fldCharType="begin"/>
      </w:r>
      <w:r w:rsidRPr="00F43AF0">
        <w:rPr>
          <w:rFonts w:asciiTheme="minorHAnsi" w:hAnsiTheme="minorHAnsi" w:cstheme="minorHAnsi"/>
          <w:sz w:val="24"/>
          <w:szCs w:val="24"/>
        </w:rPr>
        <w:instrText xml:space="preserve"> SEQ Figure \* ARABIC </w:instrText>
      </w:r>
      <w:r w:rsidRPr="00F43AF0">
        <w:rPr>
          <w:rFonts w:asciiTheme="minorHAnsi" w:hAnsiTheme="minorHAnsi" w:cstheme="minorHAnsi"/>
          <w:sz w:val="24"/>
          <w:szCs w:val="24"/>
        </w:rPr>
        <w:fldChar w:fldCharType="separate"/>
      </w:r>
      <w:r w:rsidR="00BA79E4">
        <w:rPr>
          <w:rFonts w:asciiTheme="minorHAnsi" w:hAnsiTheme="minorHAnsi" w:cstheme="minorHAnsi"/>
          <w:noProof/>
          <w:sz w:val="24"/>
          <w:szCs w:val="24"/>
        </w:rPr>
        <w:t>6</w:t>
      </w:r>
      <w:r w:rsidRPr="00F43AF0">
        <w:rPr>
          <w:rFonts w:asciiTheme="minorHAnsi" w:hAnsiTheme="minorHAnsi" w:cstheme="minorHAnsi"/>
          <w:sz w:val="24"/>
          <w:szCs w:val="24"/>
        </w:rPr>
        <w:fldChar w:fldCharType="end"/>
      </w:r>
      <w:r w:rsidRPr="00F43AF0">
        <w:rPr>
          <w:rFonts w:asciiTheme="minorHAnsi" w:hAnsiTheme="minorHAnsi" w:cstheme="minorHAnsi"/>
          <w:sz w:val="24"/>
          <w:szCs w:val="24"/>
        </w:rPr>
        <w:t>: LEM0001 LED D3</w:t>
      </w:r>
    </w:p>
    <w:p w14:paraId="21B78F2E" w14:textId="12F5887A" w:rsidR="007E5881" w:rsidRPr="00F43AF0" w:rsidRDefault="007E5881" w:rsidP="007E5881">
      <w:pPr>
        <w:rPr>
          <w:rFonts w:asciiTheme="minorHAnsi" w:hAnsiTheme="minorHAnsi" w:cstheme="minorHAnsi"/>
          <w:szCs w:val="24"/>
          <w:lang w:val="en-US"/>
        </w:rPr>
      </w:pPr>
    </w:p>
    <w:p w14:paraId="70816E22" w14:textId="18184FCC" w:rsidR="008978A1" w:rsidRPr="00F43AF0" w:rsidRDefault="008978A1" w:rsidP="007E5881">
      <w:pPr>
        <w:rPr>
          <w:rFonts w:asciiTheme="minorHAnsi" w:hAnsiTheme="minorHAnsi" w:cstheme="minorHAnsi"/>
          <w:szCs w:val="24"/>
          <w:lang w:val="en-US"/>
        </w:rPr>
      </w:pPr>
    </w:p>
    <w:p w14:paraId="77BA04B8" w14:textId="404BE83D" w:rsidR="008978A1" w:rsidRPr="00F43AF0" w:rsidRDefault="008978A1" w:rsidP="007E5881">
      <w:pPr>
        <w:rPr>
          <w:rFonts w:asciiTheme="minorHAnsi" w:hAnsiTheme="minorHAnsi" w:cstheme="minorHAnsi"/>
          <w:szCs w:val="24"/>
          <w:lang w:val="en-US"/>
        </w:rPr>
      </w:pPr>
    </w:p>
    <w:p w14:paraId="3B194EC4" w14:textId="228DD47C" w:rsidR="008978A1" w:rsidRPr="00F43AF0" w:rsidRDefault="008978A1" w:rsidP="007E5881">
      <w:pPr>
        <w:rPr>
          <w:rFonts w:asciiTheme="minorHAnsi" w:hAnsiTheme="minorHAnsi" w:cstheme="minorHAnsi"/>
          <w:szCs w:val="24"/>
          <w:lang w:val="en-US"/>
        </w:rPr>
      </w:pPr>
    </w:p>
    <w:p w14:paraId="361D63D4" w14:textId="32AAC631" w:rsidR="008978A1" w:rsidRPr="00F43AF0" w:rsidRDefault="008978A1" w:rsidP="007E5881">
      <w:pPr>
        <w:rPr>
          <w:rFonts w:asciiTheme="minorHAnsi" w:hAnsiTheme="minorHAnsi" w:cstheme="minorHAnsi"/>
          <w:szCs w:val="24"/>
          <w:lang w:val="en-US"/>
        </w:rPr>
      </w:pPr>
    </w:p>
    <w:p w14:paraId="5C8213E0" w14:textId="2EBFF850" w:rsidR="008978A1" w:rsidRPr="00F43AF0" w:rsidRDefault="008978A1" w:rsidP="007E5881">
      <w:pPr>
        <w:rPr>
          <w:rFonts w:asciiTheme="minorHAnsi" w:hAnsiTheme="minorHAnsi" w:cstheme="minorHAnsi"/>
          <w:szCs w:val="24"/>
          <w:lang w:val="en-US"/>
        </w:rPr>
      </w:pPr>
    </w:p>
    <w:p w14:paraId="15A5D102" w14:textId="73E563CB" w:rsidR="008978A1" w:rsidRPr="00F43AF0" w:rsidRDefault="008978A1" w:rsidP="007E5881">
      <w:pPr>
        <w:rPr>
          <w:rFonts w:asciiTheme="minorHAnsi" w:hAnsiTheme="minorHAnsi" w:cstheme="minorHAnsi"/>
          <w:szCs w:val="24"/>
          <w:lang w:val="en-US"/>
        </w:rPr>
      </w:pPr>
    </w:p>
    <w:p w14:paraId="42324CEB" w14:textId="7C447FCF" w:rsidR="008978A1" w:rsidRPr="00F43AF0" w:rsidRDefault="008978A1" w:rsidP="007E5881">
      <w:pPr>
        <w:rPr>
          <w:rFonts w:asciiTheme="minorHAnsi" w:hAnsiTheme="minorHAnsi" w:cstheme="minorHAnsi"/>
          <w:szCs w:val="24"/>
          <w:lang w:val="en-US"/>
        </w:rPr>
      </w:pPr>
    </w:p>
    <w:p w14:paraId="6AE81BA9" w14:textId="302FA4B5" w:rsidR="008978A1" w:rsidRPr="00F43AF0" w:rsidRDefault="008978A1" w:rsidP="007E5881">
      <w:pPr>
        <w:rPr>
          <w:rFonts w:asciiTheme="minorHAnsi" w:hAnsiTheme="minorHAnsi" w:cstheme="minorHAnsi"/>
          <w:szCs w:val="24"/>
          <w:lang w:val="en-US"/>
        </w:rPr>
      </w:pPr>
    </w:p>
    <w:p w14:paraId="2ECE8BB9" w14:textId="14C8F410" w:rsidR="008978A1" w:rsidRPr="00F43AF0" w:rsidRDefault="008978A1" w:rsidP="007E5881">
      <w:pPr>
        <w:rPr>
          <w:rFonts w:asciiTheme="minorHAnsi" w:hAnsiTheme="minorHAnsi" w:cstheme="minorHAnsi"/>
          <w:szCs w:val="24"/>
          <w:lang w:val="en-US"/>
        </w:rPr>
      </w:pPr>
    </w:p>
    <w:p w14:paraId="7C47D3FD" w14:textId="6B400777" w:rsidR="008978A1" w:rsidRPr="00F43AF0" w:rsidRDefault="008978A1" w:rsidP="007E5881">
      <w:pPr>
        <w:rPr>
          <w:rFonts w:asciiTheme="minorHAnsi" w:hAnsiTheme="minorHAnsi" w:cstheme="minorHAnsi"/>
          <w:szCs w:val="24"/>
          <w:lang w:val="en-US"/>
        </w:rPr>
      </w:pPr>
    </w:p>
    <w:p w14:paraId="126B44DD" w14:textId="589C11C2" w:rsidR="008978A1" w:rsidRPr="00F43AF0" w:rsidRDefault="008978A1" w:rsidP="007E5881">
      <w:pPr>
        <w:rPr>
          <w:rFonts w:asciiTheme="minorHAnsi" w:hAnsiTheme="minorHAnsi" w:cstheme="minorHAnsi"/>
          <w:szCs w:val="24"/>
          <w:lang w:val="en-US"/>
        </w:rPr>
      </w:pPr>
    </w:p>
    <w:p w14:paraId="766217AA" w14:textId="674AF9E9" w:rsidR="008978A1" w:rsidRPr="00F43AF0" w:rsidRDefault="008978A1" w:rsidP="007E5881">
      <w:pPr>
        <w:rPr>
          <w:rFonts w:asciiTheme="minorHAnsi" w:hAnsiTheme="minorHAnsi" w:cstheme="minorHAnsi"/>
          <w:szCs w:val="24"/>
          <w:lang w:val="en-US"/>
        </w:rPr>
      </w:pPr>
    </w:p>
    <w:p w14:paraId="42624CAA" w14:textId="36D11F0C" w:rsidR="008978A1" w:rsidRPr="00F43AF0" w:rsidRDefault="008978A1" w:rsidP="007E5881">
      <w:pPr>
        <w:rPr>
          <w:rFonts w:asciiTheme="minorHAnsi" w:hAnsiTheme="minorHAnsi" w:cstheme="minorHAnsi"/>
          <w:szCs w:val="24"/>
          <w:lang w:val="en-US"/>
        </w:rPr>
      </w:pPr>
    </w:p>
    <w:p w14:paraId="0FA0EE86" w14:textId="4F7A9A35" w:rsidR="008978A1" w:rsidRPr="00F43AF0" w:rsidRDefault="008978A1" w:rsidP="007E5881">
      <w:pPr>
        <w:rPr>
          <w:rFonts w:asciiTheme="minorHAnsi" w:hAnsiTheme="minorHAnsi" w:cstheme="minorHAnsi"/>
          <w:szCs w:val="24"/>
          <w:lang w:val="en-US"/>
        </w:rPr>
      </w:pPr>
    </w:p>
    <w:p w14:paraId="2D7ABAB2" w14:textId="68D53B8C" w:rsidR="008978A1" w:rsidRPr="00F43AF0" w:rsidRDefault="008978A1" w:rsidP="007E5881">
      <w:pPr>
        <w:rPr>
          <w:rFonts w:asciiTheme="minorHAnsi" w:hAnsiTheme="minorHAnsi" w:cstheme="minorHAnsi"/>
          <w:szCs w:val="24"/>
          <w:lang w:val="en-US"/>
        </w:rPr>
      </w:pPr>
    </w:p>
    <w:p w14:paraId="575A511C" w14:textId="1A586B91" w:rsidR="008978A1" w:rsidRPr="00F43AF0" w:rsidRDefault="008978A1" w:rsidP="007E5881">
      <w:pPr>
        <w:rPr>
          <w:rFonts w:asciiTheme="minorHAnsi" w:hAnsiTheme="minorHAnsi" w:cstheme="minorHAnsi"/>
          <w:szCs w:val="24"/>
          <w:lang w:val="en-US"/>
        </w:rPr>
      </w:pPr>
    </w:p>
    <w:p w14:paraId="4D234B0E" w14:textId="2579EA99" w:rsidR="008978A1" w:rsidRPr="00F43AF0" w:rsidRDefault="008978A1" w:rsidP="007E5881">
      <w:pPr>
        <w:rPr>
          <w:rFonts w:asciiTheme="minorHAnsi" w:hAnsiTheme="minorHAnsi" w:cstheme="minorHAnsi"/>
          <w:szCs w:val="24"/>
          <w:lang w:val="en-US"/>
        </w:rPr>
      </w:pPr>
    </w:p>
    <w:p w14:paraId="5129C539" w14:textId="6E5DB6A1" w:rsidR="008978A1" w:rsidRPr="00F43AF0" w:rsidRDefault="008978A1" w:rsidP="007E5881">
      <w:pPr>
        <w:rPr>
          <w:rFonts w:asciiTheme="minorHAnsi" w:hAnsiTheme="minorHAnsi" w:cstheme="minorHAnsi"/>
          <w:szCs w:val="24"/>
          <w:lang w:val="en-US"/>
        </w:rPr>
      </w:pPr>
    </w:p>
    <w:p w14:paraId="1C3429F0" w14:textId="52445EF8" w:rsidR="008978A1" w:rsidRPr="00F43AF0" w:rsidRDefault="008978A1" w:rsidP="007E5881">
      <w:pPr>
        <w:rPr>
          <w:rFonts w:asciiTheme="minorHAnsi" w:hAnsiTheme="minorHAnsi" w:cstheme="minorHAnsi"/>
          <w:szCs w:val="24"/>
          <w:lang w:val="en-US"/>
        </w:rPr>
      </w:pPr>
    </w:p>
    <w:p w14:paraId="23FC249D" w14:textId="33E59B54" w:rsidR="008978A1" w:rsidRPr="00F43AF0" w:rsidRDefault="008978A1" w:rsidP="007E5881">
      <w:pPr>
        <w:rPr>
          <w:rFonts w:asciiTheme="minorHAnsi" w:hAnsiTheme="minorHAnsi" w:cstheme="minorHAnsi"/>
          <w:szCs w:val="24"/>
          <w:lang w:val="en-US"/>
        </w:rPr>
      </w:pPr>
    </w:p>
    <w:p w14:paraId="7483B80E" w14:textId="6AB5B1DC" w:rsidR="00792633" w:rsidRPr="00F43AF0" w:rsidRDefault="00EF77B4" w:rsidP="00AB2050">
      <w:pPr>
        <w:pStyle w:val="Titre2"/>
        <w:rPr>
          <w:rFonts w:asciiTheme="minorHAnsi" w:hAnsiTheme="minorHAnsi" w:cstheme="minorHAnsi"/>
          <w:szCs w:val="24"/>
          <w:lang w:val="en-US"/>
        </w:rPr>
      </w:pPr>
      <w:r w:rsidRPr="00F43AF0">
        <w:rPr>
          <w:rFonts w:asciiTheme="minorHAnsi" w:hAnsiTheme="minorHAnsi" w:cstheme="minorHAnsi"/>
          <w:szCs w:val="24"/>
          <w:lang w:val="en-US"/>
        </w:rPr>
        <w:lastRenderedPageBreak/>
        <w:t>LEM0001: LED D4</w:t>
      </w:r>
    </w:p>
    <w:p w14:paraId="42A2BF9D" w14:textId="6E3DF697" w:rsidR="00EF77B4" w:rsidRPr="00F43AF0" w:rsidRDefault="00EF77B4" w:rsidP="002005AE">
      <w:pPr>
        <w:jc w:val="center"/>
        <w:rPr>
          <w:rFonts w:asciiTheme="minorHAnsi" w:hAnsiTheme="minorHAnsi" w:cstheme="minorHAnsi"/>
          <w:szCs w:val="24"/>
          <w:lang w:val="en-US"/>
        </w:rPr>
      </w:pPr>
    </w:p>
    <w:p w14:paraId="05A42D3A" w14:textId="32B06ED1" w:rsidR="00E04232" w:rsidRPr="00F43AF0" w:rsidRDefault="00E04232" w:rsidP="002005AE">
      <w:pPr>
        <w:jc w:val="center"/>
        <w:rPr>
          <w:rFonts w:asciiTheme="minorHAnsi" w:hAnsiTheme="minorHAnsi" w:cstheme="minorHAnsi"/>
          <w:szCs w:val="24"/>
          <w:lang w:val="en-US"/>
        </w:rPr>
      </w:pPr>
    </w:p>
    <w:p w14:paraId="2E34A7FD" w14:textId="66127401" w:rsidR="00792633" w:rsidRDefault="00050345" w:rsidP="002005AE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2AC11B5E" wp14:editId="3EF72422">
            <wp:extent cx="5732976" cy="3600000"/>
            <wp:effectExtent l="0" t="0" r="127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7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F93835" w14:textId="0599020F" w:rsidR="00050345" w:rsidRPr="00F43AF0" w:rsidRDefault="00050345" w:rsidP="002005AE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1E47875C" wp14:editId="14BB8695">
            <wp:extent cx="5665339" cy="3600000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339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EA88F" w14:textId="552B8384" w:rsidR="00792633" w:rsidRDefault="00792633" w:rsidP="00792633">
      <w:pPr>
        <w:rPr>
          <w:rFonts w:asciiTheme="minorHAnsi" w:hAnsiTheme="minorHAnsi" w:cstheme="minorHAnsi"/>
          <w:szCs w:val="24"/>
          <w:lang w:val="en-US"/>
        </w:rPr>
      </w:pPr>
    </w:p>
    <w:p w14:paraId="01615199" w14:textId="417B4557" w:rsidR="00050345" w:rsidRPr="00F43AF0" w:rsidRDefault="00050345" w:rsidP="00792633">
      <w:pPr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lastRenderedPageBreak/>
        <w:drawing>
          <wp:inline distT="0" distB="0" distL="0" distR="0" wp14:anchorId="3A8AE03C" wp14:editId="04FAFDF4">
            <wp:extent cx="5732976" cy="3600000"/>
            <wp:effectExtent l="0" t="0" r="127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7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A39792" w14:textId="5E8C6BF1" w:rsidR="00E04232" w:rsidRPr="00F43AF0" w:rsidRDefault="00E04232" w:rsidP="00E04232">
      <w:pPr>
        <w:pStyle w:val="Lgende"/>
        <w:rPr>
          <w:rFonts w:asciiTheme="minorHAnsi" w:hAnsiTheme="minorHAnsi" w:cstheme="minorHAnsi"/>
          <w:sz w:val="24"/>
          <w:szCs w:val="24"/>
        </w:rPr>
      </w:pPr>
      <w:r w:rsidRPr="00F43AF0">
        <w:rPr>
          <w:rFonts w:asciiTheme="minorHAnsi" w:hAnsiTheme="minorHAnsi" w:cstheme="minorHAnsi"/>
          <w:sz w:val="24"/>
          <w:szCs w:val="24"/>
        </w:rPr>
        <w:t xml:space="preserve">Figure </w:t>
      </w:r>
      <w:r w:rsidRPr="00F43AF0">
        <w:rPr>
          <w:rFonts w:asciiTheme="minorHAnsi" w:hAnsiTheme="minorHAnsi" w:cstheme="minorHAnsi"/>
          <w:sz w:val="24"/>
          <w:szCs w:val="24"/>
        </w:rPr>
        <w:fldChar w:fldCharType="begin"/>
      </w:r>
      <w:r w:rsidRPr="00F43AF0">
        <w:rPr>
          <w:rFonts w:asciiTheme="minorHAnsi" w:hAnsiTheme="minorHAnsi" w:cstheme="minorHAnsi"/>
          <w:sz w:val="24"/>
          <w:szCs w:val="24"/>
        </w:rPr>
        <w:instrText xml:space="preserve"> SEQ Figure \* ARABIC </w:instrText>
      </w:r>
      <w:r w:rsidRPr="00F43AF0">
        <w:rPr>
          <w:rFonts w:asciiTheme="minorHAnsi" w:hAnsiTheme="minorHAnsi" w:cstheme="minorHAnsi"/>
          <w:sz w:val="24"/>
          <w:szCs w:val="24"/>
        </w:rPr>
        <w:fldChar w:fldCharType="separate"/>
      </w:r>
      <w:r w:rsidR="00BA79E4">
        <w:rPr>
          <w:rFonts w:asciiTheme="minorHAnsi" w:hAnsiTheme="minorHAnsi" w:cstheme="minorHAnsi"/>
          <w:noProof/>
          <w:sz w:val="24"/>
          <w:szCs w:val="24"/>
        </w:rPr>
        <w:t>7</w:t>
      </w:r>
      <w:r w:rsidRPr="00F43AF0">
        <w:rPr>
          <w:rFonts w:asciiTheme="minorHAnsi" w:hAnsiTheme="minorHAnsi" w:cstheme="minorHAnsi"/>
          <w:sz w:val="24"/>
          <w:szCs w:val="24"/>
        </w:rPr>
        <w:fldChar w:fldCharType="end"/>
      </w:r>
      <w:r w:rsidRPr="00F43AF0">
        <w:rPr>
          <w:rFonts w:asciiTheme="minorHAnsi" w:hAnsiTheme="minorHAnsi" w:cstheme="minorHAnsi"/>
          <w:sz w:val="24"/>
          <w:szCs w:val="24"/>
        </w:rPr>
        <w:t>: LEM0001 LED D4</w:t>
      </w:r>
    </w:p>
    <w:p w14:paraId="748C89CD" w14:textId="367E8D72" w:rsidR="00AB2050" w:rsidRPr="00F43AF0" w:rsidRDefault="00AB2050" w:rsidP="00AB2050">
      <w:pPr>
        <w:rPr>
          <w:rFonts w:asciiTheme="minorHAnsi" w:hAnsiTheme="minorHAnsi" w:cstheme="minorHAnsi"/>
          <w:szCs w:val="24"/>
          <w:lang w:val="en-US"/>
        </w:rPr>
      </w:pPr>
    </w:p>
    <w:p w14:paraId="300512C0" w14:textId="5BD04CB6" w:rsidR="00AB2050" w:rsidRPr="00F43AF0" w:rsidRDefault="00AB2050" w:rsidP="00AB2050">
      <w:pPr>
        <w:rPr>
          <w:rFonts w:asciiTheme="minorHAnsi" w:hAnsiTheme="minorHAnsi" w:cstheme="minorHAnsi"/>
          <w:szCs w:val="24"/>
          <w:lang w:val="en-US"/>
        </w:rPr>
      </w:pPr>
    </w:p>
    <w:p w14:paraId="611BB8F5" w14:textId="7DE9DE8C" w:rsidR="0044077D" w:rsidRPr="00F43AF0" w:rsidRDefault="0044077D" w:rsidP="00AB2050">
      <w:pPr>
        <w:rPr>
          <w:rFonts w:asciiTheme="minorHAnsi" w:hAnsiTheme="minorHAnsi" w:cstheme="minorHAnsi"/>
          <w:szCs w:val="24"/>
          <w:lang w:val="en-US"/>
        </w:rPr>
      </w:pPr>
    </w:p>
    <w:p w14:paraId="100B8C89" w14:textId="105A9FC0" w:rsidR="0044077D" w:rsidRPr="00F43AF0" w:rsidRDefault="0044077D" w:rsidP="00AB2050">
      <w:pPr>
        <w:rPr>
          <w:rFonts w:asciiTheme="minorHAnsi" w:hAnsiTheme="minorHAnsi" w:cstheme="minorHAnsi"/>
          <w:szCs w:val="24"/>
          <w:lang w:val="en-US"/>
        </w:rPr>
      </w:pPr>
    </w:p>
    <w:p w14:paraId="7FAF516D" w14:textId="21A23A32" w:rsidR="0044077D" w:rsidRPr="00F43AF0" w:rsidRDefault="0044077D" w:rsidP="00AB2050">
      <w:pPr>
        <w:rPr>
          <w:rFonts w:asciiTheme="minorHAnsi" w:hAnsiTheme="minorHAnsi" w:cstheme="minorHAnsi"/>
          <w:szCs w:val="24"/>
          <w:lang w:val="en-US"/>
        </w:rPr>
      </w:pPr>
    </w:p>
    <w:p w14:paraId="679F58EB" w14:textId="3C73FA4C" w:rsidR="0044077D" w:rsidRPr="00F43AF0" w:rsidRDefault="0044077D" w:rsidP="00AB2050">
      <w:pPr>
        <w:rPr>
          <w:rFonts w:asciiTheme="minorHAnsi" w:hAnsiTheme="minorHAnsi" w:cstheme="minorHAnsi"/>
          <w:szCs w:val="24"/>
          <w:lang w:val="en-US"/>
        </w:rPr>
      </w:pPr>
    </w:p>
    <w:p w14:paraId="485604F5" w14:textId="0414DFC9" w:rsidR="0044077D" w:rsidRPr="00F43AF0" w:rsidRDefault="0044077D" w:rsidP="00AB2050">
      <w:pPr>
        <w:rPr>
          <w:rFonts w:asciiTheme="minorHAnsi" w:hAnsiTheme="minorHAnsi" w:cstheme="minorHAnsi"/>
          <w:szCs w:val="24"/>
          <w:lang w:val="en-US"/>
        </w:rPr>
      </w:pPr>
    </w:p>
    <w:p w14:paraId="2FD9DE30" w14:textId="2311E1B7" w:rsidR="0044077D" w:rsidRPr="00F43AF0" w:rsidRDefault="0044077D" w:rsidP="00AB2050">
      <w:pPr>
        <w:rPr>
          <w:rFonts w:asciiTheme="minorHAnsi" w:hAnsiTheme="minorHAnsi" w:cstheme="minorHAnsi"/>
          <w:szCs w:val="24"/>
          <w:lang w:val="en-US"/>
        </w:rPr>
      </w:pPr>
    </w:p>
    <w:p w14:paraId="000CE640" w14:textId="23F3A680" w:rsidR="0044077D" w:rsidRPr="00F43AF0" w:rsidRDefault="0044077D" w:rsidP="00AB2050">
      <w:pPr>
        <w:rPr>
          <w:rFonts w:asciiTheme="minorHAnsi" w:hAnsiTheme="minorHAnsi" w:cstheme="minorHAnsi"/>
          <w:szCs w:val="24"/>
          <w:lang w:val="en-US"/>
        </w:rPr>
      </w:pPr>
    </w:p>
    <w:p w14:paraId="55475118" w14:textId="4CDC5A6A" w:rsidR="0044077D" w:rsidRPr="00F43AF0" w:rsidRDefault="0044077D" w:rsidP="00AB2050">
      <w:pPr>
        <w:rPr>
          <w:rFonts w:asciiTheme="minorHAnsi" w:hAnsiTheme="minorHAnsi" w:cstheme="minorHAnsi"/>
          <w:szCs w:val="24"/>
          <w:lang w:val="en-US"/>
        </w:rPr>
      </w:pPr>
    </w:p>
    <w:p w14:paraId="3C857923" w14:textId="47D5FC4A" w:rsidR="0044077D" w:rsidRPr="00F43AF0" w:rsidRDefault="0044077D" w:rsidP="00AB2050">
      <w:pPr>
        <w:rPr>
          <w:rFonts w:asciiTheme="minorHAnsi" w:hAnsiTheme="minorHAnsi" w:cstheme="minorHAnsi"/>
          <w:szCs w:val="24"/>
          <w:lang w:val="en-US"/>
        </w:rPr>
      </w:pPr>
    </w:p>
    <w:p w14:paraId="773C8CFA" w14:textId="56A62152" w:rsidR="0044077D" w:rsidRPr="00F43AF0" w:rsidRDefault="0044077D" w:rsidP="00AB2050">
      <w:pPr>
        <w:rPr>
          <w:rFonts w:asciiTheme="minorHAnsi" w:hAnsiTheme="minorHAnsi" w:cstheme="minorHAnsi"/>
          <w:szCs w:val="24"/>
          <w:lang w:val="en-US"/>
        </w:rPr>
      </w:pPr>
    </w:p>
    <w:p w14:paraId="3E593948" w14:textId="3EC8BA2F" w:rsidR="0044077D" w:rsidRPr="00F43AF0" w:rsidRDefault="0044077D" w:rsidP="00AB2050">
      <w:pPr>
        <w:rPr>
          <w:rFonts w:asciiTheme="minorHAnsi" w:hAnsiTheme="minorHAnsi" w:cstheme="minorHAnsi"/>
          <w:szCs w:val="24"/>
          <w:lang w:val="en-US"/>
        </w:rPr>
      </w:pPr>
    </w:p>
    <w:p w14:paraId="359B7F02" w14:textId="4F859C59" w:rsidR="0044077D" w:rsidRPr="00F43AF0" w:rsidRDefault="0044077D" w:rsidP="00AB2050">
      <w:pPr>
        <w:rPr>
          <w:rFonts w:asciiTheme="minorHAnsi" w:hAnsiTheme="minorHAnsi" w:cstheme="minorHAnsi"/>
          <w:szCs w:val="24"/>
          <w:lang w:val="en-US"/>
        </w:rPr>
      </w:pPr>
    </w:p>
    <w:p w14:paraId="53CBDA5F" w14:textId="5F7AF204" w:rsidR="0044077D" w:rsidRPr="00F43AF0" w:rsidRDefault="0044077D" w:rsidP="00AB2050">
      <w:pPr>
        <w:rPr>
          <w:rFonts w:asciiTheme="minorHAnsi" w:hAnsiTheme="minorHAnsi" w:cstheme="minorHAnsi"/>
          <w:szCs w:val="24"/>
          <w:lang w:val="en-US"/>
        </w:rPr>
      </w:pPr>
    </w:p>
    <w:p w14:paraId="0AA37C17" w14:textId="598A04AB" w:rsidR="0044077D" w:rsidRPr="00F43AF0" w:rsidRDefault="0044077D" w:rsidP="00AB2050">
      <w:pPr>
        <w:rPr>
          <w:rFonts w:asciiTheme="minorHAnsi" w:hAnsiTheme="minorHAnsi" w:cstheme="minorHAnsi"/>
          <w:szCs w:val="24"/>
          <w:lang w:val="en-US"/>
        </w:rPr>
      </w:pPr>
    </w:p>
    <w:p w14:paraId="1EE20B69" w14:textId="27E4D850" w:rsidR="0044077D" w:rsidRPr="00F43AF0" w:rsidRDefault="0044077D" w:rsidP="00AB2050">
      <w:pPr>
        <w:rPr>
          <w:rFonts w:asciiTheme="minorHAnsi" w:hAnsiTheme="minorHAnsi" w:cstheme="minorHAnsi"/>
          <w:szCs w:val="24"/>
          <w:lang w:val="en-US"/>
        </w:rPr>
      </w:pPr>
    </w:p>
    <w:p w14:paraId="114B4D08" w14:textId="6F23765D" w:rsidR="0044077D" w:rsidRPr="00F43AF0" w:rsidRDefault="0044077D" w:rsidP="00AB2050">
      <w:pPr>
        <w:rPr>
          <w:rFonts w:asciiTheme="minorHAnsi" w:hAnsiTheme="minorHAnsi" w:cstheme="minorHAnsi"/>
          <w:szCs w:val="24"/>
          <w:lang w:val="en-US"/>
        </w:rPr>
      </w:pPr>
    </w:p>
    <w:p w14:paraId="3E80B5F0" w14:textId="4FBA6912" w:rsidR="0044077D" w:rsidRPr="00F43AF0" w:rsidRDefault="0044077D" w:rsidP="00AB2050">
      <w:pPr>
        <w:rPr>
          <w:rFonts w:asciiTheme="minorHAnsi" w:hAnsiTheme="minorHAnsi" w:cstheme="minorHAnsi"/>
          <w:szCs w:val="24"/>
          <w:lang w:val="en-US"/>
        </w:rPr>
      </w:pPr>
    </w:p>
    <w:p w14:paraId="3D5DC35D" w14:textId="426A2C02" w:rsidR="0044077D" w:rsidRPr="00F43AF0" w:rsidRDefault="0044077D" w:rsidP="00AB2050">
      <w:pPr>
        <w:rPr>
          <w:rFonts w:asciiTheme="minorHAnsi" w:hAnsiTheme="minorHAnsi" w:cstheme="minorHAnsi"/>
          <w:szCs w:val="24"/>
          <w:lang w:val="en-US"/>
        </w:rPr>
      </w:pPr>
    </w:p>
    <w:p w14:paraId="7E2727A8" w14:textId="42C6127C" w:rsidR="0044077D" w:rsidRPr="00F43AF0" w:rsidRDefault="0044077D" w:rsidP="00AB2050">
      <w:pPr>
        <w:rPr>
          <w:rFonts w:asciiTheme="minorHAnsi" w:hAnsiTheme="minorHAnsi" w:cstheme="minorHAnsi"/>
          <w:szCs w:val="24"/>
          <w:lang w:val="en-US"/>
        </w:rPr>
      </w:pPr>
    </w:p>
    <w:p w14:paraId="43C0009B" w14:textId="77777777" w:rsidR="0044077D" w:rsidRPr="00F43AF0" w:rsidRDefault="0044077D" w:rsidP="00AB2050">
      <w:pPr>
        <w:rPr>
          <w:rFonts w:asciiTheme="minorHAnsi" w:hAnsiTheme="minorHAnsi" w:cstheme="minorHAnsi"/>
          <w:szCs w:val="24"/>
          <w:lang w:val="en-US"/>
        </w:rPr>
      </w:pPr>
    </w:p>
    <w:p w14:paraId="7EDC72A6" w14:textId="381DCC0A" w:rsidR="0005518B" w:rsidRPr="00050345" w:rsidRDefault="00604B5D" w:rsidP="00050345">
      <w:pPr>
        <w:pStyle w:val="Titre2"/>
        <w:rPr>
          <w:rFonts w:asciiTheme="minorHAnsi" w:hAnsiTheme="minorHAnsi" w:cstheme="minorHAnsi"/>
          <w:szCs w:val="24"/>
          <w:lang w:val="en-US"/>
        </w:rPr>
      </w:pPr>
      <w:r w:rsidRPr="00F43AF0">
        <w:rPr>
          <w:rFonts w:asciiTheme="minorHAnsi" w:hAnsiTheme="minorHAnsi" w:cstheme="minorHAnsi"/>
          <w:szCs w:val="24"/>
          <w:lang w:val="en-US"/>
        </w:rPr>
        <w:lastRenderedPageBreak/>
        <w:t>LEM0001: LED D5</w:t>
      </w:r>
    </w:p>
    <w:p w14:paraId="68A01555" w14:textId="1F6C5912" w:rsidR="0005518B" w:rsidRPr="00F43AF0" w:rsidRDefault="0005518B" w:rsidP="002005AE">
      <w:pPr>
        <w:jc w:val="center"/>
        <w:rPr>
          <w:rFonts w:asciiTheme="minorHAnsi" w:hAnsiTheme="minorHAnsi" w:cstheme="minorHAnsi"/>
          <w:szCs w:val="24"/>
          <w:lang w:val="en-US"/>
        </w:rPr>
      </w:pPr>
    </w:p>
    <w:p w14:paraId="4B620AB0" w14:textId="7CEE9900" w:rsidR="0023058C" w:rsidRDefault="00050345" w:rsidP="002005AE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2300739C" wp14:editId="34E3346D">
            <wp:extent cx="5732976" cy="3600000"/>
            <wp:effectExtent l="0" t="0" r="127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7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0993F" w14:textId="5FFC61E1" w:rsidR="00050345" w:rsidRDefault="00050345" w:rsidP="002005AE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4E71A73F" wp14:editId="289DAB5D">
            <wp:extent cx="5665339" cy="3600000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339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3D28C" w14:textId="7B1477D8" w:rsidR="00050345" w:rsidRPr="00F43AF0" w:rsidRDefault="00050345" w:rsidP="002005AE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lastRenderedPageBreak/>
        <w:drawing>
          <wp:inline distT="0" distB="0" distL="0" distR="0" wp14:anchorId="693CEF67" wp14:editId="50A3751C">
            <wp:extent cx="5732976" cy="3600000"/>
            <wp:effectExtent l="0" t="0" r="127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7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575A59" w14:textId="2E77B0E7" w:rsidR="0023058C" w:rsidRDefault="0023058C" w:rsidP="0023058C">
      <w:pPr>
        <w:pStyle w:val="Lgende"/>
        <w:rPr>
          <w:rFonts w:asciiTheme="minorHAnsi" w:hAnsiTheme="minorHAnsi" w:cstheme="minorHAnsi"/>
          <w:sz w:val="24"/>
          <w:szCs w:val="24"/>
        </w:rPr>
      </w:pPr>
      <w:r w:rsidRPr="00F43AF0">
        <w:rPr>
          <w:rFonts w:asciiTheme="minorHAnsi" w:hAnsiTheme="minorHAnsi" w:cstheme="minorHAnsi"/>
          <w:sz w:val="24"/>
          <w:szCs w:val="24"/>
        </w:rPr>
        <w:t xml:space="preserve">Figure </w:t>
      </w:r>
      <w:r w:rsidRPr="00F43AF0">
        <w:rPr>
          <w:rFonts w:asciiTheme="minorHAnsi" w:hAnsiTheme="minorHAnsi" w:cstheme="minorHAnsi"/>
          <w:sz w:val="24"/>
          <w:szCs w:val="24"/>
        </w:rPr>
        <w:fldChar w:fldCharType="begin"/>
      </w:r>
      <w:r w:rsidRPr="00F43AF0">
        <w:rPr>
          <w:rFonts w:asciiTheme="minorHAnsi" w:hAnsiTheme="minorHAnsi" w:cstheme="minorHAnsi"/>
          <w:sz w:val="24"/>
          <w:szCs w:val="24"/>
        </w:rPr>
        <w:instrText xml:space="preserve"> SEQ Figure \* ARABIC </w:instrText>
      </w:r>
      <w:r w:rsidRPr="00F43AF0">
        <w:rPr>
          <w:rFonts w:asciiTheme="minorHAnsi" w:hAnsiTheme="minorHAnsi" w:cstheme="minorHAnsi"/>
          <w:sz w:val="24"/>
          <w:szCs w:val="24"/>
        </w:rPr>
        <w:fldChar w:fldCharType="separate"/>
      </w:r>
      <w:r w:rsidR="00BA79E4">
        <w:rPr>
          <w:rFonts w:asciiTheme="minorHAnsi" w:hAnsiTheme="minorHAnsi" w:cstheme="minorHAnsi"/>
          <w:noProof/>
          <w:sz w:val="24"/>
          <w:szCs w:val="24"/>
        </w:rPr>
        <w:t>8</w:t>
      </w:r>
      <w:r w:rsidRPr="00F43AF0">
        <w:rPr>
          <w:rFonts w:asciiTheme="minorHAnsi" w:hAnsiTheme="minorHAnsi" w:cstheme="minorHAnsi"/>
          <w:sz w:val="24"/>
          <w:szCs w:val="24"/>
        </w:rPr>
        <w:fldChar w:fldCharType="end"/>
      </w:r>
      <w:r w:rsidRPr="00F43AF0">
        <w:rPr>
          <w:rFonts w:asciiTheme="minorHAnsi" w:hAnsiTheme="minorHAnsi" w:cstheme="minorHAnsi"/>
          <w:sz w:val="24"/>
          <w:szCs w:val="24"/>
        </w:rPr>
        <w:t>: LEM0001 LED D5</w:t>
      </w:r>
    </w:p>
    <w:p w14:paraId="3A754084" w14:textId="77777777" w:rsidR="00050345" w:rsidRPr="00050345" w:rsidRDefault="00050345" w:rsidP="00050345">
      <w:pPr>
        <w:rPr>
          <w:lang w:val="en-US"/>
        </w:rPr>
      </w:pPr>
    </w:p>
    <w:p w14:paraId="63ECBF17" w14:textId="4A2988A6" w:rsidR="0023058C" w:rsidRPr="00F43AF0" w:rsidRDefault="0023058C" w:rsidP="0023058C">
      <w:pPr>
        <w:rPr>
          <w:rFonts w:asciiTheme="minorHAnsi" w:hAnsiTheme="minorHAnsi" w:cstheme="minorHAnsi"/>
          <w:szCs w:val="24"/>
          <w:lang w:val="en-US"/>
        </w:rPr>
      </w:pPr>
    </w:p>
    <w:p w14:paraId="366C1269" w14:textId="45D2DC74" w:rsidR="006126AC" w:rsidRPr="00F43AF0" w:rsidRDefault="006126AC" w:rsidP="0023058C">
      <w:pPr>
        <w:rPr>
          <w:rFonts w:asciiTheme="minorHAnsi" w:hAnsiTheme="minorHAnsi" w:cstheme="minorHAnsi"/>
          <w:szCs w:val="24"/>
          <w:lang w:val="en-US"/>
        </w:rPr>
      </w:pPr>
    </w:p>
    <w:p w14:paraId="456024AF" w14:textId="765E2E80" w:rsidR="006126AC" w:rsidRPr="00F43AF0" w:rsidRDefault="006126AC" w:rsidP="0023058C">
      <w:pPr>
        <w:rPr>
          <w:rFonts w:asciiTheme="minorHAnsi" w:hAnsiTheme="minorHAnsi" w:cstheme="minorHAnsi"/>
          <w:szCs w:val="24"/>
          <w:lang w:val="en-US"/>
        </w:rPr>
      </w:pPr>
    </w:p>
    <w:p w14:paraId="162AD2B9" w14:textId="1D915F5F" w:rsidR="006126AC" w:rsidRPr="00F43AF0" w:rsidRDefault="006126AC" w:rsidP="0023058C">
      <w:pPr>
        <w:rPr>
          <w:rFonts w:asciiTheme="minorHAnsi" w:hAnsiTheme="minorHAnsi" w:cstheme="minorHAnsi"/>
          <w:szCs w:val="24"/>
          <w:lang w:val="en-US"/>
        </w:rPr>
      </w:pPr>
    </w:p>
    <w:p w14:paraId="6D046EDD" w14:textId="287FD122" w:rsidR="006126AC" w:rsidRPr="00F43AF0" w:rsidRDefault="006126AC" w:rsidP="0023058C">
      <w:pPr>
        <w:rPr>
          <w:rFonts w:asciiTheme="minorHAnsi" w:hAnsiTheme="minorHAnsi" w:cstheme="minorHAnsi"/>
          <w:szCs w:val="24"/>
          <w:lang w:val="en-US"/>
        </w:rPr>
      </w:pPr>
    </w:p>
    <w:p w14:paraId="4A86CD0F" w14:textId="5E8A65BC" w:rsidR="006126AC" w:rsidRPr="00F43AF0" w:rsidRDefault="006126AC" w:rsidP="0023058C">
      <w:pPr>
        <w:rPr>
          <w:rFonts w:asciiTheme="minorHAnsi" w:hAnsiTheme="minorHAnsi" w:cstheme="minorHAnsi"/>
          <w:szCs w:val="24"/>
          <w:lang w:val="en-US"/>
        </w:rPr>
      </w:pPr>
    </w:p>
    <w:p w14:paraId="7E6DB615" w14:textId="5312B81A" w:rsidR="006126AC" w:rsidRPr="00F43AF0" w:rsidRDefault="006126AC" w:rsidP="0023058C">
      <w:pPr>
        <w:rPr>
          <w:rFonts w:asciiTheme="minorHAnsi" w:hAnsiTheme="minorHAnsi" w:cstheme="minorHAnsi"/>
          <w:szCs w:val="24"/>
          <w:lang w:val="en-US"/>
        </w:rPr>
      </w:pPr>
    </w:p>
    <w:p w14:paraId="102D9C62" w14:textId="6A5E5CA7" w:rsidR="006126AC" w:rsidRPr="00F43AF0" w:rsidRDefault="006126AC" w:rsidP="0023058C">
      <w:pPr>
        <w:rPr>
          <w:rFonts w:asciiTheme="minorHAnsi" w:hAnsiTheme="minorHAnsi" w:cstheme="minorHAnsi"/>
          <w:szCs w:val="24"/>
          <w:lang w:val="en-US"/>
        </w:rPr>
      </w:pPr>
    </w:p>
    <w:p w14:paraId="41156D07" w14:textId="2C0B5F10" w:rsidR="006126AC" w:rsidRPr="00F43AF0" w:rsidRDefault="006126AC" w:rsidP="0023058C">
      <w:pPr>
        <w:rPr>
          <w:rFonts w:asciiTheme="minorHAnsi" w:hAnsiTheme="minorHAnsi" w:cstheme="minorHAnsi"/>
          <w:szCs w:val="24"/>
          <w:lang w:val="en-US"/>
        </w:rPr>
      </w:pPr>
    </w:p>
    <w:p w14:paraId="4B4AA91A" w14:textId="65DE6271" w:rsidR="006126AC" w:rsidRPr="00F43AF0" w:rsidRDefault="006126AC" w:rsidP="0023058C">
      <w:pPr>
        <w:rPr>
          <w:rFonts w:asciiTheme="minorHAnsi" w:hAnsiTheme="minorHAnsi" w:cstheme="minorHAnsi"/>
          <w:szCs w:val="24"/>
          <w:lang w:val="en-US"/>
        </w:rPr>
      </w:pPr>
    </w:p>
    <w:p w14:paraId="1F7374F3" w14:textId="0270562B" w:rsidR="006126AC" w:rsidRPr="00F43AF0" w:rsidRDefault="006126AC" w:rsidP="0023058C">
      <w:pPr>
        <w:rPr>
          <w:rFonts w:asciiTheme="minorHAnsi" w:hAnsiTheme="minorHAnsi" w:cstheme="minorHAnsi"/>
          <w:szCs w:val="24"/>
          <w:lang w:val="en-US"/>
        </w:rPr>
      </w:pPr>
    </w:p>
    <w:p w14:paraId="2AA654DD" w14:textId="03E2DB63" w:rsidR="006126AC" w:rsidRPr="00F43AF0" w:rsidRDefault="006126AC" w:rsidP="0023058C">
      <w:pPr>
        <w:rPr>
          <w:rFonts w:asciiTheme="minorHAnsi" w:hAnsiTheme="minorHAnsi" w:cstheme="minorHAnsi"/>
          <w:szCs w:val="24"/>
          <w:lang w:val="en-US"/>
        </w:rPr>
      </w:pPr>
    </w:p>
    <w:p w14:paraId="31071D2A" w14:textId="1049B20B" w:rsidR="006126AC" w:rsidRPr="00F43AF0" w:rsidRDefault="006126AC" w:rsidP="0023058C">
      <w:pPr>
        <w:rPr>
          <w:rFonts w:asciiTheme="minorHAnsi" w:hAnsiTheme="minorHAnsi" w:cstheme="minorHAnsi"/>
          <w:szCs w:val="24"/>
          <w:lang w:val="en-US"/>
        </w:rPr>
      </w:pPr>
    </w:p>
    <w:p w14:paraId="764016E0" w14:textId="0EFADE4C" w:rsidR="006126AC" w:rsidRPr="00F43AF0" w:rsidRDefault="006126AC" w:rsidP="0023058C">
      <w:pPr>
        <w:rPr>
          <w:rFonts w:asciiTheme="minorHAnsi" w:hAnsiTheme="minorHAnsi" w:cstheme="minorHAnsi"/>
          <w:szCs w:val="24"/>
          <w:lang w:val="en-US"/>
        </w:rPr>
      </w:pPr>
    </w:p>
    <w:p w14:paraId="492EBD89" w14:textId="4303FEFC" w:rsidR="006126AC" w:rsidRPr="00F43AF0" w:rsidRDefault="006126AC" w:rsidP="0023058C">
      <w:pPr>
        <w:rPr>
          <w:rFonts w:asciiTheme="minorHAnsi" w:hAnsiTheme="minorHAnsi" w:cstheme="minorHAnsi"/>
          <w:szCs w:val="24"/>
          <w:lang w:val="en-US"/>
        </w:rPr>
      </w:pPr>
    </w:p>
    <w:p w14:paraId="0B59E9FC" w14:textId="29D45C65" w:rsidR="006126AC" w:rsidRPr="00F43AF0" w:rsidRDefault="006126AC" w:rsidP="0023058C">
      <w:pPr>
        <w:rPr>
          <w:rFonts w:asciiTheme="minorHAnsi" w:hAnsiTheme="minorHAnsi" w:cstheme="minorHAnsi"/>
          <w:szCs w:val="24"/>
          <w:lang w:val="en-US"/>
        </w:rPr>
      </w:pPr>
    </w:p>
    <w:p w14:paraId="52E9513A" w14:textId="73C5E78D" w:rsidR="006126AC" w:rsidRPr="00F43AF0" w:rsidRDefault="006126AC" w:rsidP="0023058C">
      <w:pPr>
        <w:rPr>
          <w:rFonts w:asciiTheme="minorHAnsi" w:hAnsiTheme="minorHAnsi" w:cstheme="minorHAnsi"/>
          <w:szCs w:val="24"/>
          <w:lang w:val="en-US"/>
        </w:rPr>
      </w:pPr>
    </w:p>
    <w:p w14:paraId="0A50F773" w14:textId="139E4CE3" w:rsidR="006126AC" w:rsidRPr="00F43AF0" w:rsidRDefault="006126AC" w:rsidP="0023058C">
      <w:pPr>
        <w:rPr>
          <w:rFonts w:asciiTheme="minorHAnsi" w:hAnsiTheme="minorHAnsi" w:cstheme="minorHAnsi"/>
          <w:szCs w:val="24"/>
          <w:lang w:val="en-US"/>
        </w:rPr>
      </w:pPr>
    </w:p>
    <w:p w14:paraId="3AF85C7C" w14:textId="37F2B657" w:rsidR="006126AC" w:rsidRPr="00F43AF0" w:rsidRDefault="006126AC" w:rsidP="0023058C">
      <w:pPr>
        <w:rPr>
          <w:rFonts w:asciiTheme="minorHAnsi" w:hAnsiTheme="minorHAnsi" w:cstheme="minorHAnsi"/>
          <w:szCs w:val="24"/>
          <w:lang w:val="en-US"/>
        </w:rPr>
      </w:pPr>
    </w:p>
    <w:p w14:paraId="754A0770" w14:textId="3D4D1286" w:rsidR="006126AC" w:rsidRPr="00F43AF0" w:rsidRDefault="006126AC" w:rsidP="0023058C">
      <w:pPr>
        <w:rPr>
          <w:rFonts w:asciiTheme="minorHAnsi" w:hAnsiTheme="minorHAnsi" w:cstheme="minorHAnsi"/>
          <w:szCs w:val="24"/>
          <w:lang w:val="en-US"/>
        </w:rPr>
      </w:pPr>
    </w:p>
    <w:p w14:paraId="50CC63FD" w14:textId="1FF56523" w:rsidR="006126AC" w:rsidRPr="00F43AF0" w:rsidRDefault="006126AC" w:rsidP="0023058C">
      <w:pPr>
        <w:rPr>
          <w:rFonts w:asciiTheme="minorHAnsi" w:hAnsiTheme="minorHAnsi" w:cstheme="minorHAnsi"/>
          <w:szCs w:val="24"/>
          <w:lang w:val="en-US"/>
        </w:rPr>
      </w:pPr>
    </w:p>
    <w:p w14:paraId="4E56D95B" w14:textId="5E7E5DF5" w:rsidR="006126AC" w:rsidRPr="00F43AF0" w:rsidRDefault="006126AC" w:rsidP="0023058C">
      <w:pPr>
        <w:rPr>
          <w:rFonts w:asciiTheme="minorHAnsi" w:hAnsiTheme="minorHAnsi" w:cstheme="minorHAnsi"/>
          <w:szCs w:val="24"/>
          <w:lang w:val="en-US"/>
        </w:rPr>
      </w:pPr>
    </w:p>
    <w:p w14:paraId="7F8BE6E0" w14:textId="280E47BA" w:rsidR="0023058C" w:rsidRPr="00F43AF0" w:rsidRDefault="0044077D" w:rsidP="0044077D">
      <w:pPr>
        <w:pStyle w:val="Titre2"/>
        <w:rPr>
          <w:rFonts w:asciiTheme="minorHAnsi" w:hAnsiTheme="minorHAnsi" w:cstheme="minorHAnsi"/>
          <w:szCs w:val="24"/>
          <w:lang w:val="en-US"/>
        </w:rPr>
      </w:pPr>
      <w:r w:rsidRPr="00F43AF0">
        <w:rPr>
          <w:rFonts w:asciiTheme="minorHAnsi" w:hAnsiTheme="minorHAnsi" w:cstheme="minorHAnsi"/>
          <w:szCs w:val="24"/>
          <w:lang w:val="en-US"/>
        </w:rPr>
        <w:lastRenderedPageBreak/>
        <w:t>LEM0001: LED D6</w:t>
      </w:r>
    </w:p>
    <w:p w14:paraId="46E266BD" w14:textId="372CC0FC" w:rsidR="0044077D" w:rsidRPr="00F43AF0" w:rsidRDefault="0044077D" w:rsidP="002005AE">
      <w:pPr>
        <w:jc w:val="center"/>
        <w:rPr>
          <w:rFonts w:asciiTheme="minorHAnsi" w:hAnsiTheme="minorHAnsi" w:cstheme="minorHAnsi"/>
          <w:szCs w:val="24"/>
          <w:lang w:val="en-US"/>
        </w:rPr>
      </w:pPr>
    </w:p>
    <w:p w14:paraId="7D29EE03" w14:textId="439C8420" w:rsidR="002005AE" w:rsidRDefault="00050345" w:rsidP="002005AE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1EECAA77" wp14:editId="5A447F63">
            <wp:extent cx="5732976" cy="3600000"/>
            <wp:effectExtent l="0" t="0" r="127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7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85A2FA" w14:textId="5293B07B" w:rsidR="00050345" w:rsidRDefault="00050345" w:rsidP="002005AE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3BB38D1E" wp14:editId="0DB353F5">
            <wp:extent cx="5665339" cy="3600000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339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646D6" w14:textId="06486772" w:rsidR="00050345" w:rsidRPr="00F43AF0" w:rsidRDefault="00050345" w:rsidP="002005AE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lastRenderedPageBreak/>
        <w:drawing>
          <wp:inline distT="0" distB="0" distL="0" distR="0" wp14:anchorId="2E804C6D" wp14:editId="719E2165">
            <wp:extent cx="5732976" cy="3600000"/>
            <wp:effectExtent l="0" t="0" r="127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7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5C146" w14:textId="670A7FBF" w:rsidR="002005AE" w:rsidRPr="00F43AF0" w:rsidRDefault="002005AE" w:rsidP="002005AE">
      <w:pPr>
        <w:jc w:val="center"/>
        <w:rPr>
          <w:rFonts w:asciiTheme="minorHAnsi" w:hAnsiTheme="minorHAnsi" w:cstheme="minorHAnsi"/>
          <w:szCs w:val="24"/>
          <w:lang w:val="en-US"/>
        </w:rPr>
      </w:pPr>
    </w:p>
    <w:p w14:paraId="552965BA" w14:textId="4DBCE289" w:rsidR="002005AE" w:rsidRPr="00F43AF0" w:rsidRDefault="002005AE" w:rsidP="002005AE">
      <w:pPr>
        <w:pStyle w:val="Lgende"/>
        <w:rPr>
          <w:rFonts w:asciiTheme="minorHAnsi" w:hAnsiTheme="minorHAnsi" w:cstheme="minorHAnsi"/>
          <w:sz w:val="24"/>
          <w:szCs w:val="24"/>
        </w:rPr>
      </w:pPr>
      <w:r w:rsidRPr="00F43AF0">
        <w:rPr>
          <w:rFonts w:asciiTheme="minorHAnsi" w:hAnsiTheme="minorHAnsi" w:cstheme="minorHAnsi"/>
          <w:sz w:val="24"/>
          <w:szCs w:val="24"/>
        </w:rPr>
        <w:t xml:space="preserve">Figure </w:t>
      </w:r>
      <w:r w:rsidRPr="00F43AF0">
        <w:rPr>
          <w:rFonts w:asciiTheme="minorHAnsi" w:hAnsiTheme="minorHAnsi" w:cstheme="minorHAnsi"/>
          <w:sz w:val="24"/>
          <w:szCs w:val="24"/>
        </w:rPr>
        <w:fldChar w:fldCharType="begin"/>
      </w:r>
      <w:r w:rsidRPr="00F43AF0">
        <w:rPr>
          <w:rFonts w:asciiTheme="minorHAnsi" w:hAnsiTheme="minorHAnsi" w:cstheme="minorHAnsi"/>
          <w:sz w:val="24"/>
          <w:szCs w:val="24"/>
        </w:rPr>
        <w:instrText xml:space="preserve"> SEQ Figure \* ARABIC </w:instrText>
      </w:r>
      <w:r w:rsidRPr="00F43AF0">
        <w:rPr>
          <w:rFonts w:asciiTheme="minorHAnsi" w:hAnsiTheme="minorHAnsi" w:cstheme="minorHAnsi"/>
          <w:sz w:val="24"/>
          <w:szCs w:val="24"/>
        </w:rPr>
        <w:fldChar w:fldCharType="separate"/>
      </w:r>
      <w:r w:rsidR="00BA79E4">
        <w:rPr>
          <w:rFonts w:asciiTheme="minorHAnsi" w:hAnsiTheme="minorHAnsi" w:cstheme="minorHAnsi"/>
          <w:noProof/>
          <w:sz w:val="24"/>
          <w:szCs w:val="24"/>
        </w:rPr>
        <w:t>9</w:t>
      </w:r>
      <w:r w:rsidRPr="00F43AF0">
        <w:rPr>
          <w:rFonts w:asciiTheme="minorHAnsi" w:hAnsiTheme="minorHAnsi" w:cstheme="minorHAnsi"/>
          <w:sz w:val="24"/>
          <w:szCs w:val="24"/>
        </w:rPr>
        <w:fldChar w:fldCharType="end"/>
      </w:r>
      <w:r w:rsidRPr="00F43AF0">
        <w:rPr>
          <w:rFonts w:asciiTheme="minorHAnsi" w:hAnsiTheme="minorHAnsi" w:cstheme="minorHAnsi"/>
          <w:sz w:val="24"/>
          <w:szCs w:val="24"/>
        </w:rPr>
        <w:t>: LEM0001 LED D6</w:t>
      </w:r>
    </w:p>
    <w:p w14:paraId="19357ECD" w14:textId="0152EA6A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64F78673" w14:textId="0A3E12B4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0A604016" w14:textId="44AF6BEF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18CC7E80" w14:textId="169C9529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10131579" w14:textId="6917BAD2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4E66FA88" w14:textId="6BE31BF2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02B3FF6A" w14:textId="66AEA3B5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54CB5395" w14:textId="68BA5192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4ED82C39" w14:textId="30E21BFF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6D58D3C9" w14:textId="04871042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4C877816" w14:textId="1FDD3D00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0579F4C2" w14:textId="1BAC19B9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3463910B" w14:textId="445F0451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0C356E32" w14:textId="3981B698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4046BB50" w14:textId="2CB86C09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3A155C87" w14:textId="4CD4FDDB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221BA961" w14:textId="0C58EF88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4AE9FBAA" w14:textId="0317EC44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47CF9829" w14:textId="0F5FE9F0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6D9E49E4" w14:textId="4585640D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295C0DFB" w14:textId="4F7D6D15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1939ED52" w14:textId="7D2126EE" w:rsidR="002005AE" w:rsidRPr="00F43AF0" w:rsidRDefault="002005AE" w:rsidP="002005AE">
      <w:pPr>
        <w:rPr>
          <w:rFonts w:asciiTheme="minorHAnsi" w:hAnsiTheme="minorHAnsi" w:cstheme="minorHAnsi"/>
          <w:szCs w:val="24"/>
          <w:lang w:val="en-US"/>
        </w:rPr>
      </w:pPr>
    </w:p>
    <w:p w14:paraId="1A40EEAC" w14:textId="61AA9F37" w:rsidR="002005AE" w:rsidRPr="00F43AF0" w:rsidRDefault="00AF62E1" w:rsidP="00AF62E1">
      <w:pPr>
        <w:pStyle w:val="Titre2"/>
        <w:rPr>
          <w:rFonts w:asciiTheme="minorHAnsi" w:hAnsiTheme="minorHAnsi" w:cstheme="minorHAnsi"/>
          <w:szCs w:val="24"/>
          <w:lang w:val="en-US"/>
        </w:rPr>
      </w:pPr>
      <w:r w:rsidRPr="00F43AF0">
        <w:rPr>
          <w:rFonts w:asciiTheme="minorHAnsi" w:hAnsiTheme="minorHAnsi" w:cstheme="minorHAnsi"/>
          <w:szCs w:val="24"/>
          <w:lang w:val="en-US"/>
        </w:rPr>
        <w:lastRenderedPageBreak/>
        <w:t>LEM0001: LED D7 (RESCUE 2)</w:t>
      </w:r>
    </w:p>
    <w:p w14:paraId="69AAF26B" w14:textId="4397E076" w:rsidR="00AF62E1" w:rsidRPr="00F43AF0" w:rsidRDefault="00050345" w:rsidP="00324129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1D39D9F8" wp14:editId="65591467">
            <wp:extent cx="5650996" cy="3600000"/>
            <wp:effectExtent l="0" t="0" r="6985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7F4B9" w14:textId="611C2477" w:rsidR="00324129" w:rsidRPr="00F43AF0" w:rsidRDefault="00324129" w:rsidP="00294906">
      <w:pPr>
        <w:pStyle w:val="Lgende"/>
        <w:rPr>
          <w:rFonts w:asciiTheme="minorHAnsi" w:hAnsiTheme="minorHAnsi" w:cstheme="minorHAnsi"/>
          <w:sz w:val="24"/>
          <w:szCs w:val="24"/>
          <w:lang w:val="fr-FR"/>
        </w:rPr>
      </w:pPr>
      <w:r w:rsidRPr="00F43AF0">
        <w:rPr>
          <w:rFonts w:asciiTheme="minorHAnsi" w:hAnsiTheme="minorHAnsi" w:cstheme="minorHAnsi"/>
          <w:sz w:val="24"/>
          <w:szCs w:val="24"/>
          <w:lang w:val="fr-FR"/>
        </w:rPr>
        <w:t xml:space="preserve">Figure </w:t>
      </w:r>
      <w:r w:rsidRPr="00F43AF0">
        <w:rPr>
          <w:rFonts w:asciiTheme="minorHAnsi" w:hAnsiTheme="minorHAnsi" w:cstheme="minorHAnsi"/>
          <w:sz w:val="24"/>
          <w:szCs w:val="24"/>
        </w:rPr>
        <w:fldChar w:fldCharType="begin"/>
      </w:r>
      <w:r w:rsidRPr="00F43AF0">
        <w:rPr>
          <w:rFonts w:asciiTheme="minorHAnsi" w:hAnsiTheme="minorHAnsi" w:cstheme="minorHAnsi"/>
          <w:sz w:val="24"/>
          <w:szCs w:val="24"/>
          <w:lang w:val="fr-FR"/>
        </w:rPr>
        <w:instrText xml:space="preserve"> SEQ Figure \* ARABIC </w:instrText>
      </w:r>
      <w:r w:rsidRPr="00F43AF0">
        <w:rPr>
          <w:rFonts w:asciiTheme="minorHAnsi" w:hAnsiTheme="minorHAnsi" w:cstheme="minorHAnsi"/>
          <w:sz w:val="24"/>
          <w:szCs w:val="24"/>
        </w:rPr>
        <w:fldChar w:fldCharType="separate"/>
      </w:r>
      <w:r w:rsidR="00BA79E4">
        <w:rPr>
          <w:rFonts w:asciiTheme="minorHAnsi" w:hAnsiTheme="minorHAnsi" w:cstheme="minorHAnsi"/>
          <w:noProof/>
          <w:sz w:val="24"/>
          <w:szCs w:val="24"/>
          <w:lang w:val="fr-FR"/>
        </w:rPr>
        <w:t>10</w:t>
      </w:r>
      <w:r w:rsidRPr="00F43AF0">
        <w:rPr>
          <w:rFonts w:asciiTheme="minorHAnsi" w:hAnsiTheme="minorHAnsi" w:cstheme="minorHAnsi"/>
          <w:sz w:val="24"/>
          <w:szCs w:val="24"/>
        </w:rPr>
        <w:fldChar w:fldCharType="end"/>
      </w:r>
      <w:r w:rsidRPr="00F43AF0">
        <w:rPr>
          <w:rFonts w:asciiTheme="minorHAnsi" w:hAnsiTheme="minorHAnsi" w:cstheme="minorHAnsi"/>
          <w:sz w:val="24"/>
          <w:szCs w:val="24"/>
          <w:lang w:val="fr-FR"/>
        </w:rPr>
        <w:t>: LEM0001 LED D7 à 10mA</w:t>
      </w:r>
    </w:p>
    <w:p w14:paraId="7BF3166B" w14:textId="75A7FC01" w:rsidR="00294906" w:rsidRPr="00F43AF0" w:rsidRDefault="00294906" w:rsidP="00294906">
      <w:pPr>
        <w:rPr>
          <w:rFonts w:asciiTheme="minorHAnsi" w:hAnsiTheme="minorHAnsi" w:cstheme="minorHAnsi"/>
          <w:szCs w:val="24"/>
          <w:lang w:val="fr-FR"/>
        </w:rPr>
      </w:pPr>
    </w:p>
    <w:p w14:paraId="487B96C4" w14:textId="4E776096" w:rsidR="00294906" w:rsidRPr="00F43AF0" w:rsidRDefault="00294906" w:rsidP="00294906">
      <w:pPr>
        <w:rPr>
          <w:rFonts w:asciiTheme="minorHAnsi" w:hAnsiTheme="minorHAnsi" w:cstheme="minorHAnsi"/>
          <w:szCs w:val="24"/>
          <w:lang w:val="fr-FR"/>
        </w:rPr>
      </w:pPr>
    </w:p>
    <w:p w14:paraId="54C1311C" w14:textId="256D0182" w:rsidR="00294906" w:rsidRPr="00F43AF0" w:rsidRDefault="00294906" w:rsidP="00294906">
      <w:pPr>
        <w:rPr>
          <w:rFonts w:asciiTheme="minorHAnsi" w:hAnsiTheme="minorHAnsi" w:cstheme="minorHAnsi"/>
          <w:szCs w:val="24"/>
          <w:lang w:val="fr-FR"/>
        </w:rPr>
      </w:pPr>
    </w:p>
    <w:p w14:paraId="61DFA4BA" w14:textId="7544575D" w:rsidR="00294906" w:rsidRPr="00F43AF0" w:rsidRDefault="00294906" w:rsidP="00294906">
      <w:pPr>
        <w:rPr>
          <w:rFonts w:asciiTheme="minorHAnsi" w:hAnsiTheme="minorHAnsi" w:cstheme="minorHAnsi"/>
          <w:szCs w:val="24"/>
          <w:lang w:val="fr-FR"/>
        </w:rPr>
      </w:pPr>
    </w:p>
    <w:p w14:paraId="59D87F39" w14:textId="7077481D" w:rsidR="00294906" w:rsidRPr="00F43AF0" w:rsidRDefault="00294906" w:rsidP="00294906">
      <w:pPr>
        <w:rPr>
          <w:rFonts w:asciiTheme="minorHAnsi" w:hAnsiTheme="minorHAnsi" w:cstheme="minorHAnsi"/>
          <w:szCs w:val="24"/>
          <w:lang w:val="fr-FR"/>
        </w:rPr>
      </w:pPr>
    </w:p>
    <w:p w14:paraId="2B166F6E" w14:textId="4F852315" w:rsidR="00294906" w:rsidRPr="00F43AF0" w:rsidRDefault="00294906" w:rsidP="00294906">
      <w:pPr>
        <w:rPr>
          <w:rFonts w:asciiTheme="minorHAnsi" w:hAnsiTheme="minorHAnsi" w:cstheme="minorHAnsi"/>
          <w:szCs w:val="24"/>
          <w:lang w:val="fr-FR"/>
        </w:rPr>
      </w:pPr>
    </w:p>
    <w:p w14:paraId="419FCC1F" w14:textId="5D6C99F5" w:rsidR="00294906" w:rsidRPr="00F43AF0" w:rsidRDefault="00294906" w:rsidP="00294906">
      <w:pPr>
        <w:rPr>
          <w:rFonts w:asciiTheme="minorHAnsi" w:hAnsiTheme="minorHAnsi" w:cstheme="minorHAnsi"/>
          <w:szCs w:val="24"/>
          <w:lang w:val="fr-FR"/>
        </w:rPr>
      </w:pPr>
    </w:p>
    <w:p w14:paraId="2A5B3102" w14:textId="6C8D4088" w:rsidR="00294906" w:rsidRPr="00F43AF0" w:rsidRDefault="00294906" w:rsidP="00294906">
      <w:pPr>
        <w:rPr>
          <w:rFonts w:asciiTheme="minorHAnsi" w:hAnsiTheme="minorHAnsi" w:cstheme="minorHAnsi"/>
          <w:szCs w:val="24"/>
          <w:lang w:val="fr-FR"/>
        </w:rPr>
      </w:pPr>
    </w:p>
    <w:p w14:paraId="01F1916E" w14:textId="4925E4DA" w:rsidR="00294906" w:rsidRPr="00F43AF0" w:rsidRDefault="00294906" w:rsidP="00294906">
      <w:pPr>
        <w:rPr>
          <w:rFonts w:asciiTheme="minorHAnsi" w:hAnsiTheme="minorHAnsi" w:cstheme="minorHAnsi"/>
          <w:szCs w:val="24"/>
          <w:lang w:val="fr-FR"/>
        </w:rPr>
      </w:pPr>
    </w:p>
    <w:p w14:paraId="4DC94DB8" w14:textId="44F97957" w:rsidR="00294906" w:rsidRPr="00F43AF0" w:rsidRDefault="00294906" w:rsidP="00294906">
      <w:pPr>
        <w:rPr>
          <w:rFonts w:asciiTheme="minorHAnsi" w:hAnsiTheme="minorHAnsi" w:cstheme="minorHAnsi"/>
          <w:szCs w:val="24"/>
          <w:lang w:val="fr-FR"/>
        </w:rPr>
      </w:pPr>
    </w:p>
    <w:p w14:paraId="31B0E75B" w14:textId="23A13BF1" w:rsidR="00294906" w:rsidRPr="00F43AF0" w:rsidRDefault="00294906" w:rsidP="00294906">
      <w:pPr>
        <w:rPr>
          <w:rFonts w:asciiTheme="minorHAnsi" w:hAnsiTheme="minorHAnsi" w:cstheme="minorHAnsi"/>
          <w:szCs w:val="24"/>
          <w:lang w:val="fr-FR"/>
        </w:rPr>
      </w:pPr>
    </w:p>
    <w:p w14:paraId="7B854678" w14:textId="12C0E0C8" w:rsidR="00294906" w:rsidRPr="00F43AF0" w:rsidRDefault="00294906" w:rsidP="00294906">
      <w:pPr>
        <w:rPr>
          <w:rFonts w:asciiTheme="minorHAnsi" w:hAnsiTheme="minorHAnsi" w:cstheme="minorHAnsi"/>
          <w:szCs w:val="24"/>
          <w:lang w:val="fr-FR"/>
        </w:rPr>
      </w:pPr>
    </w:p>
    <w:p w14:paraId="0C7C0B9C" w14:textId="5346B280" w:rsidR="00294906" w:rsidRPr="00F43AF0" w:rsidRDefault="00294906" w:rsidP="00294906">
      <w:pPr>
        <w:rPr>
          <w:rFonts w:asciiTheme="minorHAnsi" w:hAnsiTheme="minorHAnsi" w:cstheme="minorHAnsi"/>
          <w:szCs w:val="24"/>
          <w:lang w:val="fr-FR"/>
        </w:rPr>
      </w:pPr>
    </w:p>
    <w:p w14:paraId="5A3AC359" w14:textId="7A7B3878" w:rsidR="00294906" w:rsidRPr="00F43AF0" w:rsidRDefault="00294906" w:rsidP="00294906">
      <w:pPr>
        <w:rPr>
          <w:rFonts w:asciiTheme="minorHAnsi" w:hAnsiTheme="minorHAnsi" w:cstheme="minorHAnsi"/>
          <w:szCs w:val="24"/>
          <w:lang w:val="fr-FR"/>
        </w:rPr>
      </w:pPr>
    </w:p>
    <w:p w14:paraId="64325119" w14:textId="6050E08D" w:rsidR="00294906" w:rsidRPr="00F43AF0" w:rsidRDefault="00294906" w:rsidP="00294906">
      <w:pPr>
        <w:rPr>
          <w:rFonts w:asciiTheme="minorHAnsi" w:hAnsiTheme="minorHAnsi" w:cstheme="minorHAnsi"/>
          <w:szCs w:val="24"/>
          <w:lang w:val="fr-FR"/>
        </w:rPr>
      </w:pPr>
    </w:p>
    <w:p w14:paraId="19C36062" w14:textId="3B553087" w:rsidR="00294906" w:rsidRPr="00F43AF0" w:rsidRDefault="00294906" w:rsidP="00294906">
      <w:pPr>
        <w:rPr>
          <w:rFonts w:asciiTheme="minorHAnsi" w:hAnsiTheme="minorHAnsi" w:cstheme="minorHAnsi"/>
          <w:szCs w:val="24"/>
          <w:lang w:val="fr-FR"/>
        </w:rPr>
      </w:pPr>
    </w:p>
    <w:p w14:paraId="4E337931" w14:textId="3F118171" w:rsidR="00294906" w:rsidRPr="00F43AF0" w:rsidRDefault="00294906" w:rsidP="00294906">
      <w:pPr>
        <w:rPr>
          <w:rFonts w:asciiTheme="minorHAnsi" w:hAnsiTheme="minorHAnsi" w:cstheme="minorHAnsi"/>
          <w:szCs w:val="24"/>
          <w:lang w:val="fr-FR"/>
        </w:rPr>
      </w:pPr>
    </w:p>
    <w:p w14:paraId="1D9FA930" w14:textId="3442B550" w:rsidR="00294906" w:rsidRPr="00F43AF0" w:rsidRDefault="00294906" w:rsidP="00294906">
      <w:pPr>
        <w:rPr>
          <w:rFonts w:asciiTheme="minorHAnsi" w:hAnsiTheme="minorHAnsi" w:cstheme="minorHAnsi"/>
          <w:szCs w:val="24"/>
          <w:lang w:val="fr-FR"/>
        </w:rPr>
      </w:pPr>
    </w:p>
    <w:p w14:paraId="7E327EDF" w14:textId="1F7D9A65" w:rsidR="00294906" w:rsidRPr="00F43AF0" w:rsidRDefault="00294906" w:rsidP="00294906">
      <w:pPr>
        <w:rPr>
          <w:rFonts w:asciiTheme="minorHAnsi" w:hAnsiTheme="minorHAnsi" w:cstheme="minorHAnsi"/>
          <w:szCs w:val="24"/>
          <w:lang w:val="fr-FR"/>
        </w:rPr>
      </w:pPr>
    </w:p>
    <w:p w14:paraId="3098E192" w14:textId="2C6A3A04" w:rsidR="00294906" w:rsidRPr="00F43AF0" w:rsidRDefault="00294906" w:rsidP="00294906">
      <w:pPr>
        <w:rPr>
          <w:rFonts w:asciiTheme="minorHAnsi" w:hAnsiTheme="minorHAnsi" w:cstheme="minorHAnsi"/>
          <w:szCs w:val="24"/>
          <w:lang w:val="fr-FR"/>
        </w:rPr>
      </w:pPr>
    </w:p>
    <w:p w14:paraId="7AA25437" w14:textId="0D326026" w:rsidR="00294906" w:rsidRPr="00F43AF0" w:rsidRDefault="00294906" w:rsidP="00294906">
      <w:pPr>
        <w:rPr>
          <w:rFonts w:asciiTheme="minorHAnsi" w:hAnsiTheme="minorHAnsi" w:cstheme="minorHAnsi"/>
          <w:szCs w:val="24"/>
          <w:lang w:val="fr-FR"/>
        </w:rPr>
      </w:pPr>
    </w:p>
    <w:p w14:paraId="6E19AA1A" w14:textId="06F43EBC" w:rsidR="00324129" w:rsidRPr="00F43AF0" w:rsidRDefault="00324129" w:rsidP="00324129">
      <w:pPr>
        <w:pStyle w:val="Titre2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lastRenderedPageBreak/>
        <w:t>LEM0001 : LED D8 (RESCUE 1)</w:t>
      </w:r>
    </w:p>
    <w:p w14:paraId="63177162" w14:textId="2EDE1B24" w:rsidR="00324129" w:rsidRPr="00F43AF0" w:rsidRDefault="00050345" w:rsidP="00294906">
      <w:pPr>
        <w:jc w:val="center"/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33DE50F9" wp14:editId="05A4DCAB">
            <wp:extent cx="5650996" cy="3600000"/>
            <wp:effectExtent l="0" t="0" r="6985" b="63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78F674" w14:textId="05F7F99A" w:rsidR="00294906" w:rsidRPr="00F43AF0" w:rsidRDefault="00294906" w:rsidP="00294906">
      <w:pPr>
        <w:pStyle w:val="Lgende"/>
        <w:rPr>
          <w:rFonts w:asciiTheme="minorHAnsi" w:hAnsiTheme="minorHAnsi" w:cstheme="minorHAnsi"/>
          <w:sz w:val="24"/>
          <w:szCs w:val="24"/>
          <w:lang w:val="fr-FR"/>
        </w:rPr>
      </w:pPr>
      <w:bookmarkStart w:id="7" w:name="_Ref147211417"/>
      <w:r w:rsidRPr="00F43AF0">
        <w:rPr>
          <w:rFonts w:asciiTheme="minorHAnsi" w:hAnsiTheme="minorHAnsi" w:cstheme="minorHAnsi"/>
          <w:sz w:val="24"/>
          <w:szCs w:val="24"/>
          <w:lang w:val="fr-FR"/>
        </w:rPr>
        <w:t xml:space="preserve">Figure </w:t>
      </w:r>
      <w:r w:rsidRPr="00F43AF0">
        <w:rPr>
          <w:rFonts w:asciiTheme="minorHAnsi" w:hAnsiTheme="minorHAnsi" w:cstheme="minorHAnsi"/>
          <w:sz w:val="24"/>
          <w:szCs w:val="24"/>
        </w:rPr>
        <w:fldChar w:fldCharType="begin"/>
      </w:r>
      <w:r w:rsidRPr="00F43AF0">
        <w:rPr>
          <w:rFonts w:asciiTheme="minorHAnsi" w:hAnsiTheme="minorHAnsi" w:cstheme="minorHAnsi"/>
          <w:sz w:val="24"/>
          <w:szCs w:val="24"/>
          <w:lang w:val="fr-FR"/>
        </w:rPr>
        <w:instrText xml:space="preserve"> SEQ Figure \* ARABIC </w:instrText>
      </w:r>
      <w:r w:rsidRPr="00F43AF0">
        <w:rPr>
          <w:rFonts w:asciiTheme="minorHAnsi" w:hAnsiTheme="minorHAnsi" w:cstheme="minorHAnsi"/>
          <w:sz w:val="24"/>
          <w:szCs w:val="24"/>
        </w:rPr>
        <w:fldChar w:fldCharType="separate"/>
      </w:r>
      <w:r w:rsidR="00BA79E4">
        <w:rPr>
          <w:rFonts w:asciiTheme="minorHAnsi" w:hAnsiTheme="minorHAnsi" w:cstheme="minorHAnsi"/>
          <w:noProof/>
          <w:sz w:val="24"/>
          <w:szCs w:val="24"/>
          <w:lang w:val="fr-FR"/>
        </w:rPr>
        <w:t>11</w:t>
      </w:r>
      <w:r w:rsidRPr="00F43AF0">
        <w:rPr>
          <w:rFonts w:asciiTheme="minorHAnsi" w:hAnsiTheme="minorHAnsi" w:cstheme="minorHAnsi"/>
          <w:sz w:val="24"/>
          <w:szCs w:val="24"/>
        </w:rPr>
        <w:fldChar w:fldCharType="end"/>
      </w:r>
      <w:bookmarkEnd w:id="7"/>
      <w:r w:rsidRPr="00F43AF0">
        <w:rPr>
          <w:rFonts w:asciiTheme="minorHAnsi" w:hAnsiTheme="minorHAnsi" w:cstheme="minorHAnsi"/>
          <w:sz w:val="24"/>
          <w:szCs w:val="24"/>
          <w:lang w:val="fr-FR"/>
        </w:rPr>
        <w:t>: LEM0001 LED D8 à 10 mA</w:t>
      </w:r>
    </w:p>
    <w:p w14:paraId="2FC21710" w14:textId="649C82B3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</w:p>
    <w:p w14:paraId="634EF148" w14:textId="2DD64F6E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</w:p>
    <w:p w14:paraId="11B1F1BA" w14:textId="1EB8E795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</w:p>
    <w:p w14:paraId="36990DA8" w14:textId="1BC12682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</w:p>
    <w:p w14:paraId="5BEF1402" w14:textId="03E1A799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</w:p>
    <w:p w14:paraId="02E74099" w14:textId="24D6B887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</w:p>
    <w:p w14:paraId="5C71CB76" w14:textId="0E35C02E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</w:p>
    <w:p w14:paraId="3F1A5EA2" w14:textId="620312EC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</w:p>
    <w:p w14:paraId="2AF9D535" w14:textId="7A7EBCB8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</w:p>
    <w:p w14:paraId="6B1ADFDE" w14:textId="4CA36A3F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</w:p>
    <w:p w14:paraId="342FC6BC" w14:textId="1FBE862F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</w:p>
    <w:p w14:paraId="6B2E8845" w14:textId="4E26E1BD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</w:p>
    <w:p w14:paraId="44AEFDE1" w14:textId="6CBF1697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</w:p>
    <w:p w14:paraId="79D29FE2" w14:textId="078DEDC4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</w:p>
    <w:p w14:paraId="6AE73DE2" w14:textId="55342CA9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</w:p>
    <w:p w14:paraId="4DA23BF7" w14:textId="33610E97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</w:p>
    <w:p w14:paraId="461FD29A" w14:textId="787ADF84" w:rsidR="00BA0B88" w:rsidRDefault="00BA0B88" w:rsidP="00BA0B88">
      <w:pPr>
        <w:rPr>
          <w:rFonts w:asciiTheme="minorHAnsi" w:hAnsiTheme="minorHAnsi" w:cstheme="minorHAnsi"/>
          <w:szCs w:val="24"/>
          <w:lang w:val="fr-FR"/>
        </w:rPr>
      </w:pPr>
    </w:p>
    <w:p w14:paraId="1CDDB5CE" w14:textId="6874DF69" w:rsidR="00050345" w:rsidRDefault="00050345" w:rsidP="00BA0B88">
      <w:pPr>
        <w:rPr>
          <w:rFonts w:asciiTheme="minorHAnsi" w:hAnsiTheme="minorHAnsi" w:cstheme="minorHAnsi"/>
          <w:szCs w:val="24"/>
          <w:lang w:val="fr-FR"/>
        </w:rPr>
      </w:pPr>
    </w:p>
    <w:p w14:paraId="66ABB754" w14:textId="0158454F" w:rsidR="00050345" w:rsidRDefault="00050345" w:rsidP="00BA0B88">
      <w:pPr>
        <w:rPr>
          <w:rFonts w:asciiTheme="minorHAnsi" w:hAnsiTheme="minorHAnsi" w:cstheme="minorHAnsi"/>
          <w:szCs w:val="24"/>
          <w:lang w:val="fr-FR"/>
        </w:rPr>
      </w:pPr>
    </w:p>
    <w:p w14:paraId="3267A4EB" w14:textId="77777777" w:rsidR="00050345" w:rsidRPr="00F43AF0" w:rsidRDefault="00050345" w:rsidP="00BA0B88">
      <w:pPr>
        <w:rPr>
          <w:rFonts w:asciiTheme="minorHAnsi" w:hAnsiTheme="minorHAnsi" w:cstheme="minorHAnsi"/>
          <w:szCs w:val="24"/>
          <w:lang w:val="fr-FR"/>
        </w:rPr>
      </w:pPr>
    </w:p>
    <w:p w14:paraId="512AE8CB" w14:textId="13CD76ED" w:rsidR="00BA0B88" w:rsidRPr="00F43AF0" w:rsidRDefault="00BA0B88" w:rsidP="00BA0B88">
      <w:pPr>
        <w:pStyle w:val="Titre1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lastRenderedPageBreak/>
        <w:t xml:space="preserve">Mesure des </w:t>
      </w:r>
      <w:proofErr w:type="spellStart"/>
      <w:r w:rsidRPr="00F43AF0">
        <w:rPr>
          <w:rFonts w:asciiTheme="minorHAnsi" w:hAnsiTheme="minorHAnsi" w:cstheme="minorHAnsi"/>
          <w:szCs w:val="24"/>
          <w:lang w:val="fr-FR"/>
        </w:rPr>
        <w:t>LEDs</w:t>
      </w:r>
      <w:proofErr w:type="spellEnd"/>
      <w:r w:rsidRPr="00F43AF0">
        <w:rPr>
          <w:rFonts w:asciiTheme="minorHAnsi" w:hAnsiTheme="minorHAnsi" w:cstheme="minorHAnsi"/>
          <w:szCs w:val="24"/>
          <w:lang w:val="fr-FR"/>
        </w:rPr>
        <w:t xml:space="preserve"> du LEM0004</w:t>
      </w:r>
    </w:p>
    <w:p w14:paraId="275A722B" w14:textId="1D328F86" w:rsidR="00BA0B88" w:rsidRDefault="00BA0B88" w:rsidP="00BA0B88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 xml:space="preserve">Le courant mesuré par l’ampèremètre est </w:t>
      </w:r>
      <w:r w:rsidR="004232BE">
        <w:rPr>
          <w:rFonts w:asciiTheme="minorHAnsi" w:hAnsiTheme="minorHAnsi" w:cstheme="minorHAnsi"/>
          <w:szCs w:val="24"/>
          <w:lang w:val="fr-FR"/>
        </w:rPr>
        <w:t>stable à mieux que 10</w:t>
      </w:r>
      <w:r w:rsidR="004232BE">
        <w:rPr>
          <w:rFonts w:asciiTheme="minorHAnsi" w:hAnsiTheme="minorHAnsi" w:cstheme="minorHAnsi"/>
          <w:szCs w:val="24"/>
          <w:vertAlign w:val="superscript"/>
          <w:lang w:val="fr-FR"/>
        </w:rPr>
        <w:t>-3</w:t>
      </w:r>
      <w:r w:rsidR="004232BE">
        <w:rPr>
          <w:rFonts w:asciiTheme="minorHAnsi" w:hAnsiTheme="minorHAnsi" w:cstheme="minorHAnsi"/>
          <w:szCs w:val="24"/>
          <w:lang w:val="fr-FR"/>
        </w:rPr>
        <w:t xml:space="preserve"> mA près. Il varie en fonction de la commande en température du PID et </w:t>
      </w:r>
      <w:r w:rsidR="001F5B32">
        <w:rPr>
          <w:rFonts w:asciiTheme="minorHAnsi" w:hAnsiTheme="minorHAnsi" w:cstheme="minorHAnsi"/>
          <w:szCs w:val="24"/>
          <w:lang w:val="fr-FR"/>
        </w:rPr>
        <w:t>les valeurs relevées sont identi</w:t>
      </w:r>
      <w:r w:rsidR="004232BE">
        <w:rPr>
          <w:rFonts w:asciiTheme="minorHAnsi" w:hAnsiTheme="minorHAnsi" w:cstheme="minorHAnsi"/>
          <w:szCs w:val="24"/>
          <w:lang w:val="fr-FR"/>
        </w:rPr>
        <w:t>ques à 10</w:t>
      </w:r>
      <w:r w:rsidR="004232BE">
        <w:rPr>
          <w:rFonts w:asciiTheme="minorHAnsi" w:hAnsiTheme="minorHAnsi" w:cstheme="minorHAnsi"/>
          <w:szCs w:val="24"/>
          <w:vertAlign w:val="superscript"/>
          <w:lang w:val="fr-FR"/>
        </w:rPr>
        <w:t>-3</w:t>
      </w:r>
      <w:r w:rsidR="004232BE">
        <w:rPr>
          <w:rFonts w:asciiTheme="minorHAnsi" w:hAnsiTheme="minorHAnsi" w:cstheme="minorHAnsi"/>
          <w:szCs w:val="24"/>
          <w:lang w:val="fr-FR"/>
        </w:rPr>
        <w:t xml:space="preserve"> près pour toutes les </w:t>
      </w:r>
      <w:proofErr w:type="spellStart"/>
      <w:r w:rsidR="004232BE">
        <w:rPr>
          <w:rFonts w:asciiTheme="minorHAnsi" w:hAnsiTheme="minorHAnsi" w:cstheme="minorHAnsi"/>
          <w:szCs w:val="24"/>
          <w:lang w:val="fr-FR"/>
        </w:rPr>
        <w:t>LEDs</w:t>
      </w:r>
      <w:proofErr w:type="spellEnd"/>
      <w:r w:rsidR="004232BE">
        <w:rPr>
          <w:rFonts w:asciiTheme="minorHAnsi" w:hAnsiTheme="minorHAnsi" w:cstheme="minorHAnsi"/>
          <w:szCs w:val="24"/>
          <w:lang w:val="fr-FR"/>
        </w:rPr>
        <w:t> :</w:t>
      </w:r>
    </w:p>
    <w:p w14:paraId="31BEB5E2" w14:textId="0433967D" w:rsidR="004232BE" w:rsidRDefault="004232BE" w:rsidP="004232BE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szCs w:val="24"/>
          <w:lang w:val="fr-FR"/>
        </w:rPr>
        <w:t>25°C : 0.299mA</w:t>
      </w:r>
    </w:p>
    <w:p w14:paraId="72CE6830" w14:textId="17419E10" w:rsidR="004232BE" w:rsidRDefault="004232BE" w:rsidP="004232BE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szCs w:val="24"/>
          <w:lang w:val="fr-FR"/>
        </w:rPr>
        <w:t>30°C : 0.304mA</w:t>
      </w:r>
    </w:p>
    <w:p w14:paraId="4B598C66" w14:textId="0BFFB69A" w:rsidR="004232BE" w:rsidRDefault="004232BE" w:rsidP="004232BE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szCs w:val="24"/>
          <w:lang w:val="fr-FR"/>
        </w:rPr>
        <w:t>35°C : 0.309mA</w:t>
      </w:r>
    </w:p>
    <w:p w14:paraId="6C0CFA66" w14:textId="4BE4FBE7" w:rsidR="004232BE" w:rsidRDefault="004232BE" w:rsidP="004232BE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szCs w:val="24"/>
          <w:lang w:val="fr-FR"/>
        </w:rPr>
        <w:t>40°C : 0.314mA</w:t>
      </w:r>
    </w:p>
    <w:p w14:paraId="2AA0A94E" w14:textId="58CA95E6" w:rsidR="004232BE" w:rsidRDefault="004232BE" w:rsidP="004232BE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szCs w:val="24"/>
          <w:lang w:val="fr-FR"/>
        </w:rPr>
        <w:t>45° : 0.319mA</w:t>
      </w:r>
    </w:p>
    <w:p w14:paraId="6EE57397" w14:textId="506BB593" w:rsidR="004232BE" w:rsidRDefault="004232BE" w:rsidP="004232BE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szCs w:val="24"/>
          <w:lang w:val="fr-FR"/>
        </w:rPr>
        <w:t>50°C : 0.324mA</w:t>
      </w:r>
    </w:p>
    <w:p w14:paraId="4F21B1D3" w14:textId="4EDD5E3B" w:rsidR="004232BE" w:rsidRPr="004232BE" w:rsidRDefault="004232BE" w:rsidP="004232BE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szCs w:val="24"/>
          <w:lang w:val="fr-FR"/>
        </w:rPr>
        <w:t>55°C : 0.329mA</w:t>
      </w:r>
    </w:p>
    <w:p w14:paraId="784C18F4" w14:textId="77777777" w:rsidR="004232BE" w:rsidRDefault="004232BE" w:rsidP="00BA0B88">
      <w:pPr>
        <w:rPr>
          <w:rFonts w:asciiTheme="minorHAnsi" w:hAnsiTheme="minorHAnsi" w:cstheme="minorHAnsi"/>
          <w:szCs w:val="24"/>
          <w:lang w:val="fr-FR"/>
        </w:rPr>
      </w:pPr>
    </w:p>
    <w:p w14:paraId="465DF8A3" w14:textId="295EFCCB" w:rsidR="004232BE" w:rsidRDefault="004232BE" w:rsidP="00BA0B88">
      <w:pPr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szCs w:val="24"/>
          <w:lang w:val="fr-FR"/>
        </w:rPr>
        <w:t>La température ambiante de la salle propre est régulée est vaut 20.5°+/- 0.2°C dans l’environnement du LEM.</w:t>
      </w:r>
    </w:p>
    <w:p w14:paraId="53DAB5C2" w14:textId="7D732BA3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 xml:space="preserve">Pour chaque mesure de spectre, un </w:t>
      </w:r>
      <w:proofErr w:type="spellStart"/>
      <w:r w:rsidRPr="00F43AF0">
        <w:rPr>
          <w:rFonts w:asciiTheme="minorHAnsi" w:hAnsiTheme="minorHAnsi" w:cstheme="minorHAnsi"/>
          <w:szCs w:val="24"/>
          <w:lang w:val="fr-FR"/>
        </w:rPr>
        <w:t>dark</w:t>
      </w:r>
      <w:proofErr w:type="spellEnd"/>
      <w:r w:rsidRPr="00F43AF0">
        <w:rPr>
          <w:rFonts w:asciiTheme="minorHAnsi" w:hAnsiTheme="minorHAnsi" w:cstheme="minorHAnsi"/>
          <w:szCs w:val="24"/>
          <w:lang w:val="fr-FR"/>
        </w:rPr>
        <w:t xml:space="preserve"> est également mesuré et soustrait.</w:t>
      </w:r>
    </w:p>
    <w:p w14:paraId="087BC107" w14:textId="77777777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Les fichiers de log sont sauvegardés systématiquement.</w:t>
      </w:r>
    </w:p>
    <w:p w14:paraId="0EA8CC17" w14:textId="77777777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</w:p>
    <w:p w14:paraId="7CAA37B6" w14:textId="3B816E4C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 xml:space="preserve">Les mesures sont réalisées pour chaque courant (1mA, 10mA et 50mA) entre 25°C </w:t>
      </w:r>
      <w:r w:rsidR="004232BE">
        <w:rPr>
          <w:rFonts w:asciiTheme="minorHAnsi" w:hAnsiTheme="minorHAnsi" w:cstheme="minorHAnsi"/>
          <w:szCs w:val="24"/>
          <w:lang w:val="fr-FR"/>
        </w:rPr>
        <w:t>et 55</w:t>
      </w:r>
      <w:r w:rsidRPr="00F43AF0">
        <w:rPr>
          <w:rFonts w:asciiTheme="minorHAnsi" w:hAnsiTheme="minorHAnsi" w:cstheme="minorHAnsi"/>
          <w:szCs w:val="24"/>
          <w:lang w:val="fr-FR"/>
        </w:rPr>
        <w:t>°C par pas de 5°C.</w:t>
      </w:r>
    </w:p>
    <w:p w14:paraId="29284B83" w14:textId="77777777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</w:p>
    <w:p w14:paraId="09E5A6F3" w14:textId="77777777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Chaque spectre représenté est une moyenne de 10 spectres acquis.</w:t>
      </w:r>
    </w:p>
    <w:p w14:paraId="4A428142" w14:textId="77777777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 xml:space="preserve">Le bruit de mesure est plus important aux courtes longueurs d’onde du spectre (vers 500nm). Ce bruit est intrinsèque au spectromètre. </w:t>
      </w:r>
    </w:p>
    <w:p w14:paraId="746597AA" w14:textId="77777777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Une remontée est également présente vers les grandes longueurs d’onde (1750nm) et elle est due à la réponse du spectromètre dans cette région.</w:t>
      </w:r>
    </w:p>
    <w:p w14:paraId="78785B07" w14:textId="77777777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Une mesure avec une source large spectre connue est en cours de mise en place pour confirmation.</w:t>
      </w:r>
    </w:p>
    <w:p w14:paraId="3C490890" w14:textId="77777777" w:rsidR="00BA0B88" w:rsidRPr="00F43AF0" w:rsidRDefault="00BA0B88" w:rsidP="00BA0B88">
      <w:p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De manière générale, nous observons les comportements attendus suivants :</w:t>
      </w:r>
    </w:p>
    <w:p w14:paraId="58DA613D" w14:textId="77777777" w:rsidR="00BA0B88" w:rsidRPr="00F43AF0" w:rsidRDefault="00BA0B88" w:rsidP="00BA0B88">
      <w:pPr>
        <w:pStyle w:val="Paragraphedeliste"/>
        <w:numPr>
          <w:ilvl w:val="0"/>
          <w:numId w:val="21"/>
        </w:num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Le flux émis croît avec le courant d’alimentation ;</w:t>
      </w:r>
    </w:p>
    <w:p w14:paraId="4CD154B3" w14:textId="77777777" w:rsidR="00BA0B88" w:rsidRPr="00F43AF0" w:rsidRDefault="00BA0B88" w:rsidP="00BA0B88">
      <w:pPr>
        <w:pStyle w:val="Paragraphedeliste"/>
        <w:numPr>
          <w:ilvl w:val="0"/>
          <w:numId w:val="21"/>
        </w:num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Le flux émis décroît quand la température augmente ;</w:t>
      </w:r>
    </w:p>
    <w:p w14:paraId="15AB3451" w14:textId="77777777" w:rsidR="00BA0B88" w:rsidRPr="00F43AF0" w:rsidRDefault="00BA0B88" w:rsidP="00BA0B88">
      <w:pPr>
        <w:pStyle w:val="Paragraphedeliste"/>
        <w:numPr>
          <w:ilvl w:val="0"/>
          <w:numId w:val="21"/>
        </w:num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Le pic se déplace vers les grandes longueurs d’onde ;</w:t>
      </w:r>
    </w:p>
    <w:p w14:paraId="6402C05F" w14:textId="77777777" w:rsidR="00BA0B88" w:rsidRPr="00F43AF0" w:rsidRDefault="00BA0B88" w:rsidP="00BA0B88">
      <w:pPr>
        <w:pStyle w:val="Paragraphedeliste"/>
        <w:numPr>
          <w:ilvl w:val="0"/>
          <w:numId w:val="21"/>
        </w:num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La FWHM semble diminuer ;</w:t>
      </w:r>
    </w:p>
    <w:p w14:paraId="589AD826" w14:textId="6C3711BB" w:rsidR="00BA0B88" w:rsidRDefault="00BA0B88" w:rsidP="00BA0B88">
      <w:pPr>
        <w:pStyle w:val="Paragraphedeliste"/>
        <w:numPr>
          <w:ilvl w:val="0"/>
          <w:numId w:val="21"/>
        </w:numPr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t>Les fichiers de mesure sont transmis pour une analyse quantitative par le client.</w:t>
      </w:r>
    </w:p>
    <w:p w14:paraId="17B02188" w14:textId="05457D10" w:rsidR="00BF2769" w:rsidRDefault="00BF2769" w:rsidP="00BF2769">
      <w:pPr>
        <w:rPr>
          <w:rFonts w:asciiTheme="minorHAnsi" w:hAnsiTheme="minorHAnsi" w:cstheme="minorHAnsi"/>
          <w:szCs w:val="24"/>
          <w:lang w:val="fr-FR"/>
        </w:rPr>
      </w:pPr>
    </w:p>
    <w:p w14:paraId="7508F4DA" w14:textId="588F4C07" w:rsidR="00BF2769" w:rsidRDefault="00BF2769" w:rsidP="00BF2769">
      <w:pPr>
        <w:rPr>
          <w:rFonts w:asciiTheme="minorHAnsi" w:hAnsiTheme="minorHAnsi" w:cstheme="minorHAnsi"/>
          <w:szCs w:val="24"/>
          <w:lang w:val="fr-FR"/>
        </w:rPr>
      </w:pPr>
      <w:r w:rsidRPr="00BF2769">
        <w:rPr>
          <w:rFonts w:asciiTheme="minorHAnsi" w:hAnsiTheme="minorHAnsi" w:cstheme="minorHAnsi"/>
          <w:szCs w:val="24"/>
          <w:lang w:val="fr-FR"/>
        </w:rPr>
        <w:t xml:space="preserve">Le </w:t>
      </w:r>
      <w:r w:rsidRPr="00BF2769">
        <w:rPr>
          <w:rFonts w:asciiTheme="minorHAnsi" w:hAnsiTheme="minorHAnsi" w:cstheme="minorHAnsi"/>
          <w:szCs w:val="24"/>
          <w:lang w:val="fr-FR"/>
        </w:rPr>
        <w:fldChar w:fldCharType="begin"/>
      </w:r>
      <w:r w:rsidRPr="00BF2769">
        <w:rPr>
          <w:rFonts w:asciiTheme="minorHAnsi" w:hAnsiTheme="minorHAnsi" w:cstheme="minorHAnsi"/>
          <w:szCs w:val="24"/>
          <w:lang w:val="fr-FR"/>
        </w:rPr>
        <w:instrText xml:space="preserve"> REF _Ref147220499 \h </w:instrText>
      </w:r>
      <w:r>
        <w:rPr>
          <w:rFonts w:asciiTheme="minorHAnsi" w:hAnsiTheme="minorHAnsi" w:cstheme="minorHAnsi"/>
          <w:szCs w:val="24"/>
          <w:lang w:val="fr-FR"/>
        </w:rPr>
        <w:instrText xml:space="preserve"> \* MERGEFORMAT </w:instrText>
      </w:r>
      <w:r w:rsidRPr="00BF2769">
        <w:rPr>
          <w:rFonts w:asciiTheme="minorHAnsi" w:hAnsiTheme="minorHAnsi" w:cstheme="minorHAnsi"/>
          <w:szCs w:val="24"/>
          <w:lang w:val="fr-FR"/>
        </w:rPr>
      </w:r>
      <w:r w:rsidRPr="00BF2769">
        <w:rPr>
          <w:rFonts w:asciiTheme="minorHAnsi" w:hAnsiTheme="minorHAnsi" w:cstheme="minorHAnsi"/>
          <w:szCs w:val="24"/>
          <w:lang w:val="fr-FR"/>
        </w:rPr>
        <w:fldChar w:fldCharType="separate"/>
      </w:r>
      <w:r w:rsidR="00BA79E4" w:rsidRPr="00BA79E4">
        <w:rPr>
          <w:rFonts w:asciiTheme="minorHAnsi" w:hAnsiTheme="minorHAnsi" w:cstheme="minorHAnsi"/>
          <w:lang w:val="fr-FR"/>
        </w:rPr>
        <w:t xml:space="preserve">Tableau </w:t>
      </w:r>
      <w:r w:rsidR="00BA79E4" w:rsidRPr="00BA79E4">
        <w:rPr>
          <w:rFonts w:asciiTheme="minorHAnsi" w:hAnsiTheme="minorHAnsi" w:cstheme="minorHAnsi"/>
          <w:noProof/>
          <w:lang w:val="fr-FR"/>
        </w:rPr>
        <w:t>3</w:t>
      </w:r>
      <w:r w:rsidRPr="00BF2769">
        <w:rPr>
          <w:rFonts w:asciiTheme="minorHAnsi" w:hAnsiTheme="minorHAnsi" w:cstheme="minorHAnsi"/>
          <w:szCs w:val="24"/>
          <w:lang w:val="fr-FR"/>
        </w:rPr>
        <w:fldChar w:fldCharType="end"/>
      </w:r>
      <w:r w:rsidRPr="00BF2769">
        <w:rPr>
          <w:rFonts w:asciiTheme="minorHAnsi" w:hAnsiTheme="minorHAnsi" w:cstheme="minorHAnsi"/>
          <w:szCs w:val="24"/>
          <w:lang w:val="fr-FR"/>
        </w:rPr>
        <w:t xml:space="preserve"> indique quelques estimations issues des courbes de la </w:t>
      </w:r>
      <w:r w:rsidRPr="00BF2769">
        <w:rPr>
          <w:rFonts w:asciiTheme="minorHAnsi" w:hAnsiTheme="minorHAnsi" w:cstheme="minorHAnsi"/>
          <w:szCs w:val="24"/>
          <w:lang w:val="fr-FR"/>
        </w:rPr>
        <w:fldChar w:fldCharType="begin"/>
      </w:r>
      <w:r w:rsidRPr="00BF2769">
        <w:rPr>
          <w:rFonts w:asciiTheme="minorHAnsi" w:hAnsiTheme="minorHAnsi" w:cstheme="minorHAnsi"/>
          <w:szCs w:val="24"/>
          <w:lang w:val="fr-FR"/>
        </w:rPr>
        <w:instrText xml:space="preserve"> REF _Ref147220530 \h </w:instrText>
      </w:r>
      <w:r>
        <w:rPr>
          <w:rFonts w:asciiTheme="minorHAnsi" w:hAnsiTheme="minorHAnsi" w:cstheme="minorHAnsi"/>
          <w:szCs w:val="24"/>
          <w:lang w:val="fr-FR"/>
        </w:rPr>
        <w:instrText xml:space="preserve"> \* MERGEFORMAT </w:instrText>
      </w:r>
      <w:r w:rsidRPr="00BF2769">
        <w:rPr>
          <w:rFonts w:asciiTheme="minorHAnsi" w:hAnsiTheme="minorHAnsi" w:cstheme="minorHAnsi"/>
          <w:szCs w:val="24"/>
          <w:lang w:val="fr-FR"/>
        </w:rPr>
      </w:r>
      <w:r w:rsidRPr="00BF2769">
        <w:rPr>
          <w:rFonts w:asciiTheme="minorHAnsi" w:hAnsiTheme="minorHAnsi" w:cstheme="minorHAnsi"/>
          <w:szCs w:val="24"/>
          <w:lang w:val="fr-FR"/>
        </w:rPr>
        <w:fldChar w:fldCharType="separate"/>
      </w:r>
      <w:r w:rsidR="00BA79E4" w:rsidRPr="00BA79E4">
        <w:rPr>
          <w:rFonts w:asciiTheme="minorHAnsi" w:hAnsiTheme="minorHAnsi" w:cstheme="minorHAnsi"/>
          <w:szCs w:val="24"/>
          <w:lang w:val="fr-FR"/>
        </w:rPr>
        <w:t xml:space="preserve">Figure </w:t>
      </w:r>
      <w:r w:rsidR="00BA79E4" w:rsidRPr="00BA79E4">
        <w:rPr>
          <w:rFonts w:asciiTheme="minorHAnsi" w:hAnsiTheme="minorHAnsi" w:cstheme="minorHAnsi"/>
          <w:noProof/>
          <w:szCs w:val="24"/>
          <w:lang w:val="fr-FR"/>
        </w:rPr>
        <w:t>12</w:t>
      </w:r>
      <w:r w:rsidRPr="00BF2769">
        <w:rPr>
          <w:rFonts w:asciiTheme="minorHAnsi" w:hAnsiTheme="minorHAnsi" w:cstheme="minorHAnsi"/>
          <w:szCs w:val="24"/>
          <w:lang w:val="fr-FR"/>
        </w:rPr>
        <w:fldChar w:fldCharType="end"/>
      </w:r>
      <w:r w:rsidRPr="00BF2769">
        <w:rPr>
          <w:rFonts w:asciiTheme="minorHAnsi" w:hAnsiTheme="minorHAnsi" w:cstheme="minorHAnsi"/>
          <w:szCs w:val="24"/>
          <w:lang w:val="fr-FR"/>
        </w:rPr>
        <w:t xml:space="preserve"> à la </w:t>
      </w:r>
      <w:r w:rsidRPr="00BF2769">
        <w:rPr>
          <w:rFonts w:asciiTheme="minorHAnsi" w:hAnsiTheme="minorHAnsi" w:cstheme="minorHAnsi"/>
          <w:szCs w:val="24"/>
          <w:lang w:val="fr-FR"/>
        </w:rPr>
        <w:fldChar w:fldCharType="begin"/>
      </w:r>
      <w:r w:rsidRPr="00BF2769">
        <w:rPr>
          <w:rFonts w:asciiTheme="minorHAnsi" w:hAnsiTheme="minorHAnsi" w:cstheme="minorHAnsi"/>
          <w:szCs w:val="24"/>
          <w:lang w:val="fr-FR"/>
        </w:rPr>
        <w:instrText xml:space="preserve"> REF _Ref147220539 \h </w:instrText>
      </w:r>
      <w:r>
        <w:rPr>
          <w:rFonts w:asciiTheme="minorHAnsi" w:hAnsiTheme="minorHAnsi" w:cstheme="minorHAnsi"/>
          <w:szCs w:val="24"/>
          <w:lang w:val="fr-FR"/>
        </w:rPr>
        <w:instrText xml:space="preserve"> \* MERGEFORMAT </w:instrText>
      </w:r>
      <w:r w:rsidRPr="00BF2769">
        <w:rPr>
          <w:rFonts w:asciiTheme="minorHAnsi" w:hAnsiTheme="minorHAnsi" w:cstheme="minorHAnsi"/>
          <w:szCs w:val="24"/>
          <w:lang w:val="fr-FR"/>
        </w:rPr>
      </w:r>
      <w:r w:rsidRPr="00BF2769">
        <w:rPr>
          <w:rFonts w:asciiTheme="minorHAnsi" w:hAnsiTheme="minorHAnsi" w:cstheme="minorHAnsi"/>
          <w:szCs w:val="24"/>
          <w:lang w:val="fr-FR"/>
        </w:rPr>
        <w:fldChar w:fldCharType="separate"/>
      </w:r>
      <w:r w:rsidR="00BA79E4" w:rsidRPr="00F43AF0">
        <w:rPr>
          <w:rFonts w:asciiTheme="minorHAnsi" w:hAnsiTheme="minorHAnsi" w:cstheme="minorHAnsi"/>
          <w:szCs w:val="24"/>
          <w:lang w:val="fr-FR"/>
        </w:rPr>
        <w:t xml:space="preserve">Figure </w:t>
      </w:r>
      <w:r w:rsidR="00BA79E4">
        <w:rPr>
          <w:rFonts w:asciiTheme="minorHAnsi" w:hAnsiTheme="minorHAnsi" w:cstheme="minorHAnsi"/>
          <w:noProof/>
          <w:szCs w:val="24"/>
          <w:lang w:val="fr-FR"/>
        </w:rPr>
        <w:t>19</w:t>
      </w:r>
      <w:r w:rsidRPr="00BF2769">
        <w:rPr>
          <w:rFonts w:asciiTheme="minorHAnsi" w:hAnsiTheme="minorHAnsi" w:cstheme="minorHAnsi"/>
          <w:szCs w:val="24"/>
          <w:lang w:val="fr-FR"/>
        </w:rPr>
        <w:fldChar w:fldCharType="end"/>
      </w:r>
      <w:r w:rsidRPr="00BF2769">
        <w:rPr>
          <w:rFonts w:asciiTheme="minorHAnsi" w:hAnsiTheme="minorHAnsi" w:cstheme="minorHAnsi"/>
          <w:szCs w:val="24"/>
          <w:lang w:val="fr-FR"/>
        </w:rPr>
        <w:t>.</w:t>
      </w:r>
    </w:p>
    <w:p w14:paraId="75704C18" w14:textId="01820075" w:rsidR="006D293C" w:rsidRDefault="006D293C" w:rsidP="00BF2769">
      <w:pPr>
        <w:rPr>
          <w:rFonts w:asciiTheme="minorHAnsi" w:hAnsiTheme="minorHAnsi" w:cstheme="minorHAnsi"/>
          <w:szCs w:val="24"/>
          <w:lang w:val="fr-FR"/>
        </w:rPr>
      </w:pPr>
    </w:p>
    <w:p w14:paraId="735847D1" w14:textId="5FC57F0E" w:rsidR="006D293C" w:rsidRDefault="006D293C" w:rsidP="00BF2769">
      <w:pPr>
        <w:rPr>
          <w:rFonts w:asciiTheme="minorHAnsi" w:hAnsiTheme="minorHAnsi" w:cstheme="minorHAnsi"/>
          <w:szCs w:val="24"/>
          <w:lang w:val="fr-FR"/>
        </w:rPr>
      </w:pPr>
    </w:p>
    <w:p w14:paraId="36A8298F" w14:textId="33A9B39B" w:rsidR="006D293C" w:rsidRDefault="006D293C" w:rsidP="00BF2769">
      <w:pPr>
        <w:rPr>
          <w:rFonts w:asciiTheme="minorHAnsi" w:hAnsiTheme="minorHAnsi" w:cstheme="minorHAnsi"/>
          <w:szCs w:val="24"/>
          <w:lang w:val="fr-FR"/>
        </w:rPr>
      </w:pPr>
    </w:p>
    <w:p w14:paraId="105C0C17" w14:textId="52D5962C" w:rsidR="006D293C" w:rsidRDefault="006D293C" w:rsidP="00BF2769">
      <w:pPr>
        <w:rPr>
          <w:rFonts w:asciiTheme="minorHAnsi" w:hAnsiTheme="minorHAnsi" w:cstheme="minorHAnsi"/>
          <w:szCs w:val="24"/>
          <w:lang w:val="fr-FR"/>
        </w:rPr>
      </w:pPr>
    </w:p>
    <w:p w14:paraId="66EEEA94" w14:textId="0ACD01C0" w:rsidR="006D293C" w:rsidRDefault="006D293C" w:rsidP="00BF2769">
      <w:pPr>
        <w:rPr>
          <w:rFonts w:asciiTheme="minorHAnsi" w:hAnsiTheme="minorHAnsi" w:cstheme="minorHAnsi"/>
          <w:szCs w:val="24"/>
          <w:lang w:val="fr-FR"/>
        </w:rPr>
      </w:pPr>
    </w:p>
    <w:p w14:paraId="75C8D95F" w14:textId="1C7DB208" w:rsidR="006D293C" w:rsidRDefault="006D293C" w:rsidP="00BF2769">
      <w:pPr>
        <w:rPr>
          <w:rFonts w:asciiTheme="minorHAnsi" w:hAnsiTheme="minorHAnsi" w:cstheme="minorHAnsi"/>
          <w:szCs w:val="24"/>
          <w:lang w:val="fr-FR"/>
        </w:rPr>
      </w:pPr>
    </w:p>
    <w:p w14:paraId="1D239E2C" w14:textId="77777777" w:rsidR="006D293C" w:rsidRPr="00BF2769" w:rsidRDefault="006D293C" w:rsidP="00BF2769">
      <w:pPr>
        <w:rPr>
          <w:rFonts w:asciiTheme="minorHAnsi" w:hAnsiTheme="minorHAnsi" w:cstheme="minorHAnsi"/>
          <w:szCs w:val="24"/>
          <w:lang w:val="fr-FR"/>
        </w:rPr>
      </w:pPr>
    </w:p>
    <w:p w14:paraId="73A64834" w14:textId="77777777" w:rsidR="00BF2769" w:rsidRPr="00F43AF0" w:rsidRDefault="00BF2769" w:rsidP="00BF2769">
      <w:pPr>
        <w:pStyle w:val="Paragraphedeliste"/>
        <w:rPr>
          <w:rFonts w:asciiTheme="minorHAnsi" w:hAnsiTheme="minorHAnsi" w:cstheme="minorHAnsi"/>
          <w:szCs w:val="24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34"/>
        <w:gridCol w:w="2335"/>
        <w:gridCol w:w="2335"/>
        <w:gridCol w:w="2335"/>
      </w:tblGrid>
      <w:tr w:rsidR="00BF2769" w:rsidRPr="00536F13" w14:paraId="4CBC5C67" w14:textId="77777777" w:rsidTr="001C4793">
        <w:tc>
          <w:tcPr>
            <w:tcW w:w="9339" w:type="dxa"/>
            <w:gridSpan w:val="4"/>
            <w:shd w:val="clear" w:color="auto" w:fill="FFC000"/>
            <w:vAlign w:val="center"/>
          </w:tcPr>
          <w:p w14:paraId="4D2CDA37" w14:textId="41ABA7A6" w:rsidR="00BF2769" w:rsidRDefault="00BF2769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lastRenderedPageBreak/>
              <w:t>LEM0004 LED D1 à 1mA</w:t>
            </w:r>
          </w:p>
        </w:tc>
      </w:tr>
      <w:tr w:rsidR="00BF2769" w14:paraId="3DF5BF1B" w14:textId="77777777" w:rsidTr="001C4793">
        <w:tc>
          <w:tcPr>
            <w:tcW w:w="2334" w:type="dxa"/>
            <w:vAlign w:val="center"/>
          </w:tcPr>
          <w:p w14:paraId="7131AEE3" w14:textId="77777777" w:rsidR="00BF2769" w:rsidRPr="004936C4" w:rsidRDefault="00BF2769" w:rsidP="001C4793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1A0F21A5" w14:textId="77777777" w:rsidR="00BF2769" w:rsidRDefault="00BF2769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518A6F10" w14:textId="77777777" w:rsidR="00BF2769" w:rsidRDefault="00BF2769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46D39486" w14:textId="77777777" w:rsidR="00BF2769" w:rsidRDefault="00BF2769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BF2769" w14:paraId="476DCE6A" w14:textId="77777777" w:rsidTr="001C4793">
        <w:tc>
          <w:tcPr>
            <w:tcW w:w="2334" w:type="dxa"/>
            <w:vAlign w:val="center"/>
          </w:tcPr>
          <w:p w14:paraId="17B15444" w14:textId="77777777" w:rsidR="00BF2769" w:rsidRPr="004936C4" w:rsidRDefault="00BF2769" w:rsidP="001C4793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08FA65EF" w14:textId="5A2B51A6" w:rsidR="00BF2769" w:rsidRDefault="0033382F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0.447</w:t>
            </w:r>
          </w:p>
        </w:tc>
        <w:tc>
          <w:tcPr>
            <w:tcW w:w="2335" w:type="dxa"/>
            <w:vAlign w:val="center"/>
          </w:tcPr>
          <w:p w14:paraId="09254244" w14:textId="4FE5DDC7" w:rsidR="00BF2769" w:rsidRDefault="0033382F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1439.54</w:t>
            </w:r>
          </w:p>
        </w:tc>
        <w:tc>
          <w:tcPr>
            <w:tcW w:w="2335" w:type="dxa"/>
            <w:vAlign w:val="center"/>
          </w:tcPr>
          <w:p w14:paraId="756BE645" w14:textId="6E673AE8" w:rsidR="00BF2769" w:rsidRDefault="0033382F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77.7</w:t>
            </w:r>
          </w:p>
        </w:tc>
      </w:tr>
      <w:tr w:rsidR="00BF2769" w14:paraId="57C9DA28" w14:textId="77777777" w:rsidTr="001C4793">
        <w:tc>
          <w:tcPr>
            <w:tcW w:w="2334" w:type="dxa"/>
            <w:vAlign w:val="center"/>
          </w:tcPr>
          <w:p w14:paraId="5A94A155" w14:textId="77777777" w:rsidR="00BF2769" w:rsidRPr="004936C4" w:rsidRDefault="00BF2769" w:rsidP="001C4793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12FE1824" w14:textId="3B3A93D1" w:rsidR="00BF2769" w:rsidRDefault="0033382F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0.413</w:t>
            </w:r>
          </w:p>
        </w:tc>
        <w:tc>
          <w:tcPr>
            <w:tcW w:w="2335" w:type="dxa"/>
            <w:vAlign w:val="center"/>
          </w:tcPr>
          <w:p w14:paraId="38F0E3E3" w14:textId="2214A8B6" w:rsidR="00BF2769" w:rsidRDefault="0033382F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1443.27</w:t>
            </w:r>
          </w:p>
        </w:tc>
        <w:tc>
          <w:tcPr>
            <w:tcW w:w="2335" w:type="dxa"/>
            <w:vAlign w:val="center"/>
          </w:tcPr>
          <w:p w14:paraId="0C6347E5" w14:textId="500F86A4" w:rsidR="00BF2769" w:rsidRDefault="0033382F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79.7</w:t>
            </w:r>
          </w:p>
        </w:tc>
      </w:tr>
      <w:tr w:rsidR="00BF2769" w14:paraId="6F1FCB1A" w14:textId="77777777" w:rsidTr="001C4793">
        <w:tc>
          <w:tcPr>
            <w:tcW w:w="2334" w:type="dxa"/>
            <w:vAlign w:val="center"/>
          </w:tcPr>
          <w:p w14:paraId="75C312AF" w14:textId="77777777" w:rsidR="00BF2769" w:rsidRPr="004936C4" w:rsidRDefault="00BF2769" w:rsidP="001C4793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57B0C1D4" w14:textId="74E30C0C" w:rsidR="00BF2769" w:rsidRDefault="0033382F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0.384</w:t>
            </w:r>
          </w:p>
        </w:tc>
        <w:tc>
          <w:tcPr>
            <w:tcW w:w="2335" w:type="dxa"/>
            <w:vAlign w:val="center"/>
          </w:tcPr>
          <w:p w14:paraId="3308BE67" w14:textId="42431361" w:rsidR="00BF2769" w:rsidRDefault="0033382F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1446.57</w:t>
            </w:r>
          </w:p>
        </w:tc>
        <w:tc>
          <w:tcPr>
            <w:tcW w:w="2335" w:type="dxa"/>
            <w:vAlign w:val="center"/>
          </w:tcPr>
          <w:p w14:paraId="717D4DD5" w14:textId="631CB161" w:rsidR="00BF2769" w:rsidRDefault="0033382F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80.9</w:t>
            </w:r>
          </w:p>
        </w:tc>
      </w:tr>
      <w:tr w:rsidR="00BF2769" w14:paraId="3E224A54" w14:textId="77777777" w:rsidTr="001C4793">
        <w:tc>
          <w:tcPr>
            <w:tcW w:w="2334" w:type="dxa"/>
            <w:vAlign w:val="center"/>
          </w:tcPr>
          <w:p w14:paraId="31BFA5D9" w14:textId="77777777" w:rsidR="00BF2769" w:rsidRPr="004936C4" w:rsidRDefault="00BF2769" w:rsidP="001C4793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204A43FC" w14:textId="6F2FB328" w:rsidR="00BF2769" w:rsidRDefault="0033382F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0.359</w:t>
            </w:r>
          </w:p>
        </w:tc>
        <w:tc>
          <w:tcPr>
            <w:tcW w:w="2335" w:type="dxa"/>
            <w:vAlign w:val="center"/>
          </w:tcPr>
          <w:p w14:paraId="5C1EDF54" w14:textId="2F7338D2" w:rsidR="00BF2769" w:rsidRDefault="0033382F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1450.12</w:t>
            </w:r>
          </w:p>
        </w:tc>
        <w:tc>
          <w:tcPr>
            <w:tcW w:w="2335" w:type="dxa"/>
            <w:vAlign w:val="center"/>
          </w:tcPr>
          <w:p w14:paraId="276A8FFB" w14:textId="294D5882" w:rsidR="00BF2769" w:rsidRDefault="0033382F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82.3</w:t>
            </w:r>
          </w:p>
        </w:tc>
      </w:tr>
      <w:tr w:rsidR="000C3E4D" w14:paraId="198EE990" w14:textId="77777777" w:rsidTr="001C4793">
        <w:tc>
          <w:tcPr>
            <w:tcW w:w="2334" w:type="dxa"/>
            <w:vAlign w:val="center"/>
          </w:tcPr>
          <w:p w14:paraId="2664589F" w14:textId="7A85DB5D" w:rsidR="000C3E4D" w:rsidRDefault="000C3E4D" w:rsidP="001C4793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72A88EAB" w14:textId="0C6849D7" w:rsidR="000C3E4D" w:rsidRDefault="0033382F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0.334</w:t>
            </w:r>
          </w:p>
        </w:tc>
        <w:tc>
          <w:tcPr>
            <w:tcW w:w="2335" w:type="dxa"/>
            <w:vAlign w:val="center"/>
          </w:tcPr>
          <w:p w14:paraId="47763E31" w14:textId="63F37139" w:rsidR="000C3E4D" w:rsidRDefault="0033382F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1453.52</w:t>
            </w:r>
          </w:p>
        </w:tc>
        <w:tc>
          <w:tcPr>
            <w:tcW w:w="2335" w:type="dxa"/>
            <w:vAlign w:val="center"/>
          </w:tcPr>
          <w:p w14:paraId="1E3CB23F" w14:textId="597BA76E" w:rsidR="000C3E4D" w:rsidRDefault="0033382F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83.0</w:t>
            </w:r>
          </w:p>
        </w:tc>
      </w:tr>
      <w:tr w:rsidR="000C3E4D" w14:paraId="04D55D9B" w14:textId="77777777" w:rsidTr="001C4793">
        <w:tc>
          <w:tcPr>
            <w:tcW w:w="2334" w:type="dxa"/>
            <w:vAlign w:val="center"/>
          </w:tcPr>
          <w:p w14:paraId="41B4D8D6" w14:textId="27DC0281" w:rsidR="000C3E4D" w:rsidRDefault="000C3E4D" w:rsidP="001C4793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51EF60A9" w14:textId="7719D8B5" w:rsidR="000C3E4D" w:rsidRDefault="0033382F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0.308</w:t>
            </w:r>
          </w:p>
        </w:tc>
        <w:tc>
          <w:tcPr>
            <w:tcW w:w="2335" w:type="dxa"/>
            <w:vAlign w:val="center"/>
          </w:tcPr>
          <w:p w14:paraId="675C01D8" w14:textId="652E04E2" w:rsidR="000C3E4D" w:rsidRDefault="0033382F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1456.64</w:t>
            </w:r>
          </w:p>
        </w:tc>
        <w:tc>
          <w:tcPr>
            <w:tcW w:w="2335" w:type="dxa"/>
            <w:vAlign w:val="center"/>
          </w:tcPr>
          <w:p w14:paraId="4FBF9C20" w14:textId="5FE1A58A" w:rsidR="000C3E4D" w:rsidRDefault="0033382F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84.4</w:t>
            </w:r>
          </w:p>
        </w:tc>
      </w:tr>
      <w:tr w:rsidR="000C3E4D" w14:paraId="2B8F246F" w14:textId="77777777" w:rsidTr="001C4793">
        <w:tc>
          <w:tcPr>
            <w:tcW w:w="2334" w:type="dxa"/>
            <w:vAlign w:val="center"/>
          </w:tcPr>
          <w:p w14:paraId="3092D60F" w14:textId="1756C109" w:rsidR="000C3E4D" w:rsidRDefault="000C3E4D" w:rsidP="001C4793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0C2AC143" w14:textId="137B8F3B" w:rsidR="000C3E4D" w:rsidRDefault="0033382F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0.285</w:t>
            </w:r>
          </w:p>
        </w:tc>
        <w:tc>
          <w:tcPr>
            <w:tcW w:w="2335" w:type="dxa"/>
            <w:vAlign w:val="center"/>
          </w:tcPr>
          <w:p w14:paraId="5F44E993" w14:textId="488FA27D" w:rsidR="000C3E4D" w:rsidRDefault="0033382F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1460.10</w:t>
            </w:r>
          </w:p>
        </w:tc>
        <w:tc>
          <w:tcPr>
            <w:tcW w:w="2335" w:type="dxa"/>
            <w:vAlign w:val="center"/>
          </w:tcPr>
          <w:p w14:paraId="71C19C1E" w14:textId="0D8D8FAA" w:rsidR="000C3E4D" w:rsidRDefault="0033382F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85.0</w:t>
            </w:r>
          </w:p>
        </w:tc>
      </w:tr>
      <w:tr w:rsidR="00BF2769" w:rsidRPr="00536F13" w14:paraId="094141D7" w14:textId="77777777" w:rsidTr="001C4793">
        <w:tc>
          <w:tcPr>
            <w:tcW w:w="9339" w:type="dxa"/>
            <w:gridSpan w:val="4"/>
            <w:shd w:val="clear" w:color="auto" w:fill="FFC000"/>
            <w:vAlign w:val="center"/>
          </w:tcPr>
          <w:p w14:paraId="448A508E" w14:textId="2ADCAA82" w:rsidR="00BF2769" w:rsidRDefault="00BF2769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LEM0004 LED D1 à 10mA</w:t>
            </w:r>
          </w:p>
        </w:tc>
      </w:tr>
      <w:tr w:rsidR="00BF2769" w14:paraId="0393FF6E" w14:textId="77777777" w:rsidTr="001C4793">
        <w:tc>
          <w:tcPr>
            <w:tcW w:w="2334" w:type="dxa"/>
            <w:vAlign w:val="center"/>
          </w:tcPr>
          <w:p w14:paraId="278777F3" w14:textId="77777777" w:rsidR="00BF2769" w:rsidRPr="004936C4" w:rsidRDefault="00BF2769" w:rsidP="001C4793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13116A84" w14:textId="77777777" w:rsidR="00BF2769" w:rsidRDefault="00BF2769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1E2FF723" w14:textId="77777777" w:rsidR="00BF2769" w:rsidRDefault="00BF2769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3128C17F" w14:textId="77777777" w:rsidR="00BF2769" w:rsidRDefault="00BF2769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BF2769" w14:paraId="56F02BF6" w14:textId="77777777" w:rsidTr="001C4793">
        <w:tc>
          <w:tcPr>
            <w:tcW w:w="2334" w:type="dxa"/>
            <w:vAlign w:val="center"/>
          </w:tcPr>
          <w:p w14:paraId="5FBACDB7" w14:textId="77777777" w:rsidR="00BF2769" w:rsidRPr="004936C4" w:rsidRDefault="00BF2769" w:rsidP="001C4793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1C72CC82" w14:textId="08B060FF" w:rsidR="00BF2769" w:rsidRDefault="00B67D0C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7.11</w:t>
            </w:r>
          </w:p>
        </w:tc>
        <w:tc>
          <w:tcPr>
            <w:tcW w:w="2335" w:type="dxa"/>
            <w:vAlign w:val="center"/>
          </w:tcPr>
          <w:p w14:paraId="7B1C67B2" w14:textId="16897257" w:rsidR="00BF2769" w:rsidRDefault="00B67D0C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1439.31</w:t>
            </w:r>
          </w:p>
        </w:tc>
        <w:tc>
          <w:tcPr>
            <w:tcW w:w="2335" w:type="dxa"/>
            <w:vAlign w:val="center"/>
          </w:tcPr>
          <w:p w14:paraId="0BC31B04" w14:textId="16BD82E2" w:rsidR="00BF2769" w:rsidRDefault="00B67D0C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90.7</w:t>
            </w:r>
          </w:p>
        </w:tc>
      </w:tr>
      <w:tr w:rsidR="00BF2769" w14:paraId="1D688652" w14:textId="77777777" w:rsidTr="001C4793">
        <w:tc>
          <w:tcPr>
            <w:tcW w:w="2334" w:type="dxa"/>
            <w:vAlign w:val="center"/>
          </w:tcPr>
          <w:p w14:paraId="56D36F75" w14:textId="77777777" w:rsidR="00BF2769" w:rsidRPr="004936C4" w:rsidRDefault="00BF2769" w:rsidP="001C4793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0867B559" w14:textId="597CBC52" w:rsidR="00BF2769" w:rsidRDefault="00B67D0C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6.85</w:t>
            </w:r>
          </w:p>
        </w:tc>
        <w:tc>
          <w:tcPr>
            <w:tcW w:w="2335" w:type="dxa"/>
            <w:vAlign w:val="center"/>
          </w:tcPr>
          <w:p w14:paraId="0DA4C2A5" w14:textId="4A9E0455" w:rsidR="00BF2769" w:rsidRDefault="00B67D0C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1443.48</w:t>
            </w:r>
          </w:p>
        </w:tc>
        <w:tc>
          <w:tcPr>
            <w:tcW w:w="2335" w:type="dxa"/>
            <w:vAlign w:val="center"/>
          </w:tcPr>
          <w:p w14:paraId="04CBE6F9" w14:textId="70AE6743" w:rsidR="00BF2769" w:rsidRDefault="00B67D0C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92.0</w:t>
            </w:r>
          </w:p>
        </w:tc>
      </w:tr>
      <w:tr w:rsidR="00BF2769" w14:paraId="6BDE10C4" w14:textId="77777777" w:rsidTr="001C4793">
        <w:tc>
          <w:tcPr>
            <w:tcW w:w="2334" w:type="dxa"/>
            <w:vAlign w:val="center"/>
          </w:tcPr>
          <w:p w14:paraId="4DF5C38B" w14:textId="77777777" w:rsidR="00BF2769" w:rsidRPr="004936C4" w:rsidRDefault="00BF2769" w:rsidP="001C4793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685B7779" w14:textId="3F9E9153" w:rsidR="00B67D0C" w:rsidRDefault="00B67D0C" w:rsidP="00B67D0C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6.61</w:t>
            </w:r>
          </w:p>
        </w:tc>
        <w:tc>
          <w:tcPr>
            <w:tcW w:w="2335" w:type="dxa"/>
            <w:vAlign w:val="center"/>
          </w:tcPr>
          <w:p w14:paraId="18033DD8" w14:textId="7EA97A6A" w:rsidR="00BF2769" w:rsidRDefault="00B67D0C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1447.15</w:t>
            </w:r>
          </w:p>
        </w:tc>
        <w:tc>
          <w:tcPr>
            <w:tcW w:w="2335" w:type="dxa"/>
            <w:vAlign w:val="center"/>
          </w:tcPr>
          <w:p w14:paraId="4F6835A0" w14:textId="78A9C5AE" w:rsidR="00BF2769" w:rsidRDefault="00B67D0C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93.4</w:t>
            </w:r>
          </w:p>
        </w:tc>
      </w:tr>
      <w:tr w:rsidR="00BF2769" w14:paraId="7876BF50" w14:textId="77777777" w:rsidTr="001C4793">
        <w:tc>
          <w:tcPr>
            <w:tcW w:w="2334" w:type="dxa"/>
            <w:vAlign w:val="center"/>
          </w:tcPr>
          <w:p w14:paraId="413620A5" w14:textId="77777777" w:rsidR="00BF2769" w:rsidRPr="004936C4" w:rsidRDefault="00BF2769" w:rsidP="001C4793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548F3414" w14:textId="4C95BC55" w:rsidR="00BF2769" w:rsidRDefault="00B67D0C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6.39</w:t>
            </w:r>
          </w:p>
        </w:tc>
        <w:tc>
          <w:tcPr>
            <w:tcW w:w="2335" w:type="dxa"/>
            <w:vAlign w:val="center"/>
          </w:tcPr>
          <w:p w14:paraId="14CDD0D0" w14:textId="268AABF6" w:rsidR="00BF2769" w:rsidRDefault="00B67D0C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1450.60</w:t>
            </w:r>
          </w:p>
        </w:tc>
        <w:tc>
          <w:tcPr>
            <w:tcW w:w="2335" w:type="dxa"/>
            <w:vAlign w:val="center"/>
          </w:tcPr>
          <w:p w14:paraId="36D08478" w14:textId="247ACF0A" w:rsidR="00BF2769" w:rsidRDefault="00B67D0C" w:rsidP="001C4793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94.5</w:t>
            </w:r>
          </w:p>
        </w:tc>
      </w:tr>
      <w:tr w:rsidR="0033382F" w14:paraId="743142F7" w14:textId="77777777" w:rsidTr="001C4793">
        <w:tc>
          <w:tcPr>
            <w:tcW w:w="2334" w:type="dxa"/>
            <w:vAlign w:val="center"/>
          </w:tcPr>
          <w:p w14:paraId="731B99D7" w14:textId="1309F4E3" w:rsidR="0033382F" w:rsidRDefault="0033382F" w:rsidP="0033382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04E9C75B" w14:textId="49AD4B58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6.19</w:t>
            </w:r>
          </w:p>
        </w:tc>
        <w:tc>
          <w:tcPr>
            <w:tcW w:w="2335" w:type="dxa"/>
            <w:vAlign w:val="center"/>
          </w:tcPr>
          <w:p w14:paraId="17919BB1" w14:textId="0677FFC1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1454.04</w:t>
            </w:r>
          </w:p>
        </w:tc>
        <w:tc>
          <w:tcPr>
            <w:tcW w:w="2335" w:type="dxa"/>
            <w:vAlign w:val="center"/>
          </w:tcPr>
          <w:p w14:paraId="480EA087" w14:textId="02760750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95.8</w:t>
            </w:r>
          </w:p>
        </w:tc>
      </w:tr>
      <w:tr w:rsidR="0033382F" w14:paraId="7C9CA02F" w14:textId="77777777" w:rsidTr="001C4793">
        <w:tc>
          <w:tcPr>
            <w:tcW w:w="2334" w:type="dxa"/>
            <w:vAlign w:val="center"/>
          </w:tcPr>
          <w:p w14:paraId="1DB34BB2" w14:textId="0004739F" w:rsidR="0033382F" w:rsidRDefault="0033382F" w:rsidP="0033382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026BB194" w14:textId="4CDE0429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5.98</w:t>
            </w:r>
          </w:p>
        </w:tc>
        <w:tc>
          <w:tcPr>
            <w:tcW w:w="2335" w:type="dxa"/>
            <w:vAlign w:val="center"/>
          </w:tcPr>
          <w:p w14:paraId="788819EF" w14:textId="2E929571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1457.19</w:t>
            </w:r>
          </w:p>
        </w:tc>
        <w:tc>
          <w:tcPr>
            <w:tcW w:w="2335" w:type="dxa"/>
            <w:vAlign w:val="center"/>
          </w:tcPr>
          <w:p w14:paraId="1857D53F" w14:textId="424A4B72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97.1</w:t>
            </w:r>
          </w:p>
        </w:tc>
      </w:tr>
      <w:tr w:rsidR="0033382F" w14:paraId="27A6D73B" w14:textId="77777777" w:rsidTr="001C4793">
        <w:tc>
          <w:tcPr>
            <w:tcW w:w="2334" w:type="dxa"/>
            <w:vAlign w:val="center"/>
          </w:tcPr>
          <w:p w14:paraId="4D4B54DD" w14:textId="45D4555B" w:rsidR="0033382F" w:rsidRDefault="0033382F" w:rsidP="0033382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5E0381AB" w14:textId="75E9A65D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5.77</w:t>
            </w:r>
          </w:p>
        </w:tc>
        <w:tc>
          <w:tcPr>
            <w:tcW w:w="2335" w:type="dxa"/>
            <w:vAlign w:val="center"/>
          </w:tcPr>
          <w:p w14:paraId="47925FBA" w14:textId="356B5A60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1460.39</w:t>
            </w:r>
          </w:p>
        </w:tc>
        <w:tc>
          <w:tcPr>
            <w:tcW w:w="2335" w:type="dxa"/>
            <w:vAlign w:val="center"/>
          </w:tcPr>
          <w:p w14:paraId="556F3DE8" w14:textId="19773FD3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98.2</w:t>
            </w:r>
          </w:p>
        </w:tc>
      </w:tr>
      <w:tr w:rsidR="0033382F" w:rsidRPr="00536F13" w14:paraId="6B7ED0DC" w14:textId="77777777" w:rsidTr="001C4793">
        <w:tc>
          <w:tcPr>
            <w:tcW w:w="9339" w:type="dxa"/>
            <w:gridSpan w:val="4"/>
            <w:shd w:val="clear" w:color="auto" w:fill="FFC000"/>
            <w:vAlign w:val="center"/>
          </w:tcPr>
          <w:p w14:paraId="7E966A74" w14:textId="39946702" w:rsidR="0033382F" w:rsidRDefault="0033382F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LEM0004 LED D1 à 50mA</w:t>
            </w:r>
          </w:p>
        </w:tc>
      </w:tr>
      <w:tr w:rsidR="0033382F" w14:paraId="0DADA3CE" w14:textId="77777777" w:rsidTr="001C4793">
        <w:tc>
          <w:tcPr>
            <w:tcW w:w="2334" w:type="dxa"/>
            <w:vAlign w:val="center"/>
          </w:tcPr>
          <w:p w14:paraId="7B1F7756" w14:textId="77777777" w:rsidR="0033382F" w:rsidRPr="004936C4" w:rsidRDefault="0033382F" w:rsidP="0033382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01322258" w14:textId="77777777" w:rsidR="0033382F" w:rsidRDefault="0033382F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7B5C466F" w14:textId="77777777" w:rsidR="0033382F" w:rsidRDefault="0033382F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1E070092" w14:textId="77777777" w:rsidR="0033382F" w:rsidRDefault="0033382F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33382F" w14:paraId="2754B433" w14:textId="77777777" w:rsidTr="001C4793">
        <w:tc>
          <w:tcPr>
            <w:tcW w:w="2334" w:type="dxa"/>
            <w:vAlign w:val="center"/>
          </w:tcPr>
          <w:p w14:paraId="5971C33E" w14:textId="77777777" w:rsidR="0033382F" w:rsidRPr="004936C4" w:rsidRDefault="0033382F" w:rsidP="0033382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7C5BFE35" w14:textId="4417299D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25.1</w:t>
            </w:r>
          </w:p>
        </w:tc>
        <w:tc>
          <w:tcPr>
            <w:tcW w:w="2335" w:type="dxa"/>
            <w:vAlign w:val="center"/>
          </w:tcPr>
          <w:p w14:paraId="70342B8A" w14:textId="1249AB93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1439.45</w:t>
            </w:r>
          </w:p>
        </w:tc>
        <w:tc>
          <w:tcPr>
            <w:tcW w:w="2335" w:type="dxa"/>
            <w:vAlign w:val="center"/>
          </w:tcPr>
          <w:p w14:paraId="1C7749BE" w14:textId="06DDB155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114.2</w:t>
            </w:r>
          </w:p>
        </w:tc>
      </w:tr>
      <w:tr w:rsidR="0033382F" w14:paraId="3AC61B07" w14:textId="77777777" w:rsidTr="001C4793">
        <w:tc>
          <w:tcPr>
            <w:tcW w:w="2334" w:type="dxa"/>
            <w:vAlign w:val="center"/>
          </w:tcPr>
          <w:p w14:paraId="7791C883" w14:textId="77777777" w:rsidR="0033382F" w:rsidRPr="004936C4" w:rsidRDefault="0033382F" w:rsidP="0033382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2EC64E70" w14:textId="28904DC7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24.1</w:t>
            </w:r>
          </w:p>
        </w:tc>
        <w:tc>
          <w:tcPr>
            <w:tcW w:w="2335" w:type="dxa"/>
            <w:vAlign w:val="center"/>
          </w:tcPr>
          <w:p w14:paraId="08BBFA7A" w14:textId="0E508001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1444.19</w:t>
            </w:r>
          </w:p>
        </w:tc>
        <w:tc>
          <w:tcPr>
            <w:tcW w:w="2335" w:type="dxa"/>
            <w:vAlign w:val="center"/>
          </w:tcPr>
          <w:p w14:paraId="2E84E15B" w14:textId="40966C8C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113.9</w:t>
            </w:r>
          </w:p>
        </w:tc>
      </w:tr>
      <w:tr w:rsidR="0033382F" w14:paraId="1524C97C" w14:textId="77777777" w:rsidTr="001C4793">
        <w:tc>
          <w:tcPr>
            <w:tcW w:w="2334" w:type="dxa"/>
            <w:vAlign w:val="center"/>
          </w:tcPr>
          <w:p w14:paraId="5D07B382" w14:textId="77777777" w:rsidR="0033382F" w:rsidRPr="004936C4" w:rsidRDefault="0033382F" w:rsidP="0033382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0B7E6583" w14:textId="0316FC8B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23.5</w:t>
            </w:r>
          </w:p>
        </w:tc>
        <w:tc>
          <w:tcPr>
            <w:tcW w:w="2335" w:type="dxa"/>
            <w:vAlign w:val="center"/>
          </w:tcPr>
          <w:p w14:paraId="0B08F98E" w14:textId="5907F82F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1448.41</w:t>
            </w:r>
          </w:p>
        </w:tc>
        <w:tc>
          <w:tcPr>
            <w:tcW w:w="2335" w:type="dxa"/>
            <w:vAlign w:val="center"/>
          </w:tcPr>
          <w:p w14:paraId="725A8171" w14:textId="1A06ED5C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113.5</w:t>
            </w:r>
          </w:p>
        </w:tc>
      </w:tr>
      <w:tr w:rsidR="0033382F" w14:paraId="6214CC61" w14:textId="77777777" w:rsidTr="001C4793">
        <w:tc>
          <w:tcPr>
            <w:tcW w:w="2334" w:type="dxa"/>
            <w:vAlign w:val="center"/>
          </w:tcPr>
          <w:p w14:paraId="3F525038" w14:textId="77777777" w:rsidR="0033382F" w:rsidRPr="004936C4" w:rsidRDefault="0033382F" w:rsidP="0033382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53DC5AB2" w14:textId="769DAC01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22.6</w:t>
            </w:r>
          </w:p>
        </w:tc>
        <w:tc>
          <w:tcPr>
            <w:tcW w:w="2335" w:type="dxa"/>
            <w:vAlign w:val="center"/>
          </w:tcPr>
          <w:p w14:paraId="47903D26" w14:textId="7AA51BF9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1451.85</w:t>
            </w:r>
          </w:p>
        </w:tc>
        <w:tc>
          <w:tcPr>
            <w:tcW w:w="2335" w:type="dxa"/>
            <w:vAlign w:val="center"/>
          </w:tcPr>
          <w:p w14:paraId="0386B685" w14:textId="6A1669A5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113.3</w:t>
            </w:r>
          </w:p>
        </w:tc>
      </w:tr>
      <w:tr w:rsidR="0033382F" w14:paraId="5B1934B8" w14:textId="77777777" w:rsidTr="001C4793">
        <w:tc>
          <w:tcPr>
            <w:tcW w:w="2334" w:type="dxa"/>
            <w:vAlign w:val="center"/>
          </w:tcPr>
          <w:p w14:paraId="100150F4" w14:textId="469E5646" w:rsidR="0033382F" w:rsidRDefault="00B67D0C" w:rsidP="0033382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1D8B6D72" w14:textId="6FB8EEF2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21.8</w:t>
            </w:r>
          </w:p>
        </w:tc>
        <w:tc>
          <w:tcPr>
            <w:tcW w:w="2335" w:type="dxa"/>
            <w:vAlign w:val="center"/>
          </w:tcPr>
          <w:p w14:paraId="08F268DD" w14:textId="182F2C85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1455.18</w:t>
            </w:r>
          </w:p>
        </w:tc>
        <w:tc>
          <w:tcPr>
            <w:tcW w:w="2335" w:type="dxa"/>
            <w:vAlign w:val="center"/>
          </w:tcPr>
          <w:p w14:paraId="56AD8D79" w14:textId="6492CED3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113.1</w:t>
            </w:r>
          </w:p>
        </w:tc>
      </w:tr>
      <w:tr w:rsidR="0033382F" w14:paraId="347E0A41" w14:textId="77777777" w:rsidTr="001C4793">
        <w:tc>
          <w:tcPr>
            <w:tcW w:w="2334" w:type="dxa"/>
            <w:vAlign w:val="center"/>
          </w:tcPr>
          <w:p w14:paraId="114AB38C" w14:textId="2970AE6A" w:rsidR="0033382F" w:rsidRDefault="00B67D0C" w:rsidP="0033382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79D6C3F2" w14:textId="7192190B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21.0</w:t>
            </w:r>
          </w:p>
        </w:tc>
        <w:tc>
          <w:tcPr>
            <w:tcW w:w="2335" w:type="dxa"/>
            <w:vAlign w:val="center"/>
          </w:tcPr>
          <w:p w14:paraId="3F2813B3" w14:textId="73D69B43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1548.53</w:t>
            </w:r>
          </w:p>
        </w:tc>
        <w:tc>
          <w:tcPr>
            <w:tcW w:w="2335" w:type="dxa"/>
            <w:vAlign w:val="center"/>
          </w:tcPr>
          <w:p w14:paraId="7F888C5F" w14:textId="7DFA25CE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113.7</w:t>
            </w:r>
          </w:p>
        </w:tc>
      </w:tr>
      <w:tr w:rsidR="0033382F" w14:paraId="5AB92475" w14:textId="77777777" w:rsidTr="001C4793">
        <w:tc>
          <w:tcPr>
            <w:tcW w:w="2334" w:type="dxa"/>
            <w:vAlign w:val="center"/>
          </w:tcPr>
          <w:p w14:paraId="069483F3" w14:textId="6F87B761" w:rsidR="0033382F" w:rsidRDefault="00B67D0C" w:rsidP="0033382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0A96AC4A" w14:textId="152C06C4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20.2</w:t>
            </w:r>
          </w:p>
        </w:tc>
        <w:tc>
          <w:tcPr>
            <w:tcW w:w="2335" w:type="dxa"/>
            <w:vAlign w:val="center"/>
          </w:tcPr>
          <w:p w14:paraId="515C5066" w14:textId="6255B3CD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1461.39</w:t>
            </w:r>
          </w:p>
        </w:tc>
        <w:tc>
          <w:tcPr>
            <w:tcW w:w="2335" w:type="dxa"/>
            <w:vAlign w:val="center"/>
          </w:tcPr>
          <w:p w14:paraId="5D8537C3" w14:textId="53F05EA5" w:rsidR="0033382F" w:rsidRDefault="00B67D0C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114.4</w:t>
            </w:r>
          </w:p>
        </w:tc>
      </w:tr>
      <w:tr w:rsidR="0033382F" w:rsidRPr="00536F13" w14:paraId="17627FE5" w14:textId="77777777" w:rsidTr="001C4793">
        <w:tc>
          <w:tcPr>
            <w:tcW w:w="9339" w:type="dxa"/>
            <w:gridSpan w:val="4"/>
            <w:shd w:val="clear" w:color="auto" w:fill="00B050"/>
            <w:vAlign w:val="center"/>
          </w:tcPr>
          <w:p w14:paraId="52F18AB1" w14:textId="5317210D" w:rsidR="0033382F" w:rsidRDefault="0033382F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LEM0004 LED D2 à 1mA</w:t>
            </w:r>
          </w:p>
        </w:tc>
      </w:tr>
      <w:tr w:rsidR="0033382F" w14:paraId="779D0923" w14:textId="77777777" w:rsidTr="001C4793">
        <w:tc>
          <w:tcPr>
            <w:tcW w:w="2334" w:type="dxa"/>
            <w:vAlign w:val="center"/>
          </w:tcPr>
          <w:p w14:paraId="38D134A1" w14:textId="77777777" w:rsidR="0033382F" w:rsidRPr="004936C4" w:rsidRDefault="0033382F" w:rsidP="0033382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4CDCE66B" w14:textId="77777777" w:rsidR="0033382F" w:rsidRDefault="0033382F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51808038" w14:textId="77777777" w:rsidR="0033382F" w:rsidRDefault="0033382F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49C3CD05" w14:textId="77777777" w:rsidR="0033382F" w:rsidRDefault="0033382F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33382F" w14:paraId="623AB99F" w14:textId="77777777" w:rsidTr="001C4793">
        <w:tc>
          <w:tcPr>
            <w:tcW w:w="2334" w:type="dxa"/>
            <w:vAlign w:val="center"/>
          </w:tcPr>
          <w:p w14:paraId="5E747920" w14:textId="77777777" w:rsidR="0033382F" w:rsidRPr="004936C4" w:rsidRDefault="0033382F" w:rsidP="0033382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3557B2BE" w14:textId="192AC9A9" w:rsidR="0033382F" w:rsidRDefault="003F53A6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0.286</w:t>
            </w:r>
          </w:p>
        </w:tc>
        <w:tc>
          <w:tcPr>
            <w:tcW w:w="2335" w:type="dxa"/>
            <w:vAlign w:val="center"/>
          </w:tcPr>
          <w:p w14:paraId="0070EF01" w14:textId="3FC45B41" w:rsidR="0033382F" w:rsidRDefault="003F53A6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1441.45</w:t>
            </w:r>
          </w:p>
        </w:tc>
        <w:tc>
          <w:tcPr>
            <w:tcW w:w="2335" w:type="dxa"/>
            <w:vAlign w:val="center"/>
          </w:tcPr>
          <w:p w14:paraId="078DB3E3" w14:textId="4F469BC2" w:rsidR="0033382F" w:rsidRDefault="003F53A6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76.5</w:t>
            </w:r>
          </w:p>
        </w:tc>
      </w:tr>
      <w:tr w:rsidR="0033382F" w14:paraId="14F2EB4E" w14:textId="77777777" w:rsidTr="001C4793">
        <w:tc>
          <w:tcPr>
            <w:tcW w:w="2334" w:type="dxa"/>
            <w:vAlign w:val="center"/>
          </w:tcPr>
          <w:p w14:paraId="01EFE9E9" w14:textId="77777777" w:rsidR="0033382F" w:rsidRDefault="0033382F" w:rsidP="0033382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6BED430B" w14:textId="2CA268F5" w:rsidR="0033382F" w:rsidRDefault="003F53A6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0.265</w:t>
            </w:r>
          </w:p>
        </w:tc>
        <w:tc>
          <w:tcPr>
            <w:tcW w:w="2335" w:type="dxa"/>
            <w:vAlign w:val="center"/>
          </w:tcPr>
          <w:p w14:paraId="0831EE12" w14:textId="418CC5FD" w:rsidR="0033382F" w:rsidRDefault="003F53A6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1444.77</w:t>
            </w:r>
          </w:p>
        </w:tc>
        <w:tc>
          <w:tcPr>
            <w:tcW w:w="2335" w:type="dxa"/>
            <w:vAlign w:val="center"/>
          </w:tcPr>
          <w:p w14:paraId="7E86D053" w14:textId="0D094452" w:rsidR="0033382F" w:rsidRDefault="003F53A6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76.8</w:t>
            </w:r>
          </w:p>
        </w:tc>
      </w:tr>
      <w:tr w:rsidR="0033382F" w14:paraId="24725B48" w14:textId="77777777" w:rsidTr="001C4793">
        <w:tc>
          <w:tcPr>
            <w:tcW w:w="2334" w:type="dxa"/>
            <w:vAlign w:val="center"/>
          </w:tcPr>
          <w:p w14:paraId="4639B939" w14:textId="77777777" w:rsidR="0033382F" w:rsidRDefault="0033382F" w:rsidP="0033382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2F8387CA" w14:textId="6F3D1918" w:rsidR="0033382F" w:rsidRDefault="003F53A6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0.242</w:t>
            </w:r>
          </w:p>
        </w:tc>
        <w:tc>
          <w:tcPr>
            <w:tcW w:w="2335" w:type="dxa"/>
            <w:vAlign w:val="center"/>
          </w:tcPr>
          <w:p w14:paraId="63FD202E" w14:textId="5776E2AF" w:rsidR="0033382F" w:rsidRDefault="003F53A6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1447.47</w:t>
            </w:r>
          </w:p>
        </w:tc>
        <w:tc>
          <w:tcPr>
            <w:tcW w:w="2335" w:type="dxa"/>
            <w:vAlign w:val="center"/>
          </w:tcPr>
          <w:p w14:paraId="00C86FB6" w14:textId="34FD01AF" w:rsidR="0033382F" w:rsidRDefault="003F53A6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77.4</w:t>
            </w:r>
          </w:p>
        </w:tc>
      </w:tr>
      <w:tr w:rsidR="0033382F" w14:paraId="126D0375" w14:textId="77777777" w:rsidTr="001C4793">
        <w:tc>
          <w:tcPr>
            <w:tcW w:w="2334" w:type="dxa"/>
            <w:vAlign w:val="center"/>
          </w:tcPr>
          <w:p w14:paraId="52249B8B" w14:textId="77777777" w:rsidR="0033382F" w:rsidRDefault="0033382F" w:rsidP="0033382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6170064A" w14:textId="304DECDE" w:rsidR="0033382F" w:rsidRDefault="003F53A6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0.221</w:t>
            </w:r>
          </w:p>
        </w:tc>
        <w:tc>
          <w:tcPr>
            <w:tcW w:w="2335" w:type="dxa"/>
            <w:vAlign w:val="center"/>
          </w:tcPr>
          <w:p w14:paraId="21AE1E80" w14:textId="1810C569" w:rsidR="0033382F" w:rsidRDefault="003F53A6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1450.34</w:t>
            </w:r>
          </w:p>
        </w:tc>
        <w:tc>
          <w:tcPr>
            <w:tcW w:w="2335" w:type="dxa"/>
            <w:vAlign w:val="center"/>
          </w:tcPr>
          <w:p w14:paraId="2FD4D145" w14:textId="3A378431" w:rsidR="0033382F" w:rsidRDefault="003F53A6" w:rsidP="0033382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78.2</w:t>
            </w:r>
          </w:p>
        </w:tc>
      </w:tr>
      <w:tr w:rsidR="00C702BF" w14:paraId="0BDFA2DD" w14:textId="77777777" w:rsidTr="001C4793">
        <w:tc>
          <w:tcPr>
            <w:tcW w:w="2334" w:type="dxa"/>
            <w:vAlign w:val="center"/>
          </w:tcPr>
          <w:p w14:paraId="0E4DCE08" w14:textId="1D442136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59E5C5BF" w14:textId="09143056" w:rsidR="00C702BF" w:rsidRDefault="003F53A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0.201</w:t>
            </w:r>
          </w:p>
        </w:tc>
        <w:tc>
          <w:tcPr>
            <w:tcW w:w="2335" w:type="dxa"/>
            <w:vAlign w:val="center"/>
          </w:tcPr>
          <w:p w14:paraId="5EE01D1B" w14:textId="613C9CB4" w:rsidR="00C702BF" w:rsidRDefault="003F53A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1453.09</w:t>
            </w:r>
          </w:p>
        </w:tc>
        <w:tc>
          <w:tcPr>
            <w:tcW w:w="2335" w:type="dxa"/>
            <w:vAlign w:val="center"/>
          </w:tcPr>
          <w:p w14:paraId="56C98427" w14:textId="5F49D9B8" w:rsidR="00C702BF" w:rsidRDefault="003F53A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79.5</w:t>
            </w:r>
          </w:p>
        </w:tc>
      </w:tr>
      <w:tr w:rsidR="00C702BF" w14:paraId="3FDAAA39" w14:textId="77777777" w:rsidTr="001C4793">
        <w:tc>
          <w:tcPr>
            <w:tcW w:w="2334" w:type="dxa"/>
            <w:vAlign w:val="center"/>
          </w:tcPr>
          <w:p w14:paraId="215149FB" w14:textId="59BAC53F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468FD390" w14:textId="567C80EA" w:rsidR="00C702BF" w:rsidRDefault="003F53A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0.184</w:t>
            </w:r>
          </w:p>
        </w:tc>
        <w:tc>
          <w:tcPr>
            <w:tcW w:w="2335" w:type="dxa"/>
            <w:vAlign w:val="center"/>
          </w:tcPr>
          <w:p w14:paraId="16B409B1" w14:textId="72BF6190" w:rsidR="00C702BF" w:rsidRDefault="003F53A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1456.21</w:t>
            </w:r>
          </w:p>
        </w:tc>
        <w:tc>
          <w:tcPr>
            <w:tcW w:w="2335" w:type="dxa"/>
            <w:vAlign w:val="center"/>
          </w:tcPr>
          <w:p w14:paraId="13E47EA1" w14:textId="2D54DA6C" w:rsidR="00C702BF" w:rsidRDefault="003F53A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79.4</w:t>
            </w:r>
          </w:p>
        </w:tc>
      </w:tr>
      <w:tr w:rsidR="00C702BF" w14:paraId="3E197322" w14:textId="77777777" w:rsidTr="001C4793">
        <w:tc>
          <w:tcPr>
            <w:tcW w:w="2334" w:type="dxa"/>
            <w:vAlign w:val="center"/>
          </w:tcPr>
          <w:p w14:paraId="22C8F5A1" w14:textId="6D2DD74D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1283DD5C" w14:textId="27FB52D4" w:rsidR="00C702BF" w:rsidRDefault="003F53A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0.166</w:t>
            </w:r>
          </w:p>
        </w:tc>
        <w:tc>
          <w:tcPr>
            <w:tcW w:w="2335" w:type="dxa"/>
            <w:vAlign w:val="center"/>
          </w:tcPr>
          <w:p w14:paraId="67CFCAEA" w14:textId="049481C0" w:rsidR="00C702BF" w:rsidRDefault="003F53A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1459.48</w:t>
            </w:r>
          </w:p>
        </w:tc>
        <w:tc>
          <w:tcPr>
            <w:tcW w:w="2335" w:type="dxa"/>
            <w:vAlign w:val="center"/>
          </w:tcPr>
          <w:p w14:paraId="29A87190" w14:textId="063236FC" w:rsidR="00C702BF" w:rsidRDefault="003F53A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81.2</w:t>
            </w:r>
          </w:p>
        </w:tc>
      </w:tr>
      <w:tr w:rsidR="00C702BF" w:rsidRPr="00536F13" w14:paraId="25954CA1" w14:textId="77777777" w:rsidTr="001C4793">
        <w:tc>
          <w:tcPr>
            <w:tcW w:w="9339" w:type="dxa"/>
            <w:gridSpan w:val="4"/>
            <w:shd w:val="clear" w:color="auto" w:fill="00B050"/>
            <w:vAlign w:val="center"/>
          </w:tcPr>
          <w:p w14:paraId="7B2A6C9A" w14:textId="1EEF72A8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LEM0004 LED D2 à 10mA</w:t>
            </w:r>
          </w:p>
        </w:tc>
      </w:tr>
      <w:tr w:rsidR="00C702BF" w14:paraId="010D9B84" w14:textId="77777777" w:rsidTr="001C4793">
        <w:tc>
          <w:tcPr>
            <w:tcW w:w="2334" w:type="dxa"/>
            <w:vAlign w:val="center"/>
          </w:tcPr>
          <w:p w14:paraId="6BA9798D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5FA917D9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7504C2F6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52B83D1E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C702BF" w14:paraId="52CB3AA6" w14:textId="77777777" w:rsidTr="001C4793">
        <w:tc>
          <w:tcPr>
            <w:tcW w:w="2334" w:type="dxa"/>
            <w:vAlign w:val="center"/>
          </w:tcPr>
          <w:p w14:paraId="0213D4D9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lastRenderedPageBreak/>
              <w:t>25°C</w:t>
            </w:r>
          </w:p>
        </w:tc>
        <w:tc>
          <w:tcPr>
            <w:tcW w:w="2335" w:type="dxa"/>
            <w:vAlign w:val="center"/>
          </w:tcPr>
          <w:p w14:paraId="4DD93DA8" w14:textId="58A9DE8E" w:rsidR="00C702BF" w:rsidRPr="00C06CD2" w:rsidRDefault="001C4793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6.15</w:t>
            </w:r>
          </w:p>
        </w:tc>
        <w:tc>
          <w:tcPr>
            <w:tcW w:w="2335" w:type="dxa"/>
            <w:vAlign w:val="center"/>
          </w:tcPr>
          <w:p w14:paraId="221F3D8B" w14:textId="53DDE1CE" w:rsidR="00C702BF" w:rsidRPr="00C06CD2" w:rsidRDefault="001C4793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1441.61</w:t>
            </w:r>
          </w:p>
        </w:tc>
        <w:tc>
          <w:tcPr>
            <w:tcW w:w="2335" w:type="dxa"/>
            <w:vAlign w:val="center"/>
          </w:tcPr>
          <w:p w14:paraId="2388D11E" w14:textId="62EA81B0" w:rsidR="00C702BF" w:rsidRPr="00C06CD2" w:rsidRDefault="001C4793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90.2</w:t>
            </w:r>
          </w:p>
        </w:tc>
      </w:tr>
      <w:tr w:rsidR="00C702BF" w14:paraId="5319A2D3" w14:textId="77777777" w:rsidTr="001C4793">
        <w:tc>
          <w:tcPr>
            <w:tcW w:w="2334" w:type="dxa"/>
            <w:vAlign w:val="center"/>
          </w:tcPr>
          <w:p w14:paraId="5995C879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62389F73" w14:textId="00415548" w:rsidR="00C702BF" w:rsidRPr="00C06CD2" w:rsidRDefault="001C4793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5.96</w:t>
            </w:r>
          </w:p>
        </w:tc>
        <w:tc>
          <w:tcPr>
            <w:tcW w:w="2335" w:type="dxa"/>
            <w:vAlign w:val="center"/>
          </w:tcPr>
          <w:p w14:paraId="3149E249" w14:textId="2187C6FD" w:rsidR="00C702BF" w:rsidRPr="00C06CD2" w:rsidRDefault="001C4793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1444.56</w:t>
            </w:r>
          </w:p>
        </w:tc>
        <w:tc>
          <w:tcPr>
            <w:tcW w:w="2335" w:type="dxa"/>
            <w:vAlign w:val="center"/>
          </w:tcPr>
          <w:p w14:paraId="7A7AC662" w14:textId="1DB55584" w:rsidR="00C702BF" w:rsidRPr="00C06CD2" w:rsidRDefault="001C4793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91.0</w:t>
            </w:r>
          </w:p>
        </w:tc>
      </w:tr>
      <w:tr w:rsidR="00C702BF" w14:paraId="2BFF8630" w14:textId="77777777" w:rsidTr="001C4793">
        <w:tc>
          <w:tcPr>
            <w:tcW w:w="2334" w:type="dxa"/>
            <w:vAlign w:val="center"/>
          </w:tcPr>
          <w:p w14:paraId="198850FF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1D980009" w14:textId="4091E660" w:rsidR="00C702BF" w:rsidRPr="00C06CD2" w:rsidRDefault="001C4793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7.75</w:t>
            </w:r>
          </w:p>
        </w:tc>
        <w:tc>
          <w:tcPr>
            <w:tcW w:w="2335" w:type="dxa"/>
            <w:vAlign w:val="center"/>
          </w:tcPr>
          <w:p w14:paraId="6B4611FD" w14:textId="3717FA41" w:rsidR="00C702BF" w:rsidRPr="00C06CD2" w:rsidRDefault="001C4793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1447.45</w:t>
            </w:r>
          </w:p>
        </w:tc>
        <w:tc>
          <w:tcPr>
            <w:tcW w:w="2335" w:type="dxa"/>
            <w:vAlign w:val="center"/>
          </w:tcPr>
          <w:p w14:paraId="7A2D0401" w14:textId="3315C8DC" w:rsidR="00C702BF" w:rsidRPr="00C06CD2" w:rsidRDefault="00DF0A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92.2</w:t>
            </w:r>
          </w:p>
        </w:tc>
      </w:tr>
      <w:tr w:rsidR="00C702BF" w14:paraId="48084A10" w14:textId="77777777" w:rsidTr="001C4793">
        <w:tc>
          <w:tcPr>
            <w:tcW w:w="2334" w:type="dxa"/>
            <w:vAlign w:val="center"/>
          </w:tcPr>
          <w:p w14:paraId="04CBA19A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13035356" w14:textId="43CCDCBF" w:rsidR="00C702BF" w:rsidRPr="00C06CD2" w:rsidRDefault="00DF0A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5.56</w:t>
            </w:r>
          </w:p>
        </w:tc>
        <w:tc>
          <w:tcPr>
            <w:tcW w:w="2335" w:type="dxa"/>
            <w:vAlign w:val="center"/>
          </w:tcPr>
          <w:p w14:paraId="01A0BB2D" w14:textId="23E12F33" w:rsidR="00C702BF" w:rsidRPr="00C06CD2" w:rsidRDefault="00DF0A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1450.20</w:t>
            </w:r>
          </w:p>
        </w:tc>
        <w:tc>
          <w:tcPr>
            <w:tcW w:w="2335" w:type="dxa"/>
            <w:vAlign w:val="center"/>
          </w:tcPr>
          <w:p w14:paraId="0E3951EB" w14:textId="7A768461" w:rsidR="00C702BF" w:rsidRPr="00C06CD2" w:rsidRDefault="00DF0A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93.2</w:t>
            </w:r>
          </w:p>
        </w:tc>
      </w:tr>
      <w:tr w:rsidR="00C702BF" w14:paraId="35E2F24A" w14:textId="77777777" w:rsidTr="001C4793">
        <w:tc>
          <w:tcPr>
            <w:tcW w:w="2334" w:type="dxa"/>
            <w:vAlign w:val="center"/>
          </w:tcPr>
          <w:p w14:paraId="2045637D" w14:textId="0C1DCDFD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2106722D" w14:textId="4F19E47C" w:rsidR="00C702BF" w:rsidRDefault="00DF0A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5.35</w:t>
            </w:r>
          </w:p>
        </w:tc>
        <w:tc>
          <w:tcPr>
            <w:tcW w:w="2335" w:type="dxa"/>
            <w:vAlign w:val="center"/>
          </w:tcPr>
          <w:p w14:paraId="0F56F1EE" w14:textId="2A5ABAFC" w:rsidR="00C702BF" w:rsidRDefault="00DF0A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1453.01</w:t>
            </w:r>
          </w:p>
        </w:tc>
        <w:tc>
          <w:tcPr>
            <w:tcW w:w="2335" w:type="dxa"/>
            <w:vAlign w:val="center"/>
          </w:tcPr>
          <w:p w14:paraId="158BF92D" w14:textId="70636B4A" w:rsidR="00C702BF" w:rsidRDefault="00DF0A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94.6</w:t>
            </w:r>
          </w:p>
        </w:tc>
      </w:tr>
      <w:tr w:rsidR="00C702BF" w14:paraId="0D21680C" w14:textId="77777777" w:rsidTr="001C4793">
        <w:tc>
          <w:tcPr>
            <w:tcW w:w="2334" w:type="dxa"/>
            <w:vAlign w:val="center"/>
          </w:tcPr>
          <w:p w14:paraId="6806E9F1" w14:textId="6E742106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6C49BF4E" w14:textId="43F4AC7C" w:rsidR="00C702BF" w:rsidRDefault="00DF0A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5.16</w:t>
            </w:r>
          </w:p>
        </w:tc>
        <w:tc>
          <w:tcPr>
            <w:tcW w:w="2335" w:type="dxa"/>
            <w:vAlign w:val="center"/>
          </w:tcPr>
          <w:p w14:paraId="643CFDBB" w14:textId="1962ECB0" w:rsidR="00C702BF" w:rsidRDefault="00DF0A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1455 .79</w:t>
            </w:r>
          </w:p>
        </w:tc>
        <w:tc>
          <w:tcPr>
            <w:tcW w:w="2335" w:type="dxa"/>
            <w:vAlign w:val="center"/>
          </w:tcPr>
          <w:p w14:paraId="12DEEC71" w14:textId="037CFE23" w:rsidR="00C702BF" w:rsidRDefault="00DF0A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95.9</w:t>
            </w:r>
          </w:p>
        </w:tc>
      </w:tr>
      <w:tr w:rsidR="00C702BF" w14:paraId="6AF69576" w14:textId="77777777" w:rsidTr="001C4793">
        <w:tc>
          <w:tcPr>
            <w:tcW w:w="2334" w:type="dxa"/>
            <w:vAlign w:val="center"/>
          </w:tcPr>
          <w:p w14:paraId="00112974" w14:textId="7823D345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2D6FED6E" w14:textId="3E4E3D1C" w:rsidR="00C702BF" w:rsidRDefault="00DF0A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4.97</w:t>
            </w:r>
          </w:p>
        </w:tc>
        <w:tc>
          <w:tcPr>
            <w:tcW w:w="2335" w:type="dxa"/>
            <w:vAlign w:val="center"/>
          </w:tcPr>
          <w:p w14:paraId="39F467D5" w14:textId="4A8DFB5B" w:rsidR="00C702BF" w:rsidRDefault="00DF0A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1458.71</w:t>
            </w:r>
          </w:p>
        </w:tc>
        <w:tc>
          <w:tcPr>
            <w:tcW w:w="2335" w:type="dxa"/>
            <w:vAlign w:val="center"/>
          </w:tcPr>
          <w:p w14:paraId="704039CE" w14:textId="51ECA290" w:rsidR="00C702BF" w:rsidRDefault="00DF0A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97.2</w:t>
            </w:r>
          </w:p>
        </w:tc>
      </w:tr>
      <w:tr w:rsidR="00C702BF" w:rsidRPr="00536F13" w14:paraId="1440DB7C" w14:textId="77777777" w:rsidTr="001C4793">
        <w:tc>
          <w:tcPr>
            <w:tcW w:w="9339" w:type="dxa"/>
            <w:gridSpan w:val="4"/>
            <w:shd w:val="clear" w:color="auto" w:fill="00B050"/>
            <w:vAlign w:val="center"/>
          </w:tcPr>
          <w:p w14:paraId="010E14CE" w14:textId="3108BCC3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LEM0004 LED D2 à 50mA</w:t>
            </w:r>
          </w:p>
        </w:tc>
      </w:tr>
      <w:tr w:rsidR="00C702BF" w14:paraId="72F8ACAB" w14:textId="77777777" w:rsidTr="001C4793">
        <w:tc>
          <w:tcPr>
            <w:tcW w:w="2334" w:type="dxa"/>
            <w:vAlign w:val="center"/>
          </w:tcPr>
          <w:p w14:paraId="1730E3D1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49A077A5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2C1AC54E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1A1000BA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C702BF" w14:paraId="103E4932" w14:textId="77777777" w:rsidTr="001C4793">
        <w:tc>
          <w:tcPr>
            <w:tcW w:w="2334" w:type="dxa"/>
            <w:vAlign w:val="center"/>
          </w:tcPr>
          <w:p w14:paraId="490518CD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639553E7" w14:textId="2555A3D9" w:rsidR="00C702BF" w:rsidRPr="00C06CD2" w:rsidRDefault="00FD17C1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22.5</w:t>
            </w:r>
          </w:p>
        </w:tc>
        <w:tc>
          <w:tcPr>
            <w:tcW w:w="2335" w:type="dxa"/>
            <w:vAlign w:val="center"/>
          </w:tcPr>
          <w:p w14:paraId="72C0A02E" w14:textId="5E900649" w:rsidR="00C702BF" w:rsidRPr="00C06CD2" w:rsidRDefault="00FD17C1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1441.70</w:t>
            </w:r>
          </w:p>
        </w:tc>
        <w:tc>
          <w:tcPr>
            <w:tcW w:w="2335" w:type="dxa"/>
            <w:vAlign w:val="center"/>
          </w:tcPr>
          <w:p w14:paraId="62CDE7B0" w14:textId="5BA66AB0" w:rsidR="00C702BF" w:rsidRPr="00C06CD2" w:rsidRDefault="00FD17C1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112.4</w:t>
            </w:r>
          </w:p>
        </w:tc>
      </w:tr>
      <w:tr w:rsidR="00C702BF" w14:paraId="024B29C5" w14:textId="77777777" w:rsidTr="001C4793">
        <w:tc>
          <w:tcPr>
            <w:tcW w:w="2334" w:type="dxa"/>
            <w:vAlign w:val="center"/>
          </w:tcPr>
          <w:p w14:paraId="408AB91D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24EC5EFC" w14:textId="17C4D023" w:rsidR="00C702BF" w:rsidRPr="00C06CD2" w:rsidRDefault="00FD17C1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21.6</w:t>
            </w:r>
          </w:p>
        </w:tc>
        <w:tc>
          <w:tcPr>
            <w:tcW w:w="2335" w:type="dxa"/>
            <w:vAlign w:val="center"/>
          </w:tcPr>
          <w:p w14:paraId="1B04AE09" w14:textId="54E9B5E3" w:rsidR="00C702BF" w:rsidRPr="00C06CD2" w:rsidRDefault="00FD17C1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1444.65</w:t>
            </w:r>
          </w:p>
        </w:tc>
        <w:tc>
          <w:tcPr>
            <w:tcW w:w="2335" w:type="dxa"/>
            <w:vAlign w:val="center"/>
          </w:tcPr>
          <w:p w14:paraId="1D95437F" w14:textId="454672A9" w:rsidR="00C702BF" w:rsidRPr="00C06CD2" w:rsidRDefault="00FD17C1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112.4</w:t>
            </w:r>
          </w:p>
        </w:tc>
      </w:tr>
      <w:tr w:rsidR="00C702BF" w14:paraId="441D3AE0" w14:textId="77777777" w:rsidTr="001C4793">
        <w:tc>
          <w:tcPr>
            <w:tcW w:w="2334" w:type="dxa"/>
            <w:vAlign w:val="center"/>
          </w:tcPr>
          <w:p w14:paraId="188E1ABF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1EA4E35D" w14:textId="41E66B66" w:rsidR="00C702BF" w:rsidRPr="00C06CD2" w:rsidRDefault="00FD17C1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20.8</w:t>
            </w:r>
          </w:p>
        </w:tc>
        <w:tc>
          <w:tcPr>
            <w:tcW w:w="2335" w:type="dxa"/>
            <w:vAlign w:val="center"/>
          </w:tcPr>
          <w:p w14:paraId="36B32653" w14:textId="4330B84C" w:rsidR="00C702BF" w:rsidRPr="00C06CD2" w:rsidRDefault="00FD17C1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1447.40</w:t>
            </w:r>
          </w:p>
        </w:tc>
        <w:tc>
          <w:tcPr>
            <w:tcW w:w="2335" w:type="dxa"/>
            <w:vAlign w:val="center"/>
          </w:tcPr>
          <w:p w14:paraId="11D21932" w14:textId="2D8C6DF5" w:rsidR="00C702BF" w:rsidRPr="00C06CD2" w:rsidRDefault="00FD17C1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112.8</w:t>
            </w:r>
          </w:p>
        </w:tc>
      </w:tr>
      <w:tr w:rsidR="00C702BF" w14:paraId="2D17C2AC" w14:textId="77777777" w:rsidTr="001C4793">
        <w:tc>
          <w:tcPr>
            <w:tcW w:w="2334" w:type="dxa"/>
            <w:vAlign w:val="center"/>
          </w:tcPr>
          <w:p w14:paraId="3068878E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352526CE" w14:textId="10445BEC" w:rsidR="00C702BF" w:rsidRPr="00C06CD2" w:rsidRDefault="00FD17C1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20.0</w:t>
            </w:r>
          </w:p>
        </w:tc>
        <w:tc>
          <w:tcPr>
            <w:tcW w:w="2335" w:type="dxa"/>
            <w:vAlign w:val="center"/>
          </w:tcPr>
          <w:p w14:paraId="6D4E8CF7" w14:textId="77C489F8" w:rsidR="00C702BF" w:rsidRPr="00C06CD2" w:rsidRDefault="00FD17C1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1450.13</w:t>
            </w:r>
          </w:p>
        </w:tc>
        <w:tc>
          <w:tcPr>
            <w:tcW w:w="2335" w:type="dxa"/>
            <w:vAlign w:val="center"/>
          </w:tcPr>
          <w:p w14:paraId="7982E1A7" w14:textId="4F2F315C" w:rsidR="00C702BF" w:rsidRPr="00C06CD2" w:rsidRDefault="00FD17C1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113.3</w:t>
            </w:r>
          </w:p>
        </w:tc>
      </w:tr>
      <w:tr w:rsidR="00C702BF" w14:paraId="62142F02" w14:textId="77777777" w:rsidTr="001C4793">
        <w:tc>
          <w:tcPr>
            <w:tcW w:w="2334" w:type="dxa"/>
            <w:vAlign w:val="center"/>
          </w:tcPr>
          <w:p w14:paraId="586BAC7D" w14:textId="5E78F1C6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35C51033" w14:textId="529E71EE" w:rsidR="00C702BF" w:rsidRDefault="00FD17C1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19.3</w:t>
            </w:r>
          </w:p>
        </w:tc>
        <w:tc>
          <w:tcPr>
            <w:tcW w:w="2335" w:type="dxa"/>
            <w:vAlign w:val="center"/>
          </w:tcPr>
          <w:p w14:paraId="640B57BB" w14:textId="26EBBFDD" w:rsidR="00C702BF" w:rsidRDefault="00FD17C1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1452.86</w:t>
            </w:r>
          </w:p>
        </w:tc>
        <w:tc>
          <w:tcPr>
            <w:tcW w:w="2335" w:type="dxa"/>
            <w:vAlign w:val="center"/>
          </w:tcPr>
          <w:p w14:paraId="22318DA8" w14:textId="34689953" w:rsidR="00C702BF" w:rsidRDefault="00FD17C1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114.0</w:t>
            </w:r>
          </w:p>
        </w:tc>
      </w:tr>
      <w:tr w:rsidR="00C702BF" w14:paraId="43045758" w14:textId="77777777" w:rsidTr="001C4793">
        <w:tc>
          <w:tcPr>
            <w:tcW w:w="2334" w:type="dxa"/>
            <w:vAlign w:val="center"/>
          </w:tcPr>
          <w:p w14:paraId="799326C6" w14:textId="60E00EF2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1D4379D6" w14:textId="4DF6A6AA" w:rsidR="00C702BF" w:rsidRDefault="00FD17C1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18.5</w:t>
            </w:r>
          </w:p>
        </w:tc>
        <w:tc>
          <w:tcPr>
            <w:tcW w:w="2335" w:type="dxa"/>
            <w:vAlign w:val="center"/>
          </w:tcPr>
          <w:p w14:paraId="40A5BC9E" w14:textId="15C7474E" w:rsidR="00C702BF" w:rsidRDefault="00FD17C1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1455.54</w:t>
            </w:r>
          </w:p>
        </w:tc>
        <w:tc>
          <w:tcPr>
            <w:tcW w:w="2335" w:type="dxa"/>
            <w:vAlign w:val="center"/>
          </w:tcPr>
          <w:p w14:paraId="3141C3E1" w14:textId="1E15A790" w:rsidR="00C702BF" w:rsidRDefault="00FD17C1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115.0</w:t>
            </w:r>
          </w:p>
        </w:tc>
      </w:tr>
      <w:tr w:rsidR="00C702BF" w14:paraId="5C2E6C4B" w14:textId="77777777" w:rsidTr="001C4793">
        <w:tc>
          <w:tcPr>
            <w:tcW w:w="2334" w:type="dxa"/>
            <w:vAlign w:val="center"/>
          </w:tcPr>
          <w:p w14:paraId="2B4520D8" w14:textId="0EAA47D6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1609CC2C" w14:textId="0D032188" w:rsidR="00C702BF" w:rsidRDefault="00FD17C1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17.8</w:t>
            </w:r>
          </w:p>
        </w:tc>
        <w:tc>
          <w:tcPr>
            <w:tcW w:w="2335" w:type="dxa"/>
            <w:vAlign w:val="center"/>
          </w:tcPr>
          <w:p w14:paraId="10EA7553" w14:textId="75112A0C" w:rsidR="00C702BF" w:rsidRDefault="00FD17C1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1458.24</w:t>
            </w:r>
          </w:p>
        </w:tc>
        <w:tc>
          <w:tcPr>
            <w:tcW w:w="2335" w:type="dxa"/>
            <w:vAlign w:val="center"/>
          </w:tcPr>
          <w:p w14:paraId="0DA3B39E" w14:textId="19009AE3" w:rsidR="00C702BF" w:rsidRDefault="00FD17C1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116.1</w:t>
            </w:r>
          </w:p>
        </w:tc>
      </w:tr>
      <w:tr w:rsidR="00C702BF" w:rsidRPr="00536F13" w14:paraId="63163B95" w14:textId="77777777" w:rsidTr="001C4793">
        <w:tc>
          <w:tcPr>
            <w:tcW w:w="9339" w:type="dxa"/>
            <w:gridSpan w:val="4"/>
            <w:shd w:val="clear" w:color="auto" w:fill="548DD4" w:themeFill="text2" w:themeFillTint="99"/>
            <w:vAlign w:val="center"/>
          </w:tcPr>
          <w:p w14:paraId="039415D5" w14:textId="6E6C9793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LEM0004 LED D3 à 1mA</w:t>
            </w:r>
          </w:p>
        </w:tc>
      </w:tr>
      <w:tr w:rsidR="00C702BF" w14:paraId="52F1E0F4" w14:textId="77777777" w:rsidTr="001C4793">
        <w:tc>
          <w:tcPr>
            <w:tcW w:w="2334" w:type="dxa"/>
            <w:vAlign w:val="center"/>
          </w:tcPr>
          <w:p w14:paraId="66F8AD9A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6D28CB0E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5102B752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703F9988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C702BF" w14:paraId="644FFA34" w14:textId="77777777" w:rsidTr="001C4793">
        <w:tc>
          <w:tcPr>
            <w:tcW w:w="2334" w:type="dxa"/>
            <w:vAlign w:val="center"/>
          </w:tcPr>
          <w:p w14:paraId="244FD5DF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25CC8EB3" w14:textId="25FC1BBC" w:rsidR="00C702BF" w:rsidRPr="005E78F1" w:rsidRDefault="005234F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1.04</w:t>
            </w:r>
          </w:p>
        </w:tc>
        <w:tc>
          <w:tcPr>
            <w:tcW w:w="2335" w:type="dxa"/>
            <w:vAlign w:val="center"/>
          </w:tcPr>
          <w:p w14:paraId="338B35D4" w14:textId="6DE841A1" w:rsidR="00C702BF" w:rsidRPr="005E78F1" w:rsidRDefault="005234F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1045.41</w:t>
            </w:r>
          </w:p>
        </w:tc>
        <w:tc>
          <w:tcPr>
            <w:tcW w:w="2335" w:type="dxa"/>
            <w:vAlign w:val="center"/>
          </w:tcPr>
          <w:p w14:paraId="7E9CE6D2" w14:textId="10CB9BF5" w:rsidR="00C702BF" w:rsidRPr="005E78F1" w:rsidRDefault="005234F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24.4</w:t>
            </w:r>
          </w:p>
        </w:tc>
      </w:tr>
      <w:tr w:rsidR="00C702BF" w14:paraId="69854E25" w14:textId="77777777" w:rsidTr="001C4793">
        <w:tc>
          <w:tcPr>
            <w:tcW w:w="2334" w:type="dxa"/>
            <w:vAlign w:val="center"/>
          </w:tcPr>
          <w:p w14:paraId="6B3E76BA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565DB59B" w14:textId="33C0CA1B" w:rsidR="00C702BF" w:rsidRPr="005E78F1" w:rsidRDefault="005234F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1.01</w:t>
            </w:r>
          </w:p>
        </w:tc>
        <w:tc>
          <w:tcPr>
            <w:tcW w:w="2335" w:type="dxa"/>
            <w:vAlign w:val="center"/>
          </w:tcPr>
          <w:p w14:paraId="640CD4D9" w14:textId="1CDE0A3F" w:rsidR="00C702BF" w:rsidRPr="005E78F1" w:rsidRDefault="005234F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1047.32</w:t>
            </w:r>
          </w:p>
        </w:tc>
        <w:tc>
          <w:tcPr>
            <w:tcW w:w="2335" w:type="dxa"/>
            <w:vAlign w:val="center"/>
          </w:tcPr>
          <w:p w14:paraId="5B4E64FE" w14:textId="48F74061" w:rsidR="00C702BF" w:rsidRPr="005E78F1" w:rsidRDefault="005234F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24.9</w:t>
            </w:r>
          </w:p>
        </w:tc>
      </w:tr>
      <w:tr w:rsidR="00C702BF" w14:paraId="0185AFD6" w14:textId="77777777" w:rsidTr="001C4793">
        <w:tc>
          <w:tcPr>
            <w:tcW w:w="2334" w:type="dxa"/>
            <w:vAlign w:val="center"/>
          </w:tcPr>
          <w:p w14:paraId="3A13D488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25CD3F3F" w14:textId="2AA0FBA1" w:rsidR="00C702BF" w:rsidRPr="005E78F1" w:rsidRDefault="005234F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0.97</w:t>
            </w:r>
          </w:p>
        </w:tc>
        <w:tc>
          <w:tcPr>
            <w:tcW w:w="2335" w:type="dxa"/>
            <w:vAlign w:val="center"/>
          </w:tcPr>
          <w:p w14:paraId="4E00258F" w14:textId="5CB73BD1" w:rsidR="00C702BF" w:rsidRPr="005E78F1" w:rsidRDefault="005234F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1049.24</w:t>
            </w:r>
          </w:p>
        </w:tc>
        <w:tc>
          <w:tcPr>
            <w:tcW w:w="2335" w:type="dxa"/>
            <w:vAlign w:val="center"/>
          </w:tcPr>
          <w:p w14:paraId="76ADB856" w14:textId="70070CF1" w:rsidR="00C702BF" w:rsidRPr="005E78F1" w:rsidRDefault="005234F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25.2</w:t>
            </w:r>
          </w:p>
        </w:tc>
      </w:tr>
      <w:tr w:rsidR="00C702BF" w14:paraId="1B29B8F8" w14:textId="77777777" w:rsidTr="001C4793">
        <w:tc>
          <w:tcPr>
            <w:tcW w:w="2334" w:type="dxa"/>
            <w:vAlign w:val="center"/>
          </w:tcPr>
          <w:p w14:paraId="00B74A23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12A3C655" w14:textId="3CCC1395" w:rsidR="00C702BF" w:rsidRPr="005E78F1" w:rsidRDefault="005234F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0.94</w:t>
            </w:r>
          </w:p>
        </w:tc>
        <w:tc>
          <w:tcPr>
            <w:tcW w:w="2335" w:type="dxa"/>
            <w:vAlign w:val="center"/>
          </w:tcPr>
          <w:p w14:paraId="2FFC70E6" w14:textId="56EC9A76" w:rsidR="00C702BF" w:rsidRPr="005E78F1" w:rsidRDefault="005234F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1051.05</w:t>
            </w:r>
          </w:p>
        </w:tc>
        <w:tc>
          <w:tcPr>
            <w:tcW w:w="2335" w:type="dxa"/>
            <w:vAlign w:val="center"/>
          </w:tcPr>
          <w:p w14:paraId="0283F3B9" w14:textId="5B363CF2" w:rsidR="00C702BF" w:rsidRPr="005E78F1" w:rsidRDefault="005234F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25.5</w:t>
            </w:r>
          </w:p>
        </w:tc>
      </w:tr>
      <w:tr w:rsidR="00C702BF" w14:paraId="3F87758B" w14:textId="77777777" w:rsidTr="001C4793">
        <w:tc>
          <w:tcPr>
            <w:tcW w:w="2334" w:type="dxa"/>
            <w:vAlign w:val="center"/>
          </w:tcPr>
          <w:p w14:paraId="32570615" w14:textId="0BF9D101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4F911258" w14:textId="6167CE80" w:rsidR="00C702BF" w:rsidRDefault="000525A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0.90</w:t>
            </w:r>
          </w:p>
        </w:tc>
        <w:tc>
          <w:tcPr>
            <w:tcW w:w="2335" w:type="dxa"/>
            <w:vAlign w:val="center"/>
          </w:tcPr>
          <w:p w14:paraId="0B799516" w14:textId="61246BF3" w:rsidR="00C702BF" w:rsidRDefault="000525A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1052.99</w:t>
            </w:r>
          </w:p>
        </w:tc>
        <w:tc>
          <w:tcPr>
            <w:tcW w:w="2335" w:type="dxa"/>
            <w:vAlign w:val="center"/>
          </w:tcPr>
          <w:p w14:paraId="52591BAC" w14:textId="7BB44490" w:rsidR="00C702BF" w:rsidRDefault="000525A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25.9</w:t>
            </w:r>
          </w:p>
        </w:tc>
      </w:tr>
      <w:tr w:rsidR="00C702BF" w14:paraId="746523DC" w14:textId="77777777" w:rsidTr="001C4793">
        <w:tc>
          <w:tcPr>
            <w:tcW w:w="2334" w:type="dxa"/>
            <w:vAlign w:val="center"/>
          </w:tcPr>
          <w:p w14:paraId="6AA384CB" w14:textId="09D3D0BC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1E2A4294" w14:textId="1929A5FF" w:rsidR="00C702BF" w:rsidRDefault="000525A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0.86</w:t>
            </w:r>
          </w:p>
        </w:tc>
        <w:tc>
          <w:tcPr>
            <w:tcW w:w="2335" w:type="dxa"/>
            <w:vAlign w:val="center"/>
          </w:tcPr>
          <w:p w14:paraId="5648F1A5" w14:textId="6D978A77" w:rsidR="00C702BF" w:rsidRDefault="000525A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1054.91</w:t>
            </w:r>
          </w:p>
        </w:tc>
        <w:tc>
          <w:tcPr>
            <w:tcW w:w="2335" w:type="dxa"/>
            <w:vAlign w:val="center"/>
          </w:tcPr>
          <w:p w14:paraId="476B2487" w14:textId="6C1A0D07" w:rsidR="00C702BF" w:rsidRDefault="000525A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26.3</w:t>
            </w:r>
          </w:p>
        </w:tc>
      </w:tr>
      <w:tr w:rsidR="00C702BF" w14:paraId="35124CA7" w14:textId="77777777" w:rsidTr="001C4793">
        <w:tc>
          <w:tcPr>
            <w:tcW w:w="2334" w:type="dxa"/>
            <w:vAlign w:val="center"/>
          </w:tcPr>
          <w:p w14:paraId="792A0DC9" w14:textId="1DFB66B5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5D5FCEA1" w14:textId="4433C7CE" w:rsidR="00C702BF" w:rsidRDefault="000525A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0.83</w:t>
            </w:r>
          </w:p>
        </w:tc>
        <w:tc>
          <w:tcPr>
            <w:tcW w:w="2335" w:type="dxa"/>
            <w:vAlign w:val="center"/>
          </w:tcPr>
          <w:p w14:paraId="3F86E502" w14:textId="62139F20" w:rsidR="00C702BF" w:rsidRDefault="000525A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1056.80</w:t>
            </w:r>
          </w:p>
        </w:tc>
        <w:tc>
          <w:tcPr>
            <w:tcW w:w="2335" w:type="dxa"/>
            <w:vAlign w:val="center"/>
          </w:tcPr>
          <w:p w14:paraId="350C547F" w14:textId="1DDA30B7" w:rsidR="00C702BF" w:rsidRDefault="000525A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26.9</w:t>
            </w:r>
          </w:p>
        </w:tc>
      </w:tr>
      <w:tr w:rsidR="00C702BF" w:rsidRPr="00536F13" w14:paraId="4C301492" w14:textId="77777777" w:rsidTr="001C4793">
        <w:tc>
          <w:tcPr>
            <w:tcW w:w="9339" w:type="dxa"/>
            <w:gridSpan w:val="4"/>
            <w:shd w:val="clear" w:color="auto" w:fill="548DD4" w:themeFill="text2" w:themeFillTint="99"/>
            <w:vAlign w:val="center"/>
          </w:tcPr>
          <w:p w14:paraId="2AA9B922" w14:textId="32089BD2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LEM0004 LED D3 à 10mA</w:t>
            </w:r>
          </w:p>
        </w:tc>
      </w:tr>
      <w:tr w:rsidR="00C702BF" w14:paraId="4E1C1F04" w14:textId="77777777" w:rsidTr="001C4793">
        <w:tc>
          <w:tcPr>
            <w:tcW w:w="2334" w:type="dxa"/>
            <w:vAlign w:val="center"/>
          </w:tcPr>
          <w:p w14:paraId="6B92049C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5BC7B57A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1789FD3D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23C4C090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C702BF" w14:paraId="04288803" w14:textId="77777777" w:rsidTr="001C4793">
        <w:tc>
          <w:tcPr>
            <w:tcW w:w="2334" w:type="dxa"/>
            <w:vAlign w:val="center"/>
          </w:tcPr>
          <w:p w14:paraId="27DEB9F7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26910695" w14:textId="61BE817D" w:rsidR="00C702BF" w:rsidRPr="005E78F1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10.9</w:t>
            </w:r>
          </w:p>
        </w:tc>
        <w:tc>
          <w:tcPr>
            <w:tcW w:w="2335" w:type="dxa"/>
            <w:vAlign w:val="center"/>
          </w:tcPr>
          <w:p w14:paraId="24B65168" w14:textId="4C08D93D" w:rsidR="00C702BF" w:rsidRPr="005E78F1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1046.24</w:t>
            </w:r>
          </w:p>
        </w:tc>
        <w:tc>
          <w:tcPr>
            <w:tcW w:w="2335" w:type="dxa"/>
            <w:vAlign w:val="center"/>
          </w:tcPr>
          <w:p w14:paraId="015DBD01" w14:textId="0B8DAAF7" w:rsidR="00C702BF" w:rsidRPr="005E78F1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31.3</w:t>
            </w:r>
          </w:p>
        </w:tc>
      </w:tr>
      <w:tr w:rsidR="00C702BF" w14:paraId="3D0520D0" w14:textId="77777777" w:rsidTr="001C4793">
        <w:tc>
          <w:tcPr>
            <w:tcW w:w="2334" w:type="dxa"/>
            <w:vAlign w:val="center"/>
          </w:tcPr>
          <w:p w14:paraId="21F69ADB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0C9F98A3" w14:textId="30541D32" w:rsidR="00C702BF" w:rsidRPr="005E78F1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10.7</w:t>
            </w:r>
          </w:p>
        </w:tc>
        <w:tc>
          <w:tcPr>
            <w:tcW w:w="2335" w:type="dxa"/>
            <w:vAlign w:val="center"/>
          </w:tcPr>
          <w:p w14:paraId="61AF6DEE" w14:textId="5F321DF0" w:rsidR="00C702BF" w:rsidRPr="005E78F1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1048.13</w:t>
            </w:r>
          </w:p>
        </w:tc>
        <w:tc>
          <w:tcPr>
            <w:tcW w:w="2335" w:type="dxa"/>
            <w:vAlign w:val="center"/>
          </w:tcPr>
          <w:p w14:paraId="22193B50" w14:textId="45C65778" w:rsidR="00C702BF" w:rsidRPr="005E78F1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31.9</w:t>
            </w:r>
          </w:p>
        </w:tc>
      </w:tr>
      <w:tr w:rsidR="00C702BF" w14:paraId="66D9F12B" w14:textId="77777777" w:rsidTr="001C4793">
        <w:tc>
          <w:tcPr>
            <w:tcW w:w="2334" w:type="dxa"/>
            <w:vAlign w:val="center"/>
          </w:tcPr>
          <w:p w14:paraId="08C8A09C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13C63A5F" w14:textId="17F208BD" w:rsidR="00C702BF" w:rsidRPr="005E78F1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10.4</w:t>
            </w:r>
          </w:p>
        </w:tc>
        <w:tc>
          <w:tcPr>
            <w:tcW w:w="2335" w:type="dxa"/>
            <w:vAlign w:val="center"/>
          </w:tcPr>
          <w:p w14:paraId="36B9FCBE" w14:textId="1F408810" w:rsidR="00C702BF" w:rsidRPr="005E78F1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1050.08</w:t>
            </w:r>
          </w:p>
        </w:tc>
        <w:tc>
          <w:tcPr>
            <w:tcW w:w="2335" w:type="dxa"/>
            <w:vAlign w:val="center"/>
          </w:tcPr>
          <w:p w14:paraId="1821E1A3" w14:textId="3234936C" w:rsidR="00C702BF" w:rsidRPr="005E78F1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32.6</w:t>
            </w:r>
          </w:p>
        </w:tc>
      </w:tr>
      <w:tr w:rsidR="00C702BF" w14:paraId="3B06219E" w14:textId="77777777" w:rsidTr="001C4793">
        <w:tc>
          <w:tcPr>
            <w:tcW w:w="2334" w:type="dxa"/>
            <w:vAlign w:val="center"/>
          </w:tcPr>
          <w:p w14:paraId="5205FF59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4B21D56B" w14:textId="230819C3" w:rsidR="00C702BF" w:rsidRPr="005E78F1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10.2</w:t>
            </w:r>
          </w:p>
        </w:tc>
        <w:tc>
          <w:tcPr>
            <w:tcW w:w="2335" w:type="dxa"/>
            <w:vAlign w:val="center"/>
          </w:tcPr>
          <w:p w14:paraId="6C054CC6" w14:textId="1FEEC316" w:rsidR="00C702BF" w:rsidRPr="005E78F1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1051.92</w:t>
            </w:r>
          </w:p>
        </w:tc>
        <w:tc>
          <w:tcPr>
            <w:tcW w:w="2335" w:type="dxa"/>
            <w:vAlign w:val="center"/>
          </w:tcPr>
          <w:p w14:paraId="225F3F25" w14:textId="1C76B61C" w:rsidR="00C702BF" w:rsidRPr="005E78F1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33.3</w:t>
            </w:r>
          </w:p>
        </w:tc>
      </w:tr>
      <w:tr w:rsidR="00C702BF" w14:paraId="5EAAB7BC" w14:textId="77777777" w:rsidTr="001C4793">
        <w:tc>
          <w:tcPr>
            <w:tcW w:w="2334" w:type="dxa"/>
            <w:vAlign w:val="center"/>
          </w:tcPr>
          <w:p w14:paraId="6870CAC1" w14:textId="4E2E0EA3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4A1F4D0B" w14:textId="6FF26229" w:rsidR="00C702BF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9.87</w:t>
            </w:r>
          </w:p>
        </w:tc>
        <w:tc>
          <w:tcPr>
            <w:tcW w:w="2335" w:type="dxa"/>
            <w:vAlign w:val="center"/>
          </w:tcPr>
          <w:p w14:paraId="2DDB6D4C" w14:textId="3C7EEDED" w:rsidR="00C702BF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1053.78</w:t>
            </w:r>
          </w:p>
        </w:tc>
        <w:tc>
          <w:tcPr>
            <w:tcW w:w="2335" w:type="dxa"/>
            <w:vAlign w:val="center"/>
          </w:tcPr>
          <w:p w14:paraId="55FCCF54" w14:textId="23AB3E21" w:rsidR="00C702BF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34.1</w:t>
            </w:r>
          </w:p>
        </w:tc>
      </w:tr>
      <w:tr w:rsidR="00C702BF" w14:paraId="03C31057" w14:textId="77777777" w:rsidTr="001C4793">
        <w:tc>
          <w:tcPr>
            <w:tcW w:w="2334" w:type="dxa"/>
            <w:vAlign w:val="center"/>
          </w:tcPr>
          <w:p w14:paraId="61029252" w14:textId="57F46392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3AB44874" w14:textId="730191F5" w:rsidR="00C702BF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9.58</w:t>
            </w:r>
          </w:p>
        </w:tc>
        <w:tc>
          <w:tcPr>
            <w:tcW w:w="2335" w:type="dxa"/>
            <w:vAlign w:val="center"/>
          </w:tcPr>
          <w:p w14:paraId="314C5CDD" w14:textId="789DB2FD" w:rsidR="00C702BF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1055.75</w:t>
            </w:r>
          </w:p>
        </w:tc>
        <w:tc>
          <w:tcPr>
            <w:tcW w:w="2335" w:type="dxa"/>
            <w:vAlign w:val="center"/>
          </w:tcPr>
          <w:p w14:paraId="59935224" w14:textId="10677CAF" w:rsidR="00C702BF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34.8</w:t>
            </w:r>
          </w:p>
        </w:tc>
      </w:tr>
      <w:tr w:rsidR="00C702BF" w14:paraId="1F1EE382" w14:textId="77777777" w:rsidTr="001C4793">
        <w:tc>
          <w:tcPr>
            <w:tcW w:w="2334" w:type="dxa"/>
            <w:vAlign w:val="center"/>
          </w:tcPr>
          <w:p w14:paraId="523AA88F" w14:textId="559CC881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2F615EED" w14:textId="52E173CA" w:rsidR="00C702BF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9.30</w:t>
            </w:r>
          </w:p>
        </w:tc>
        <w:tc>
          <w:tcPr>
            <w:tcW w:w="2335" w:type="dxa"/>
            <w:vAlign w:val="center"/>
          </w:tcPr>
          <w:p w14:paraId="45836FEE" w14:textId="715F529E" w:rsidR="00C702BF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1057.67</w:t>
            </w:r>
          </w:p>
        </w:tc>
        <w:tc>
          <w:tcPr>
            <w:tcW w:w="2335" w:type="dxa"/>
            <w:vAlign w:val="center"/>
          </w:tcPr>
          <w:p w14:paraId="5E69E263" w14:textId="1E4CA28C" w:rsidR="00C702BF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35.6</w:t>
            </w:r>
          </w:p>
        </w:tc>
      </w:tr>
      <w:tr w:rsidR="00C702BF" w:rsidRPr="00536F13" w14:paraId="60EB05D2" w14:textId="77777777" w:rsidTr="001C4793">
        <w:tc>
          <w:tcPr>
            <w:tcW w:w="9339" w:type="dxa"/>
            <w:gridSpan w:val="4"/>
            <w:shd w:val="clear" w:color="auto" w:fill="548DD4" w:themeFill="text2" w:themeFillTint="99"/>
            <w:vAlign w:val="center"/>
          </w:tcPr>
          <w:p w14:paraId="7544868F" w14:textId="35A9FCB3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LEM0004 LED D3 à 50mA</w:t>
            </w:r>
          </w:p>
        </w:tc>
      </w:tr>
      <w:tr w:rsidR="00C702BF" w14:paraId="08CA9E5D" w14:textId="77777777" w:rsidTr="001C4793">
        <w:tc>
          <w:tcPr>
            <w:tcW w:w="2334" w:type="dxa"/>
            <w:vAlign w:val="center"/>
          </w:tcPr>
          <w:p w14:paraId="334B3C74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685B0EF2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08594DD5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650B97C7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C702BF" w14:paraId="63090C7A" w14:textId="77777777" w:rsidTr="001C4793">
        <w:tc>
          <w:tcPr>
            <w:tcW w:w="2334" w:type="dxa"/>
            <w:vAlign w:val="center"/>
          </w:tcPr>
          <w:p w14:paraId="602A0CEE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483EFAAD" w14:textId="543C5CBB" w:rsidR="00C702BF" w:rsidRPr="000230B9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41.5</w:t>
            </w:r>
          </w:p>
        </w:tc>
        <w:tc>
          <w:tcPr>
            <w:tcW w:w="2335" w:type="dxa"/>
            <w:vAlign w:val="center"/>
          </w:tcPr>
          <w:p w14:paraId="33238E1F" w14:textId="57386C3D" w:rsidR="00C702BF" w:rsidRPr="000230B9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1048.63</w:t>
            </w:r>
          </w:p>
        </w:tc>
        <w:tc>
          <w:tcPr>
            <w:tcW w:w="2335" w:type="dxa"/>
            <w:vAlign w:val="center"/>
          </w:tcPr>
          <w:p w14:paraId="76101BD7" w14:textId="56DE117D" w:rsidR="00C702BF" w:rsidRPr="000230B9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43.5</w:t>
            </w:r>
          </w:p>
        </w:tc>
      </w:tr>
      <w:tr w:rsidR="00C702BF" w14:paraId="14E7796A" w14:textId="77777777" w:rsidTr="001C4793">
        <w:tc>
          <w:tcPr>
            <w:tcW w:w="2334" w:type="dxa"/>
            <w:vAlign w:val="center"/>
          </w:tcPr>
          <w:p w14:paraId="6D308A72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7A3C275B" w14:textId="2A6433E1" w:rsidR="00C702BF" w:rsidRPr="000230B9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40.4</w:t>
            </w:r>
          </w:p>
        </w:tc>
        <w:tc>
          <w:tcPr>
            <w:tcW w:w="2335" w:type="dxa"/>
            <w:vAlign w:val="center"/>
          </w:tcPr>
          <w:p w14:paraId="70BEB648" w14:textId="52DD247A" w:rsidR="00C702BF" w:rsidRPr="000230B9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1050.57</w:t>
            </w:r>
          </w:p>
        </w:tc>
        <w:tc>
          <w:tcPr>
            <w:tcW w:w="2335" w:type="dxa"/>
            <w:vAlign w:val="center"/>
          </w:tcPr>
          <w:p w14:paraId="5F63DB78" w14:textId="61888B88" w:rsidR="00C702BF" w:rsidRPr="000230B9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40.4</w:t>
            </w:r>
          </w:p>
        </w:tc>
      </w:tr>
      <w:tr w:rsidR="00C702BF" w14:paraId="47A0A192" w14:textId="77777777" w:rsidTr="001C4793">
        <w:tc>
          <w:tcPr>
            <w:tcW w:w="2334" w:type="dxa"/>
            <w:vAlign w:val="center"/>
          </w:tcPr>
          <w:p w14:paraId="0F29A3CA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lastRenderedPageBreak/>
              <w:t>35°C</w:t>
            </w:r>
          </w:p>
        </w:tc>
        <w:tc>
          <w:tcPr>
            <w:tcW w:w="2335" w:type="dxa"/>
            <w:vAlign w:val="center"/>
          </w:tcPr>
          <w:p w14:paraId="4B7D2C69" w14:textId="4B4D9914" w:rsidR="00C702BF" w:rsidRPr="000230B9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39.3</w:t>
            </w:r>
          </w:p>
        </w:tc>
        <w:tc>
          <w:tcPr>
            <w:tcW w:w="2335" w:type="dxa"/>
            <w:vAlign w:val="center"/>
          </w:tcPr>
          <w:p w14:paraId="1C1DA28C" w14:textId="6E641652" w:rsidR="00C702BF" w:rsidRPr="000230B9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1052.45</w:t>
            </w:r>
          </w:p>
        </w:tc>
        <w:tc>
          <w:tcPr>
            <w:tcW w:w="2335" w:type="dxa"/>
            <w:vAlign w:val="center"/>
          </w:tcPr>
          <w:p w14:paraId="37F185A3" w14:textId="7535109A" w:rsidR="00C702BF" w:rsidRPr="000230B9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45.3</w:t>
            </w:r>
          </w:p>
        </w:tc>
      </w:tr>
      <w:tr w:rsidR="00C702BF" w14:paraId="6EF23315" w14:textId="77777777" w:rsidTr="001C4793">
        <w:tc>
          <w:tcPr>
            <w:tcW w:w="2334" w:type="dxa"/>
            <w:vAlign w:val="center"/>
          </w:tcPr>
          <w:p w14:paraId="78633255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108ECDFC" w14:textId="0D88DF76" w:rsidR="00C702BF" w:rsidRPr="000230B9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38.4</w:t>
            </w:r>
          </w:p>
        </w:tc>
        <w:tc>
          <w:tcPr>
            <w:tcW w:w="2335" w:type="dxa"/>
            <w:vAlign w:val="center"/>
          </w:tcPr>
          <w:p w14:paraId="5180EDA0" w14:textId="29AFBE5C" w:rsidR="00C702BF" w:rsidRPr="000230B9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1054.21</w:t>
            </w:r>
          </w:p>
        </w:tc>
        <w:tc>
          <w:tcPr>
            <w:tcW w:w="2335" w:type="dxa"/>
            <w:vAlign w:val="center"/>
          </w:tcPr>
          <w:p w14:paraId="5A28EBFD" w14:textId="32183BBB" w:rsidR="00C702BF" w:rsidRPr="000230B9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46.2</w:t>
            </w:r>
          </w:p>
        </w:tc>
      </w:tr>
      <w:tr w:rsidR="00C702BF" w14:paraId="2E393E95" w14:textId="77777777" w:rsidTr="001C4793">
        <w:tc>
          <w:tcPr>
            <w:tcW w:w="2334" w:type="dxa"/>
            <w:vAlign w:val="center"/>
          </w:tcPr>
          <w:p w14:paraId="24FD516F" w14:textId="319FA6AE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2529C799" w14:textId="2E1E5206" w:rsidR="00C702BF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37.0</w:t>
            </w:r>
          </w:p>
        </w:tc>
        <w:tc>
          <w:tcPr>
            <w:tcW w:w="2335" w:type="dxa"/>
            <w:vAlign w:val="center"/>
          </w:tcPr>
          <w:p w14:paraId="4EDAFBDE" w14:textId="231DDDF2" w:rsidR="00C702BF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1056.10</w:t>
            </w:r>
          </w:p>
        </w:tc>
        <w:tc>
          <w:tcPr>
            <w:tcW w:w="2335" w:type="dxa"/>
            <w:vAlign w:val="center"/>
          </w:tcPr>
          <w:p w14:paraId="41FD51D5" w14:textId="1B602357" w:rsidR="00C702BF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47.2</w:t>
            </w:r>
          </w:p>
        </w:tc>
      </w:tr>
      <w:tr w:rsidR="00C702BF" w14:paraId="19483457" w14:textId="77777777" w:rsidTr="001C4793">
        <w:tc>
          <w:tcPr>
            <w:tcW w:w="2334" w:type="dxa"/>
            <w:vAlign w:val="center"/>
          </w:tcPr>
          <w:p w14:paraId="59CB9C95" w14:textId="54CA2924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7342EE58" w14:textId="3B671087" w:rsidR="00C702BF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35.9</w:t>
            </w:r>
          </w:p>
        </w:tc>
        <w:tc>
          <w:tcPr>
            <w:tcW w:w="2335" w:type="dxa"/>
            <w:vAlign w:val="center"/>
          </w:tcPr>
          <w:p w14:paraId="69BEAD96" w14:textId="1C4AC5FC" w:rsidR="00C702BF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1058.02</w:t>
            </w:r>
          </w:p>
        </w:tc>
        <w:tc>
          <w:tcPr>
            <w:tcW w:w="2335" w:type="dxa"/>
            <w:vAlign w:val="center"/>
          </w:tcPr>
          <w:p w14:paraId="53164B01" w14:textId="50E1FC57" w:rsidR="00C702BF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48.3</w:t>
            </w:r>
          </w:p>
        </w:tc>
      </w:tr>
      <w:tr w:rsidR="00C702BF" w14:paraId="3B9FF069" w14:textId="77777777" w:rsidTr="001C4793">
        <w:tc>
          <w:tcPr>
            <w:tcW w:w="2334" w:type="dxa"/>
            <w:vAlign w:val="center"/>
          </w:tcPr>
          <w:p w14:paraId="2F53FDA5" w14:textId="6A99324D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443672BD" w14:textId="20D7FA1C" w:rsidR="00C702BF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34.8</w:t>
            </w:r>
          </w:p>
        </w:tc>
        <w:tc>
          <w:tcPr>
            <w:tcW w:w="2335" w:type="dxa"/>
            <w:vAlign w:val="center"/>
          </w:tcPr>
          <w:p w14:paraId="77DCA7A8" w14:textId="2D19ABC0" w:rsidR="00C702BF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1059.77</w:t>
            </w:r>
          </w:p>
        </w:tc>
        <w:tc>
          <w:tcPr>
            <w:tcW w:w="2335" w:type="dxa"/>
            <w:vAlign w:val="center"/>
          </w:tcPr>
          <w:p w14:paraId="6718C08E" w14:textId="4A51FF5E" w:rsidR="00C702BF" w:rsidRDefault="00D55968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49.4</w:t>
            </w:r>
          </w:p>
        </w:tc>
      </w:tr>
      <w:tr w:rsidR="00C702BF" w:rsidRPr="00536F13" w14:paraId="4ACFC1CA" w14:textId="77777777" w:rsidTr="001C4793">
        <w:tc>
          <w:tcPr>
            <w:tcW w:w="9339" w:type="dxa"/>
            <w:gridSpan w:val="4"/>
            <w:shd w:val="clear" w:color="auto" w:fill="FABF8F" w:themeFill="accent6" w:themeFillTint="99"/>
            <w:vAlign w:val="center"/>
          </w:tcPr>
          <w:p w14:paraId="5C9E953A" w14:textId="7E237F06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LEM0004 LED D4 à 1mA</w:t>
            </w:r>
          </w:p>
        </w:tc>
      </w:tr>
      <w:tr w:rsidR="00C702BF" w14:paraId="37DF8865" w14:textId="77777777" w:rsidTr="001C4793">
        <w:tc>
          <w:tcPr>
            <w:tcW w:w="2334" w:type="dxa"/>
            <w:vAlign w:val="center"/>
          </w:tcPr>
          <w:p w14:paraId="1F4A358E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7CF553E3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6AA01A5B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1B200EAB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C702BF" w14:paraId="03EB5E25" w14:textId="77777777" w:rsidTr="001C4793">
        <w:tc>
          <w:tcPr>
            <w:tcW w:w="2334" w:type="dxa"/>
            <w:vAlign w:val="center"/>
          </w:tcPr>
          <w:p w14:paraId="15804F1B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76676C10" w14:textId="2724CAD4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0.473</w:t>
            </w:r>
          </w:p>
        </w:tc>
        <w:tc>
          <w:tcPr>
            <w:tcW w:w="2335" w:type="dxa"/>
            <w:vAlign w:val="center"/>
          </w:tcPr>
          <w:p w14:paraId="78A996EC" w14:textId="1FC6C17C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1646.72</w:t>
            </w:r>
          </w:p>
        </w:tc>
        <w:tc>
          <w:tcPr>
            <w:tcW w:w="2335" w:type="dxa"/>
            <w:vAlign w:val="center"/>
          </w:tcPr>
          <w:p w14:paraId="1D0FD858" w14:textId="15548A37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107</w:t>
            </w:r>
          </w:p>
        </w:tc>
      </w:tr>
      <w:tr w:rsidR="00C702BF" w14:paraId="0B8B2812" w14:textId="77777777" w:rsidTr="001C4793">
        <w:tc>
          <w:tcPr>
            <w:tcW w:w="2334" w:type="dxa"/>
            <w:vAlign w:val="center"/>
          </w:tcPr>
          <w:p w14:paraId="7787716D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22176773" w14:textId="3BDAB918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0.451</w:t>
            </w:r>
          </w:p>
        </w:tc>
        <w:tc>
          <w:tcPr>
            <w:tcW w:w="2335" w:type="dxa"/>
            <w:vAlign w:val="center"/>
          </w:tcPr>
          <w:p w14:paraId="76E85C33" w14:textId="7441AC18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1648.67</w:t>
            </w:r>
          </w:p>
        </w:tc>
        <w:tc>
          <w:tcPr>
            <w:tcW w:w="2335" w:type="dxa"/>
            <w:vAlign w:val="center"/>
          </w:tcPr>
          <w:p w14:paraId="4B25FDEC" w14:textId="229B80E9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116</w:t>
            </w:r>
          </w:p>
        </w:tc>
      </w:tr>
      <w:tr w:rsidR="00C702BF" w14:paraId="66379DA1" w14:textId="77777777" w:rsidTr="001C4793">
        <w:tc>
          <w:tcPr>
            <w:tcW w:w="2334" w:type="dxa"/>
            <w:vAlign w:val="center"/>
          </w:tcPr>
          <w:p w14:paraId="748CEC24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5D4C045B" w14:textId="13560917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0.426</w:t>
            </w:r>
          </w:p>
        </w:tc>
        <w:tc>
          <w:tcPr>
            <w:tcW w:w="2335" w:type="dxa"/>
            <w:vAlign w:val="center"/>
          </w:tcPr>
          <w:p w14:paraId="48500AD3" w14:textId="0F87F155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1650.47</w:t>
            </w:r>
          </w:p>
        </w:tc>
        <w:tc>
          <w:tcPr>
            <w:tcW w:w="2335" w:type="dxa"/>
            <w:vAlign w:val="center"/>
          </w:tcPr>
          <w:p w14:paraId="41BC0C7B" w14:textId="4615AE0E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120</w:t>
            </w:r>
          </w:p>
        </w:tc>
      </w:tr>
      <w:tr w:rsidR="00C702BF" w14:paraId="1E4C0B90" w14:textId="77777777" w:rsidTr="001C4793">
        <w:tc>
          <w:tcPr>
            <w:tcW w:w="2334" w:type="dxa"/>
            <w:vAlign w:val="center"/>
          </w:tcPr>
          <w:p w14:paraId="7EA7063F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68A79A24" w14:textId="0DC10F4C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0.400</w:t>
            </w:r>
          </w:p>
        </w:tc>
        <w:tc>
          <w:tcPr>
            <w:tcW w:w="2335" w:type="dxa"/>
            <w:vAlign w:val="center"/>
          </w:tcPr>
          <w:p w14:paraId="00D14FA4" w14:textId="36F592F9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1652.18</w:t>
            </w:r>
          </w:p>
        </w:tc>
        <w:tc>
          <w:tcPr>
            <w:tcW w:w="2335" w:type="dxa"/>
            <w:vAlign w:val="center"/>
          </w:tcPr>
          <w:p w14:paraId="78E90404" w14:textId="1A162C08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123</w:t>
            </w:r>
          </w:p>
        </w:tc>
      </w:tr>
      <w:tr w:rsidR="00C702BF" w14:paraId="2705D2D0" w14:textId="77777777" w:rsidTr="001C4793">
        <w:tc>
          <w:tcPr>
            <w:tcW w:w="2334" w:type="dxa"/>
            <w:vAlign w:val="center"/>
          </w:tcPr>
          <w:p w14:paraId="5AC168FE" w14:textId="727F5EE1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48E5ADEB" w14:textId="3B2DCBD4" w:rsidR="00C702BF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0.377</w:t>
            </w:r>
          </w:p>
        </w:tc>
        <w:tc>
          <w:tcPr>
            <w:tcW w:w="2335" w:type="dxa"/>
            <w:vAlign w:val="center"/>
          </w:tcPr>
          <w:p w14:paraId="2E4DDB73" w14:textId="086F417D" w:rsidR="00C702BF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1653.30</w:t>
            </w:r>
          </w:p>
        </w:tc>
        <w:tc>
          <w:tcPr>
            <w:tcW w:w="2335" w:type="dxa"/>
            <w:vAlign w:val="center"/>
          </w:tcPr>
          <w:p w14:paraId="7BE8A4C3" w14:textId="2FF51DD9" w:rsidR="00C702BF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126</w:t>
            </w:r>
          </w:p>
        </w:tc>
      </w:tr>
      <w:tr w:rsidR="00C702BF" w14:paraId="1D165EA9" w14:textId="77777777" w:rsidTr="001C4793">
        <w:tc>
          <w:tcPr>
            <w:tcW w:w="2334" w:type="dxa"/>
            <w:vAlign w:val="center"/>
          </w:tcPr>
          <w:p w14:paraId="1E448350" w14:textId="1B67D208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456E4690" w14:textId="52065461" w:rsidR="00C702BF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0.353</w:t>
            </w:r>
          </w:p>
        </w:tc>
        <w:tc>
          <w:tcPr>
            <w:tcW w:w="2335" w:type="dxa"/>
            <w:vAlign w:val="center"/>
          </w:tcPr>
          <w:p w14:paraId="3295EC7D" w14:textId="20929791" w:rsidR="00C702BF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1654.02</w:t>
            </w:r>
          </w:p>
        </w:tc>
        <w:tc>
          <w:tcPr>
            <w:tcW w:w="2335" w:type="dxa"/>
            <w:vAlign w:val="center"/>
          </w:tcPr>
          <w:p w14:paraId="3C9E39A6" w14:textId="06A0B4F6" w:rsidR="00C702BF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128</w:t>
            </w:r>
          </w:p>
        </w:tc>
      </w:tr>
      <w:tr w:rsidR="00C702BF" w14:paraId="5DBF9429" w14:textId="77777777" w:rsidTr="001C4793">
        <w:tc>
          <w:tcPr>
            <w:tcW w:w="2334" w:type="dxa"/>
            <w:vAlign w:val="center"/>
          </w:tcPr>
          <w:p w14:paraId="37D5B712" w14:textId="78F12CC8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1CDCEE21" w14:textId="62C26285" w:rsidR="00C702BF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0.324</w:t>
            </w:r>
          </w:p>
        </w:tc>
        <w:tc>
          <w:tcPr>
            <w:tcW w:w="2335" w:type="dxa"/>
            <w:vAlign w:val="center"/>
          </w:tcPr>
          <w:p w14:paraId="62A8317E" w14:textId="3D4A92E7" w:rsidR="00C702BF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1655.58</w:t>
            </w:r>
          </w:p>
        </w:tc>
        <w:tc>
          <w:tcPr>
            <w:tcW w:w="2335" w:type="dxa"/>
            <w:vAlign w:val="center"/>
          </w:tcPr>
          <w:p w14:paraId="697F8FE1" w14:textId="3A85A462" w:rsidR="00C702BF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132</w:t>
            </w:r>
          </w:p>
        </w:tc>
      </w:tr>
      <w:tr w:rsidR="00C702BF" w:rsidRPr="00536F13" w14:paraId="300244CC" w14:textId="77777777" w:rsidTr="001C4793">
        <w:tc>
          <w:tcPr>
            <w:tcW w:w="9339" w:type="dxa"/>
            <w:gridSpan w:val="4"/>
            <w:shd w:val="clear" w:color="auto" w:fill="FABF8F" w:themeFill="accent6" w:themeFillTint="99"/>
            <w:vAlign w:val="center"/>
          </w:tcPr>
          <w:p w14:paraId="666446F0" w14:textId="2AAF6B04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LEM0004 LED D4 à 10mA</w:t>
            </w:r>
          </w:p>
        </w:tc>
      </w:tr>
      <w:tr w:rsidR="00C702BF" w14:paraId="5A3D9248" w14:textId="77777777" w:rsidTr="001C4793">
        <w:tc>
          <w:tcPr>
            <w:tcW w:w="2334" w:type="dxa"/>
            <w:vAlign w:val="center"/>
          </w:tcPr>
          <w:p w14:paraId="62161741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04870DF4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4C2F0E59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44465BD3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C702BF" w14:paraId="66FC8F2E" w14:textId="77777777" w:rsidTr="001C4793">
        <w:tc>
          <w:tcPr>
            <w:tcW w:w="2334" w:type="dxa"/>
            <w:vAlign w:val="center"/>
          </w:tcPr>
          <w:p w14:paraId="0721ABD3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31C9850F" w14:textId="13795C73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3.96</w:t>
            </w:r>
          </w:p>
        </w:tc>
        <w:tc>
          <w:tcPr>
            <w:tcW w:w="2335" w:type="dxa"/>
            <w:vAlign w:val="center"/>
          </w:tcPr>
          <w:p w14:paraId="1B026E43" w14:textId="0DB28EEB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1645.60</w:t>
            </w:r>
          </w:p>
        </w:tc>
        <w:tc>
          <w:tcPr>
            <w:tcW w:w="2335" w:type="dxa"/>
            <w:vAlign w:val="center"/>
          </w:tcPr>
          <w:p w14:paraId="474CC3B3" w14:textId="11555951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114</w:t>
            </w:r>
          </w:p>
        </w:tc>
      </w:tr>
      <w:tr w:rsidR="00C702BF" w14:paraId="5CA100B2" w14:textId="77777777" w:rsidTr="001C4793">
        <w:tc>
          <w:tcPr>
            <w:tcW w:w="2334" w:type="dxa"/>
            <w:vAlign w:val="center"/>
          </w:tcPr>
          <w:p w14:paraId="020DB9CC" w14:textId="344CF3A0" w:rsidR="00C702BF" w:rsidRDefault="009569C2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123</w:t>
            </w:r>
          </w:p>
        </w:tc>
        <w:tc>
          <w:tcPr>
            <w:tcW w:w="2335" w:type="dxa"/>
            <w:vAlign w:val="center"/>
          </w:tcPr>
          <w:p w14:paraId="639D71AB" w14:textId="112A5982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3.76</w:t>
            </w:r>
          </w:p>
        </w:tc>
        <w:tc>
          <w:tcPr>
            <w:tcW w:w="2335" w:type="dxa"/>
            <w:vAlign w:val="center"/>
          </w:tcPr>
          <w:p w14:paraId="2A1E8D8F" w14:textId="774D029C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1647.24</w:t>
            </w:r>
          </w:p>
        </w:tc>
        <w:tc>
          <w:tcPr>
            <w:tcW w:w="2335" w:type="dxa"/>
            <w:vAlign w:val="center"/>
          </w:tcPr>
          <w:p w14:paraId="712968A9" w14:textId="71605551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123</w:t>
            </w:r>
          </w:p>
        </w:tc>
      </w:tr>
      <w:tr w:rsidR="00C702BF" w14:paraId="025FEA1D" w14:textId="77777777" w:rsidTr="001C4793">
        <w:tc>
          <w:tcPr>
            <w:tcW w:w="2334" w:type="dxa"/>
            <w:vAlign w:val="center"/>
          </w:tcPr>
          <w:p w14:paraId="27A49CAF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711BAE41" w14:textId="6DEBE6DA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3.54</w:t>
            </w:r>
          </w:p>
        </w:tc>
        <w:tc>
          <w:tcPr>
            <w:tcW w:w="2335" w:type="dxa"/>
            <w:vAlign w:val="center"/>
          </w:tcPr>
          <w:p w14:paraId="4DF8D4CB" w14:textId="276A8950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1648.82</w:t>
            </w:r>
          </w:p>
        </w:tc>
        <w:tc>
          <w:tcPr>
            <w:tcW w:w="2335" w:type="dxa"/>
            <w:vAlign w:val="center"/>
          </w:tcPr>
          <w:p w14:paraId="5E086036" w14:textId="6E957036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127</w:t>
            </w:r>
          </w:p>
        </w:tc>
      </w:tr>
      <w:tr w:rsidR="00C702BF" w14:paraId="4A45C2F9" w14:textId="77777777" w:rsidTr="001C4793">
        <w:tc>
          <w:tcPr>
            <w:tcW w:w="2334" w:type="dxa"/>
            <w:vAlign w:val="center"/>
          </w:tcPr>
          <w:p w14:paraId="34A4FCA1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387C78C5" w14:textId="1173FA31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3.32</w:t>
            </w:r>
          </w:p>
        </w:tc>
        <w:tc>
          <w:tcPr>
            <w:tcW w:w="2335" w:type="dxa"/>
            <w:vAlign w:val="center"/>
          </w:tcPr>
          <w:p w14:paraId="1A31E49A" w14:textId="3A44C009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1650.38</w:t>
            </w:r>
          </w:p>
        </w:tc>
        <w:tc>
          <w:tcPr>
            <w:tcW w:w="2335" w:type="dxa"/>
            <w:vAlign w:val="center"/>
          </w:tcPr>
          <w:p w14:paraId="071BA2EB" w14:textId="34A7F70F" w:rsidR="00C702BF" w:rsidRPr="008F5FC7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130</w:t>
            </w:r>
          </w:p>
        </w:tc>
      </w:tr>
      <w:tr w:rsidR="00C702BF" w14:paraId="057BD099" w14:textId="77777777" w:rsidTr="001C4793">
        <w:tc>
          <w:tcPr>
            <w:tcW w:w="2334" w:type="dxa"/>
            <w:vAlign w:val="center"/>
          </w:tcPr>
          <w:p w14:paraId="07321B06" w14:textId="00FC924B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28436656" w14:textId="27FB0C59" w:rsidR="00C702BF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3.12</w:t>
            </w:r>
          </w:p>
        </w:tc>
        <w:tc>
          <w:tcPr>
            <w:tcW w:w="2335" w:type="dxa"/>
            <w:vAlign w:val="center"/>
          </w:tcPr>
          <w:p w14:paraId="3CB9AAB6" w14:textId="534838D5" w:rsidR="00C702BF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1651.83</w:t>
            </w:r>
          </w:p>
        </w:tc>
        <w:tc>
          <w:tcPr>
            <w:tcW w:w="2335" w:type="dxa"/>
            <w:vAlign w:val="center"/>
          </w:tcPr>
          <w:p w14:paraId="39D6EE2C" w14:textId="50EC318C" w:rsidR="00C702BF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133</w:t>
            </w:r>
          </w:p>
        </w:tc>
      </w:tr>
      <w:tr w:rsidR="00C702BF" w14:paraId="0D7AC7D1" w14:textId="77777777" w:rsidTr="001C4793">
        <w:tc>
          <w:tcPr>
            <w:tcW w:w="2334" w:type="dxa"/>
            <w:vAlign w:val="center"/>
          </w:tcPr>
          <w:p w14:paraId="33E61506" w14:textId="7484E7C3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1CC1490B" w14:textId="1415C92C" w:rsidR="00C702BF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2.92</w:t>
            </w:r>
          </w:p>
        </w:tc>
        <w:tc>
          <w:tcPr>
            <w:tcW w:w="2335" w:type="dxa"/>
            <w:vAlign w:val="center"/>
          </w:tcPr>
          <w:p w14:paraId="3E1BF7DF" w14:textId="7BED37F1" w:rsidR="00C702BF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1652.86</w:t>
            </w:r>
          </w:p>
        </w:tc>
        <w:tc>
          <w:tcPr>
            <w:tcW w:w="2335" w:type="dxa"/>
            <w:vAlign w:val="center"/>
          </w:tcPr>
          <w:p w14:paraId="52010DC9" w14:textId="56603460" w:rsidR="00C702BF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135</w:t>
            </w:r>
          </w:p>
        </w:tc>
      </w:tr>
      <w:tr w:rsidR="00C702BF" w14:paraId="06550D9F" w14:textId="77777777" w:rsidTr="001C4793">
        <w:tc>
          <w:tcPr>
            <w:tcW w:w="2334" w:type="dxa"/>
            <w:vAlign w:val="center"/>
          </w:tcPr>
          <w:p w14:paraId="18549134" w14:textId="29BC1D9A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7F5328E4" w14:textId="5CDDD740" w:rsidR="00C702BF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2.72</w:t>
            </w:r>
          </w:p>
        </w:tc>
        <w:tc>
          <w:tcPr>
            <w:tcW w:w="2335" w:type="dxa"/>
            <w:vAlign w:val="center"/>
          </w:tcPr>
          <w:p w14:paraId="3454AB17" w14:textId="034E834B" w:rsidR="00C702BF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1653.70</w:t>
            </w:r>
          </w:p>
        </w:tc>
        <w:tc>
          <w:tcPr>
            <w:tcW w:w="2335" w:type="dxa"/>
            <w:vAlign w:val="center"/>
          </w:tcPr>
          <w:p w14:paraId="2F34595D" w14:textId="5A974B4E" w:rsidR="00C702BF" w:rsidRDefault="009569C2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138</w:t>
            </w:r>
          </w:p>
        </w:tc>
      </w:tr>
      <w:tr w:rsidR="00C702BF" w:rsidRPr="00536F13" w14:paraId="7EF6F8FC" w14:textId="77777777" w:rsidTr="001C4793">
        <w:tc>
          <w:tcPr>
            <w:tcW w:w="9339" w:type="dxa"/>
            <w:gridSpan w:val="4"/>
            <w:shd w:val="clear" w:color="auto" w:fill="FABF8F" w:themeFill="accent6" w:themeFillTint="99"/>
            <w:vAlign w:val="center"/>
          </w:tcPr>
          <w:p w14:paraId="7155ADBC" w14:textId="318EF908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LEM0004 LED D4 à 50mA</w:t>
            </w:r>
          </w:p>
        </w:tc>
      </w:tr>
      <w:tr w:rsidR="00C702BF" w14:paraId="55ACB755" w14:textId="77777777" w:rsidTr="001C4793">
        <w:tc>
          <w:tcPr>
            <w:tcW w:w="2334" w:type="dxa"/>
            <w:vAlign w:val="center"/>
          </w:tcPr>
          <w:p w14:paraId="63BAC6C4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0F684AB6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2F06E51C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36903778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C702BF" w14:paraId="340AE21C" w14:textId="77777777" w:rsidTr="001C4793">
        <w:tc>
          <w:tcPr>
            <w:tcW w:w="2334" w:type="dxa"/>
            <w:vAlign w:val="center"/>
          </w:tcPr>
          <w:p w14:paraId="5E020F52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101295A8" w14:textId="5FE022B3" w:rsidR="00C702BF" w:rsidRPr="008F5FC7" w:rsidRDefault="009572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12.6</w:t>
            </w:r>
          </w:p>
        </w:tc>
        <w:tc>
          <w:tcPr>
            <w:tcW w:w="2335" w:type="dxa"/>
            <w:vAlign w:val="center"/>
          </w:tcPr>
          <w:p w14:paraId="340411D8" w14:textId="1E4D16F8" w:rsidR="00C702BF" w:rsidRPr="008F5FC7" w:rsidRDefault="009572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1644.64</w:t>
            </w:r>
          </w:p>
        </w:tc>
        <w:tc>
          <w:tcPr>
            <w:tcW w:w="2335" w:type="dxa"/>
            <w:vAlign w:val="center"/>
          </w:tcPr>
          <w:p w14:paraId="1B2D4DB5" w14:textId="722E2087" w:rsidR="00C702BF" w:rsidRPr="008F5FC7" w:rsidRDefault="009572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131</w:t>
            </w:r>
          </w:p>
        </w:tc>
      </w:tr>
      <w:tr w:rsidR="00C702BF" w14:paraId="5914AC4E" w14:textId="77777777" w:rsidTr="001C4793">
        <w:tc>
          <w:tcPr>
            <w:tcW w:w="2334" w:type="dxa"/>
            <w:vAlign w:val="center"/>
          </w:tcPr>
          <w:p w14:paraId="20911F58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7A6C3E45" w14:textId="6E8B3711" w:rsidR="00C702BF" w:rsidRPr="008F5FC7" w:rsidRDefault="009572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12.0</w:t>
            </w:r>
          </w:p>
        </w:tc>
        <w:tc>
          <w:tcPr>
            <w:tcW w:w="2335" w:type="dxa"/>
            <w:vAlign w:val="center"/>
          </w:tcPr>
          <w:p w14:paraId="259DCBF6" w14:textId="0E45C2D6" w:rsidR="00C702BF" w:rsidRPr="008F5FC7" w:rsidRDefault="009572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1646.00</w:t>
            </w:r>
          </w:p>
        </w:tc>
        <w:tc>
          <w:tcPr>
            <w:tcW w:w="2335" w:type="dxa"/>
            <w:vAlign w:val="center"/>
          </w:tcPr>
          <w:p w14:paraId="31A66F9D" w14:textId="5672B710" w:rsidR="00C702BF" w:rsidRPr="008F5FC7" w:rsidRDefault="009572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135</w:t>
            </w:r>
          </w:p>
        </w:tc>
      </w:tr>
      <w:tr w:rsidR="00C702BF" w14:paraId="1B8695D5" w14:textId="77777777" w:rsidTr="001C4793">
        <w:tc>
          <w:tcPr>
            <w:tcW w:w="2334" w:type="dxa"/>
            <w:vAlign w:val="center"/>
          </w:tcPr>
          <w:p w14:paraId="0923171D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223A60CB" w14:textId="52FC69DD" w:rsidR="00C702BF" w:rsidRPr="008F5FC7" w:rsidRDefault="009572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11.2</w:t>
            </w:r>
          </w:p>
        </w:tc>
        <w:tc>
          <w:tcPr>
            <w:tcW w:w="2335" w:type="dxa"/>
            <w:vAlign w:val="center"/>
          </w:tcPr>
          <w:p w14:paraId="34A01A7F" w14:textId="6FE44EC7" w:rsidR="00C702BF" w:rsidRPr="008F5FC7" w:rsidRDefault="009572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1647.29</w:t>
            </w:r>
          </w:p>
        </w:tc>
        <w:tc>
          <w:tcPr>
            <w:tcW w:w="2335" w:type="dxa"/>
            <w:vAlign w:val="center"/>
          </w:tcPr>
          <w:p w14:paraId="7D25504D" w14:textId="46A6F8A4" w:rsidR="00C702BF" w:rsidRPr="008F5FC7" w:rsidRDefault="009572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138</w:t>
            </w:r>
          </w:p>
        </w:tc>
      </w:tr>
      <w:tr w:rsidR="00C702BF" w14:paraId="093D6B77" w14:textId="77777777" w:rsidTr="001C4793">
        <w:tc>
          <w:tcPr>
            <w:tcW w:w="2334" w:type="dxa"/>
            <w:vAlign w:val="center"/>
          </w:tcPr>
          <w:p w14:paraId="152EC999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3EF8B56B" w14:textId="7E8F4205" w:rsidR="00C702BF" w:rsidRPr="008F5FC7" w:rsidRDefault="009572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10.6</w:t>
            </w:r>
          </w:p>
        </w:tc>
        <w:tc>
          <w:tcPr>
            <w:tcW w:w="2335" w:type="dxa"/>
            <w:vAlign w:val="center"/>
          </w:tcPr>
          <w:p w14:paraId="6654A49B" w14:textId="3FABB8B5" w:rsidR="00C702BF" w:rsidRPr="008F5FC7" w:rsidRDefault="009572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1648.61</w:t>
            </w:r>
          </w:p>
        </w:tc>
        <w:tc>
          <w:tcPr>
            <w:tcW w:w="2335" w:type="dxa"/>
            <w:vAlign w:val="center"/>
          </w:tcPr>
          <w:p w14:paraId="583BCD3C" w14:textId="433A6846" w:rsidR="00C702BF" w:rsidRPr="008F5FC7" w:rsidRDefault="009572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141</w:t>
            </w:r>
          </w:p>
        </w:tc>
      </w:tr>
      <w:tr w:rsidR="00C702BF" w14:paraId="6F7E0710" w14:textId="77777777" w:rsidTr="001C4793">
        <w:tc>
          <w:tcPr>
            <w:tcW w:w="2334" w:type="dxa"/>
            <w:vAlign w:val="center"/>
          </w:tcPr>
          <w:p w14:paraId="1F591319" w14:textId="553B184D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373E7282" w14:textId="1AB1CA4A" w:rsidR="00C702BF" w:rsidRDefault="009572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9.91</w:t>
            </w:r>
          </w:p>
        </w:tc>
        <w:tc>
          <w:tcPr>
            <w:tcW w:w="2335" w:type="dxa"/>
            <w:vAlign w:val="center"/>
          </w:tcPr>
          <w:p w14:paraId="71BBC98E" w14:textId="3D600FC5" w:rsidR="00C702BF" w:rsidRDefault="009572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1649.83</w:t>
            </w:r>
          </w:p>
        </w:tc>
        <w:tc>
          <w:tcPr>
            <w:tcW w:w="2335" w:type="dxa"/>
            <w:vAlign w:val="center"/>
          </w:tcPr>
          <w:p w14:paraId="4C302EBE" w14:textId="09A57D12" w:rsidR="00C702BF" w:rsidRDefault="009572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143</w:t>
            </w:r>
          </w:p>
        </w:tc>
      </w:tr>
      <w:tr w:rsidR="00C702BF" w14:paraId="14429A0E" w14:textId="77777777" w:rsidTr="001C4793">
        <w:tc>
          <w:tcPr>
            <w:tcW w:w="2334" w:type="dxa"/>
            <w:vAlign w:val="center"/>
          </w:tcPr>
          <w:p w14:paraId="5FCBD3DE" w14:textId="572012E5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298BE00D" w14:textId="18F4093C" w:rsidR="00C702BF" w:rsidRDefault="009572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9.26</w:t>
            </w:r>
          </w:p>
        </w:tc>
        <w:tc>
          <w:tcPr>
            <w:tcW w:w="2335" w:type="dxa"/>
            <w:vAlign w:val="center"/>
          </w:tcPr>
          <w:p w14:paraId="761F2032" w14:textId="1732F57F" w:rsidR="00C702BF" w:rsidRDefault="009572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1651.08</w:t>
            </w:r>
          </w:p>
        </w:tc>
        <w:tc>
          <w:tcPr>
            <w:tcW w:w="2335" w:type="dxa"/>
            <w:vAlign w:val="center"/>
          </w:tcPr>
          <w:p w14:paraId="23231753" w14:textId="578B11BD" w:rsidR="00C702BF" w:rsidRDefault="009572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146</w:t>
            </w:r>
          </w:p>
        </w:tc>
      </w:tr>
      <w:tr w:rsidR="00C702BF" w14:paraId="258A9B99" w14:textId="77777777" w:rsidTr="001C4793">
        <w:tc>
          <w:tcPr>
            <w:tcW w:w="2334" w:type="dxa"/>
            <w:vAlign w:val="center"/>
          </w:tcPr>
          <w:p w14:paraId="34014558" w14:textId="0481BBA1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2FCE03E2" w14:textId="6B2D27E2" w:rsidR="00C702BF" w:rsidRDefault="009572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8.66</w:t>
            </w:r>
          </w:p>
        </w:tc>
        <w:tc>
          <w:tcPr>
            <w:tcW w:w="2335" w:type="dxa"/>
            <w:vAlign w:val="center"/>
          </w:tcPr>
          <w:p w14:paraId="0D77B073" w14:textId="123A2D75" w:rsidR="00C702BF" w:rsidRDefault="009572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1651.94</w:t>
            </w:r>
          </w:p>
        </w:tc>
        <w:tc>
          <w:tcPr>
            <w:tcW w:w="2335" w:type="dxa"/>
            <w:vAlign w:val="center"/>
          </w:tcPr>
          <w:p w14:paraId="43B8D9DC" w14:textId="7CE3DA60" w:rsidR="00C702BF" w:rsidRDefault="009572F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149</w:t>
            </w:r>
          </w:p>
        </w:tc>
      </w:tr>
      <w:tr w:rsidR="00C702BF" w:rsidRPr="00536F13" w14:paraId="6A9648B6" w14:textId="77777777" w:rsidTr="001C4793">
        <w:tc>
          <w:tcPr>
            <w:tcW w:w="9339" w:type="dxa"/>
            <w:gridSpan w:val="4"/>
            <w:shd w:val="clear" w:color="auto" w:fill="C4BC96" w:themeFill="background2" w:themeFillShade="BF"/>
            <w:vAlign w:val="center"/>
          </w:tcPr>
          <w:p w14:paraId="14506097" w14:textId="732DD504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LEM0004 LED D5 à 1mA</w:t>
            </w:r>
          </w:p>
        </w:tc>
      </w:tr>
      <w:tr w:rsidR="00C702BF" w14:paraId="6C45EA3F" w14:textId="77777777" w:rsidTr="001C4793">
        <w:tc>
          <w:tcPr>
            <w:tcW w:w="2334" w:type="dxa"/>
            <w:vAlign w:val="center"/>
          </w:tcPr>
          <w:p w14:paraId="22704F60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49A1E6DF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6322E069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4C080F75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C702BF" w14:paraId="273E5293" w14:textId="77777777" w:rsidTr="001C4793">
        <w:tc>
          <w:tcPr>
            <w:tcW w:w="2334" w:type="dxa"/>
            <w:vAlign w:val="center"/>
          </w:tcPr>
          <w:p w14:paraId="51385E8F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7A906E89" w14:textId="6A812983" w:rsidR="00C702BF" w:rsidRPr="001D6223" w:rsidRDefault="000F700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0.509</w:t>
            </w:r>
          </w:p>
        </w:tc>
        <w:tc>
          <w:tcPr>
            <w:tcW w:w="2335" w:type="dxa"/>
            <w:vAlign w:val="center"/>
          </w:tcPr>
          <w:p w14:paraId="11ED6EC4" w14:textId="720887D3" w:rsidR="00C702BF" w:rsidRPr="001D6223" w:rsidRDefault="000F700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1650.06</w:t>
            </w:r>
          </w:p>
        </w:tc>
        <w:tc>
          <w:tcPr>
            <w:tcW w:w="2335" w:type="dxa"/>
            <w:vAlign w:val="center"/>
          </w:tcPr>
          <w:p w14:paraId="5CBF0561" w14:textId="4DD148FA" w:rsidR="00C702BF" w:rsidRPr="001D6223" w:rsidRDefault="000F700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120</w:t>
            </w:r>
          </w:p>
        </w:tc>
      </w:tr>
      <w:tr w:rsidR="00C702BF" w14:paraId="745D3A70" w14:textId="77777777" w:rsidTr="001C4793">
        <w:tc>
          <w:tcPr>
            <w:tcW w:w="2334" w:type="dxa"/>
            <w:vAlign w:val="center"/>
          </w:tcPr>
          <w:p w14:paraId="1CF2A04E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22FC8E14" w14:textId="0CAAAA5B" w:rsidR="00C702BF" w:rsidRPr="001D6223" w:rsidRDefault="000F700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0.480</w:t>
            </w:r>
          </w:p>
        </w:tc>
        <w:tc>
          <w:tcPr>
            <w:tcW w:w="2335" w:type="dxa"/>
            <w:vAlign w:val="center"/>
          </w:tcPr>
          <w:p w14:paraId="4DE36284" w14:textId="694D3E9E" w:rsidR="00C702BF" w:rsidRPr="001D6223" w:rsidRDefault="000F700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1652.48</w:t>
            </w:r>
          </w:p>
        </w:tc>
        <w:tc>
          <w:tcPr>
            <w:tcW w:w="2335" w:type="dxa"/>
            <w:vAlign w:val="center"/>
          </w:tcPr>
          <w:p w14:paraId="27474636" w14:textId="2D0BD68F" w:rsidR="00C702BF" w:rsidRPr="001D6223" w:rsidRDefault="000F700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121</w:t>
            </w:r>
          </w:p>
        </w:tc>
      </w:tr>
      <w:tr w:rsidR="00C702BF" w14:paraId="0B18248B" w14:textId="77777777" w:rsidTr="001C4793">
        <w:tc>
          <w:tcPr>
            <w:tcW w:w="2334" w:type="dxa"/>
            <w:vAlign w:val="center"/>
          </w:tcPr>
          <w:p w14:paraId="3797DD10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58088AC0" w14:textId="63B29877" w:rsidR="00C702BF" w:rsidRPr="001D6223" w:rsidRDefault="000F700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0.451</w:t>
            </w:r>
          </w:p>
        </w:tc>
        <w:tc>
          <w:tcPr>
            <w:tcW w:w="2335" w:type="dxa"/>
            <w:vAlign w:val="center"/>
          </w:tcPr>
          <w:p w14:paraId="5ABFBCB8" w14:textId="538709E4" w:rsidR="00C702BF" w:rsidRPr="001D6223" w:rsidRDefault="000F700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1654.41</w:t>
            </w:r>
          </w:p>
        </w:tc>
        <w:tc>
          <w:tcPr>
            <w:tcW w:w="2335" w:type="dxa"/>
            <w:vAlign w:val="center"/>
          </w:tcPr>
          <w:p w14:paraId="08B7B7F0" w14:textId="05E8B4B6" w:rsidR="00C702BF" w:rsidRPr="001D6223" w:rsidRDefault="000F700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123</w:t>
            </w:r>
          </w:p>
        </w:tc>
      </w:tr>
      <w:tr w:rsidR="00C702BF" w14:paraId="63EDBFCA" w14:textId="77777777" w:rsidTr="001C4793">
        <w:tc>
          <w:tcPr>
            <w:tcW w:w="2334" w:type="dxa"/>
            <w:vAlign w:val="center"/>
          </w:tcPr>
          <w:p w14:paraId="383E9E5F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554E6CFD" w14:textId="0A4D0BFF" w:rsidR="00C702BF" w:rsidRPr="001D6223" w:rsidRDefault="000F700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0.421</w:t>
            </w:r>
          </w:p>
        </w:tc>
        <w:tc>
          <w:tcPr>
            <w:tcW w:w="2335" w:type="dxa"/>
            <w:vAlign w:val="center"/>
          </w:tcPr>
          <w:p w14:paraId="3CB814E1" w14:textId="0B2C790D" w:rsidR="00C702BF" w:rsidRPr="001D6223" w:rsidRDefault="000F700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1655.87</w:t>
            </w:r>
          </w:p>
        </w:tc>
        <w:tc>
          <w:tcPr>
            <w:tcW w:w="2335" w:type="dxa"/>
            <w:vAlign w:val="center"/>
          </w:tcPr>
          <w:p w14:paraId="7D05D5F3" w14:textId="35AA00A8" w:rsidR="00C702BF" w:rsidRPr="001D6223" w:rsidRDefault="000F700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125</w:t>
            </w:r>
          </w:p>
        </w:tc>
      </w:tr>
      <w:tr w:rsidR="00C702BF" w14:paraId="222EEDFE" w14:textId="77777777" w:rsidTr="001C4793">
        <w:tc>
          <w:tcPr>
            <w:tcW w:w="2334" w:type="dxa"/>
            <w:vAlign w:val="center"/>
          </w:tcPr>
          <w:p w14:paraId="77573EA0" w14:textId="578531BE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lastRenderedPageBreak/>
              <w:t>45°C</w:t>
            </w:r>
          </w:p>
        </w:tc>
        <w:tc>
          <w:tcPr>
            <w:tcW w:w="2335" w:type="dxa"/>
            <w:vAlign w:val="center"/>
          </w:tcPr>
          <w:p w14:paraId="690A7709" w14:textId="761CF41B" w:rsidR="00C702BF" w:rsidRDefault="000F700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0.396</w:t>
            </w:r>
          </w:p>
        </w:tc>
        <w:tc>
          <w:tcPr>
            <w:tcW w:w="2335" w:type="dxa"/>
            <w:vAlign w:val="center"/>
          </w:tcPr>
          <w:p w14:paraId="5185784C" w14:textId="3CF23B48" w:rsidR="00C702BF" w:rsidRDefault="000F700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1657.36</w:t>
            </w:r>
          </w:p>
        </w:tc>
        <w:tc>
          <w:tcPr>
            <w:tcW w:w="2335" w:type="dxa"/>
            <w:vAlign w:val="center"/>
          </w:tcPr>
          <w:p w14:paraId="0864E842" w14:textId="604AC340" w:rsidR="00C702BF" w:rsidRDefault="000F700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126</w:t>
            </w:r>
          </w:p>
        </w:tc>
      </w:tr>
      <w:tr w:rsidR="00C702BF" w14:paraId="04855E27" w14:textId="77777777" w:rsidTr="001C4793">
        <w:tc>
          <w:tcPr>
            <w:tcW w:w="2334" w:type="dxa"/>
            <w:vAlign w:val="center"/>
          </w:tcPr>
          <w:p w14:paraId="7A9D4378" w14:textId="2BD229AE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7E3250D8" w14:textId="1E16D012" w:rsidR="00C702BF" w:rsidRDefault="000F700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0.372</w:t>
            </w:r>
          </w:p>
        </w:tc>
        <w:tc>
          <w:tcPr>
            <w:tcW w:w="2335" w:type="dxa"/>
            <w:vAlign w:val="center"/>
          </w:tcPr>
          <w:p w14:paraId="6B547137" w14:textId="23442528" w:rsidR="00C702BF" w:rsidRDefault="000F700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1658.66</w:t>
            </w:r>
          </w:p>
        </w:tc>
        <w:tc>
          <w:tcPr>
            <w:tcW w:w="2335" w:type="dxa"/>
            <w:vAlign w:val="center"/>
          </w:tcPr>
          <w:p w14:paraId="218849D6" w14:textId="725627EA" w:rsidR="00C702BF" w:rsidRDefault="000F700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128</w:t>
            </w:r>
          </w:p>
        </w:tc>
      </w:tr>
      <w:tr w:rsidR="00C702BF" w14:paraId="39DBADCB" w14:textId="77777777" w:rsidTr="001C4793">
        <w:tc>
          <w:tcPr>
            <w:tcW w:w="2334" w:type="dxa"/>
            <w:vAlign w:val="center"/>
          </w:tcPr>
          <w:p w14:paraId="233AC418" w14:textId="3895C204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208180A5" w14:textId="0D569A21" w:rsidR="00C702BF" w:rsidRDefault="000F700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0.345</w:t>
            </w:r>
          </w:p>
        </w:tc>
        <w:tc>
          <w:tcPr>
            <w:tcW w:w="2335" w:type="dxa"/>
            <w:vAlign w:val="center"/>
          </w:tcPr>
          <w:p w14:paraId="23310F10" w14:textId="09ED6289" w:rsidR="00C702BF" w:rsidRDefault="000F700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1659.67</w:t>
            </w:r>
          </w:p>
        </w:tc>
        <w:tc>
          <w:tcPr>
            <w:tcW w:w="2335" w:type="dxa"/>
            <w:vAlign w:val="center"/>
          </w:tcPr>
          <w:p w14:paraId="2C1B997A" w14:textId="1160A59E" w:rsidR="00C702BF" w:rsidRDefault="000F7009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131</w:t>
            </w:r>
          </w:p>
        </w:tc>
      </w:tr>
      <w:tr w:rsidR="00C702BF" w:rsidRPr="00536F13" w14:paraId="5FA27860" w14:textId="77777777" w:rsidTr="001C4793">
        <w:tc>
          <w:tcPr>
            <w:tcW w:w="9339" w:type="dxa"/>
            <w:gridSpan w:val="4"/>
            <w:shd w:val="clear" w:color="auto" w:fill="C4BC96" w:themeFill="background2" w:themeFillShade="BF"/>
            <w:vAlign w:val="center"/>
          </w:tcPr>
          <w:p w14:paraId="32E3939B" w14:textId="32F5587B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LEM0004 LED D5 à 10mA</w:t>
            </w:r>
          </w:p>
        </w:tc>
      </w:tr>
      <w:tr w:rsidR="00C702BF" w14:paraId="1C4433CC" w14:textId="77777777" w:rsidTr="001C4793">
        <w:tc>
          <w:tcPr>
            <w:tcW w:w="2334" w:type="dxa"/>
            <w:vAlign w:val="center"/>
          </w:tcPr>
          <w:p w14:paraId="76F0D742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107EFDC2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72D9BBD6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26080212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C702BF" w14:paraId="6E6408E6" w14:textId="77777777" w:rsidTr="001C4793">
        <w:tc>
          <w:tcPr>
            <w:tcW w:w="2334" w:type="dxa"/>
            <w:vAlign w:val="center"/>
          </w:tcPr>
          <w:p w14:paraId="7F83E8FB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028DD727" w14:textId="19F57E21" w:rsidR="00C702BF" w:rsidRPr="003F13B9" w:rsidRDefault="007B6D5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4.28</w:t>
            </w:r>
          </w:p>
        </w:tc>
        <w:tc>
          <w:tcPr>
            <w:tcW w:w="2335" w:type="dxa"/>
            <w:vAlign w:val="center"/>
          </w:tcPr>
          <w:p w14:paraId="1683B149" w14:textId="1DABB76F" w:rsidR="00C702BF" w:rsidRPr="003F13B9" w:rsidRDefault="007B6D5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1648.93</w:t>
            </w:r>
          </w:p>
        </w:tc>
        <w:tc>
          <w:tcPr>
            <w:tcW w:w="2335" w:type="dxa"/>
            <w:vAlign w:val="center"/>
          </w:tcPr>
          <w:p w14:paraId="55350740" w14:textId="344D3195" w:rsidR="00C702BF" w:rsidRPr="003F13B9" w:rsidRDefault="007B6D5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126</w:t>
            </w:r>
          </w:p>
        </w:tc>
      </w:tr>
      <w:tr w:rsidR="00C702BF" w14:paraId="0B4A3B81" w14:textId="77777777" w:rsidTr="001C4793">
        <w:tc>
          <w:tcPr>
            <w:tcW w:w="2334" w:type="dxa"/>
            <w:vAlign w:val="center"/>
          </w:tcPr>
          <w:p w14:paraId="0EB659EA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04A43151" w14:textId="66371B72" w:rsidR="00C702BF" w:rsidRPr="003F13B9" w:rsidRDefault="007B6D5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4.01</w:t>
            </w:r>
          </w:p>
        </w:tc>
        <w:tc>
          <w:tcPr>
            <w:tcW w:w="2335" w:type="dxa"/>
            <w:vAlign w:val="center"/>
          </w:tcPr>
          <w:p w14:paraId="2A049298" w14:textId="69D83497" w:rsidR="00C702BF" w:rsidRPr="003F13B9" w:rsidRDefault="007B6D5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1651.25</w:t>
            </w:r>
          </w:p>
        </w:tc>
        <w:tc>
          <w:tcPr>
            <w:tcW w:w="2335" w:type="dxa"/>
            <w:vAlign w:val="center"/>
          </w:tcPr>
          <w:p w14:paraId="0C78A478" w14:textId="5D8B76F6" w:rsidR="00C702BF" w:rsidRPr="003F13B9" w:rsidRDefault="007B6D5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128</w:t>
            </w:r>
          </w:p>
        </w:tc>
      </w:tr>
      <w:tr w:rsidR="00C702BF" w14:paraId="7240DF1E" w14:textId="77777777" w:rsidTr="001C4793">
        <w:tc>
          <w:tcPr>
            <w:tcW w:w="2334" w:type="dxa"/>
            <w:vAlign w:val="center"/>
          </w:tcPr>
          <w:p w14:paraId="39D98846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694DB90C" w14:textId="77E8F66B" w:rsidR="00C702BF" w:rsidRPr="003F13B9" w:rsidRDefault="007B6D5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3.76</w:t>
            </w:r>
          </w:p>
        </w:tc>
        <w:tc>
          <w:tcPr>
            <w:tcW w:w="2335" w:type="dxa"/>
            <w:vAlign w:val="center"/>
          </w:tcPr>
          <w:p w14:paraId="65C0F678" w14:textId="13EB31F9" w:rsidR="00C702BF" w:rsidRPr="003F13B9" w:rsidRDefault="007B6D5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1652.83</w:t>
            </w:r>
          </w:p>
        </w:tc>
        <w:tc>
          <w:tcPr>
            <w:tcW w:w="2335" w:type="dxa"/>
            <w:vAlign w:val="center"/>
          </w:tcPr>
          <w:p w14:paraId="36BC5620" w14:textId="53FBE18A" w:rsidR="00C702BF" w:rsidRPr="003F13B9" w:rsidRDefault="007B6D5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129</w:t>
            </w:r>
          </w:p>
        </w:tc>
      </w:tr>
      <w:tr w:rsidR="00C702BF" w14:paraId="35368557" w14:textId="77777777" w:rsidTr="001C4793">
        <w:tc>
          <w:tcPr>
            <w:tcW w:w="2334" w:type="dxa"/>
            <w:vAlign w:val="center"/>
          </w:tcPr>
          <w:p w14:paraId="3DBC6567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7F8B02A5" w14:textId="1BAA7029" w:rsidR="00C702BF" w:rsidRPr="003F13B9" w:rsidRDefault="007B6D5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3.52</w:t>
            </w:r>
          </w:p>
        </w:tc>
        <w:tc>
          <w:tcPr>
            <w:tcW w:w="2335" w:type="dxa"/>
            <w:vAlign w:val="center"/>
          </w:tcPr>
          <w:p w14:paraId="12F1792B" w14:textId="52DDF10C" w:rsidR="00C702BF" w:rsidRPr="003F13B9" w:rsidRDefault="007B6D5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1654.27</w:t>
            </w:r>
          </w:p>
        </w:tc>
        <w:tc>
          <w:tcPr>
            <w:tcW w:w="2335" w:type="dxa"/>
            <w:vAlign w:val="center"/>
          </w:tcPr>
          <w:p w14:paraId="54C21899" w14:textId="1CFEE0BE" w:rsidR="00C702BF" w:rsidRPr="003F13B9" w:rsidRDefault="007B6D5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131</w:t>
            </w:r>
          </w:p>
        </w:tc>
      </w:tr>
      <w:tr w:rsidR="00C702BF" w14:paraId="7B9CC9B8" w14:textId="77777777" w:rsidTr="001C4793">
        <w:tc>
          <w:tcPr>
            <w:tcW w:w="2334" w:type="dxa"/>
            <w:vAlign w:val="center"/>
          </w:tcPr>
          <w:p w14:paraId="7BC31895" w14:textId="5E096F4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0692FDB9" w14:textId="39A08C80" w:rsidR="00C702BF" w:rsidRDefault="007B6D5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3.29</w:t>
            </w:r>
          </w:p>
        </w:tc>
        <w:tc>
          <w:tcPr>
            <w:tcW w:w="2335" w:type="dxa"/>
            <w:vAlign w:val="center"/>
          </w:tcPr>
          <w:p w14:paraId="501C63C5" w14:textId="4E38E835" w:rsidR="00C702BF" w:rsidRDefault="007B6D5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1655.62</w:t>
            </w:r>
          </w:p>
        </w:tc>
        <w:tc>
          <w:tcPr>
            <w:tcW w:w="2335" w:type="dxa"/>
            <w:vAlign w:val="center"/>
          </w:tcPr>
          <w:p w14:paraId="6C2C53EE" w14:textId="0BD6A39D" w:rsidR="00C702BF" w:rsidRDefault="007B6D5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133</w:t>
            </w:r>
          </w:p>
        </w:tc>
      </w:tr>
      <w:tr w:rsidR="00C702BF" w14:paraId="303AD0F6" w14:textId="77777777" w:rsidTr="001C4793">
        <w:tc>
          <w:tcPr>
            <w:tcW w:w="2334" w:type="dxa"/>
            <w:vAlign w:val="center"/>
          </w:tcPr>
          <w:p w14:paraId="172A4651" w14:textId="2AFED3EE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4BD840C8" w14:textId="6ECE2B26" w:rsidR="00C702BF" w:rsidRDefault="007B6D5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3.08</w:t>
            </w:r>
          </w:p>
        </w:tc>
        <w:tc>
          <w:tcPr>
            <w:tcW w:w="2335" w:type="dxa"/>
            <w:vAlign w:val="center"/>
          </w:tcPr>
          <w:p w14:paraId="423A0AB4" w14:textId="07BCB5A6" w:rsidR="00C702BF" w:rsidRDefault="007B6D5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1656.85</w:t>
            </w:r>
          </w:p>
        </w:tc>
        <w:tc>
          <w:tcPr>
            <w:tcW w:w="2335" w:type="dxa"/>
            <w:vAlign w:val="center"/>
          </w:tcPr>
          <w:p w14:paraId="47B97142" w14:textId="05AD391D" w:rsidR="00C702BF" w:rsidRDefault="007B6D5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134</w:t>
            </w:r>
          </w:p>
        </w:tc>
      </w:tr>
      <w:tr w:rsidR="00C702BF" w14:paraId="253035A7" w14:textId="77777777" w:rsidTr="001C4793">
        <w:tc>
          <w:tcPr>
            <w:tcW w:w="2334" w:type="dxa"/>
            <w:vAlign w:val="center"/>
          </w:tcPr>
          <w:p w14:paraId="6B0F70C5" w14:textId="0D1522D6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4A66364B" w14:textId="047C1C0D" w:rsidR="00C702BF" w:rsidRDefault="007B6D5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2.87</w:t>
            </w:r>
          </w:p>
        </w:tc>
        <w:tc>
          <w:tcPr>
            <w:tcW w:w="2335" w:type="dxa"/>
            <w:vAlign w:val="center"/>
          </w:tcPr>
          <w:p w14:paraId="4E3DB77B" w14:textId="29666146" w:rsidR="00C702BF" w:rsidRDefault="007B6D5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1658.01</w:t>
            </w:r>
          </w:p>
        </w:tc>
        <w:tc>
          <w:tcPr>
            <w:tcW w:w="2335" w:type="dxa"/>
            <w:vAlign w:val="center"/>
          </w:tcPr>
          <w:p w14:paraId="30B4DA87" w14:textId="4A827F25" w:rsidR="00C702BF" w:rsidRDefault="007B6D56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138</w:t>
            </w:r>
          </w:p>
        </w:tc>
      </w:tr>
      <w:tr w:rsidR="00C702BF" w:rsidRPr="00536F13" w14:paraId="0F000209" w14:textId="77777777" w:rsidTr="001C4793">
        <w:tc>
          <w:tcPr>
            <w:tcW w:w="9339" w:type="dxa"/>
            <w:gridSpan w:val="4"/>
            <w:shd w:val="clear" w:color="auto" w:fill="C4BC96" w:themeFill="background2" w:themeFillShade="BF"/>
            <w:vAlign w:val="center"/>
          </w:tcPr>
          <w:p w14:paraId="07A639B1" w14:textId="38129C9E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LEM0004 LED D5 à 50mA</w:t>
            </w:r>
          </w:p>
        </w:tc>
      </w:tr>
      <w:tr w:rsidR="00C702BF" w14:paraId="34915231" w14:textId="77777777" w:rsidTr="001C4793">
        <w:tc>
          <w:tcPr>
            <w:tcW w:w="2334" w:type="dxa"/>
            <w:vAlign w:val="center"/>
          </w:tcPr>
          <w:p w14:paraId="0E5AD8BB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4E394005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0559E19A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643085FE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C702BF" w14:paraId="54F77A09" w14:textId="77777777" w:rsidTr="001C4793">
        <w:tc>
          <w:tcPr>
            <w:tcW w:w="2334" w:type="dxa"/>
            <w:vAlign w:val="center"/>
          </w:tcPr>
          <w:p w14:paraId="460AF160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2CDAC5F8" w14:textId="57CCC515" w:rsidR="00C702BF" w:rsidRPr="00CD1A91" w:rsidRDefault="0012649E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13.7</w:t>
            </w:r>
          </w:p>
        </w:tc>
        <w:tc>
          <w:tcPr>
            <w:tcW w:w="2335" w:type="dxa"/>
            <w:vAlign w:val="center"/>
          </w:tcPr>
          <w:p w14:paraId="5FE9899E" w14:textId="7EBAAA5D" w:rsidR="00C702BF" w:rsidRPr="00CD1A91" w:rsidRDefault="0012649E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1647.60</w:t>
            </w:r>
          </w:p>
        </w:tc>
        <w:tc>
          <w:tcPr>
            <w:tcW w:w="2335" w:type="dxa"/>
            <w:vAlign w:val="center"/>
          </w:tcPr>
          <w:p w14:paraId="1D515A07" w14:textId="3E4EEB38" w:rsidR="00C702BF" w:rsidRPr="00CD1A91" w:rsidRDefault="0012649E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137</w:t>
            </w:r>
          </w:p>
        </w:tc>
      </w:tr>
      <w:tr w:rsidR="00C702BF" w14:paraId="4553067E" w14:textId="77777777" w:rsidTr="001C4793">
        <w:tc>
          <w:tcPr>
            <w:tcW w:w="2334" w:type="dxa"/>
            <w:vAlign w:val="center"/>
          </w:tcPr>
          <w:p w14:paraId="35118DA7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7D740619" w14:textId="4E8D047C" w:rsidR="00C702BF" w:rsidRPr="00CD1A91" w:rsidRDefault="0012649E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12.8</w:t>
            </w:r>
          </w:p>
        </w:tc>
        <w:tc>
          <w:tcPr>
            <w:tcW w:w="2335" w:type="dxa"/>
            <w:vAlign w:val="center"/>
          </w:tcPr>
          <w:p w14:paraId="671AE364" w14:textId="5D36E88E" w:rsidR="00C702BF" w:rsidRPr="00CD1A91" w:rsidRDefault="0012649E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1649.45</w:t>
            </w:r>
          </w:p>
        </w:tc>
        <w:tc>
          <w:tcPr>
            <w:tcW w:w="2335" w:type="dxa"/>
            <w:vAlign w:val="center"/>
          </w:tcPr>
          <w:p w14:paraId="0D926C57" w14:textId="31193A4E" w:rsidR="00C702BF" w:rsidRPr="00CD1A91" w:rsidRDefault="0012649E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138</w:t>
            </w:r>
          </w:p>
        </w:tc>
      </w:tr>
      <w:tr w:rsidR="00C702BF" w14:paraId="3ADEC1B3" w14:textId="77777777" w:rsidTr="001C4793">
        <w:tc>
          <w:tcPr>
            <w:tcW w:w="2334" w:type="dxa"/>
            <w:vAlign w:val="center"/>
          </w:tcPr>
          <w:p w14:paraId="1D2CF527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60C5A9CA" w14:textId="6E4FEA05" w:rsidR="00C702BF" w:rsidRPr="00CD1A91" w:rsidRDefault="0012649E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12.0</w:t>
            </w:r>
          </w:p>
        </w:tc>
        <w:tc>
          <w:tcPr>
            <w:tcW w:w="2335" w:type="dxa"/>
            <w:vAlign w:val="center"/>
          </w:tcPr>
          <w:p w14:paraId="1A0F954F" w14:textId="1D18C626" w:rsidR="00C702BF" w:rsidRPr="00CD1A91" w:rsidRDefault="0012649E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1651.26</w:t>
            </w:r>
          </w:p>
        </w:tc>
        <w:tc>
          <w:tcPr>
            <w:tcW w:w="2335" w:type="dxa"/>
            <w:vAlign w:val="center"/>
          </w:tcPr>
          <w:p w14:paraId="62DFB2E4" w14:textId="0B4BBB80" w:rsidR="00C702BF" w:rsidRPr="00CD1A91" w:rsidRDefault="0012649E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139</w:t>
            </w:r>
          </w:p>
        </w:tc>
      </w:tr>
      <w:tr w:rsidR="00C702BF" w14:paraId="5E799F8C" w14:textId="77777777" w:rsidTr="001C4793">
        <w:tc>
          <w:tcPr>
            <w:tcW w:w="2334" w:type="dxa"/>
            <w:vAlign w:val="center"/>
          </w:tcPr>
          <w:p w14:paraId="0EB9C6F3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0812005E" w14:textId="0097147B" w:rsidR="00C702BF" w:rsidRPr="00CD1A91" w:rsidRDefault="0012649E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11.3</w:t>
            </w:r>
          </w:p>
        </w:tc>
        <w:tc>
          <w:tcPr>
            <w:tcW w:w="2335" w:type="dxa"/>
            <w:vAlign w:val="center"/>
          </w:tcPr>
          <w:p w14:paraId="35A4D072" w14:textId="13C3272A" w:rsidR="00C702BF" w:rsidRPr="00CD1A91" w:rsidRDefault="0012649E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1652.48</w:t>
            </w:r>
          </w:p>
        </w:tc>
        <w:tc>
          <w:tcPr>
            <w:tcW w:w="2335" w:type="dxa"/>
            <w:vAlign w:val="center"/>
          </w:tcPr>
          <w:p w14:paraId="0EDD6508" w14:textId="729A9DA4" w:rsidR="00C702BF" w:rsidRPr="00CD1A91" w:rsidRDefault="0012649E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141</w:t>
            </w:r>
          </w:p>
        </w:tc>
      </w:tr>
      <w:tr w:rsidR="00C702BF" w14:paraId="2BC43CA2" w14:textId="77777777" w:rsidTr="001C4793">
        <w:tc>
          <w:tcPr>
            <w:tcW w:w="2334" w:type="dxa"/>
            <w:vAlign w:val="center"/>
          </w:tcPr>
          <w:p w14:paraId="442722D2" w14:textId="7FA7D51F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2C6FB69F" w14:textId="7EAE01BA" w:rsidR="00C702BF" w:rsidRDefault="0012649E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10.5</w:t>
            </w:r>
          </w:p>
        </w:tc>
        <w:tc>
          <w:tcPr>
            <w:tcW w:w="2335" w:type="dxa"/>
            <w:vAlign w:val="center"/>
          </w:tcPr>
          <w:p w14:paraId="54BDAD8E" w14:textId="772FE616" w:rsidR="00C702BF" w:rsidRDefault="0012649E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1653.60</w:t>
            </w:r>
          </w:p>
        </w:tc>
        <w:tc>
          <w:tcPr>
            <w:tcW w:w="2335" w:type="dxa"/>
            <w:vAlign w:val="center"/>
          </w:tcPr>
          <w:p w14:paraId="0BB7F87B" w14:textId="1AEF7AA9" w:rsidR="00C702BF" w:rsidRDefault="0012649E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142</w:t>
            </w:r>
          </w:p>
        </w:tc>
      </w:tr>
      <w:tr w:rsidR="00C702BF" w14:paraId="5778E004" w14:textId="77777777" w:rsidTr="001C4793">
        <w:tc>
          <w:tcPr>
            <w:tcW w:w="2334" w:type="dxa"/>
            <w:vAlign w:val="center"/>
          </w:tcPr>
          <w:p w14:paraId="77DB673F" w14:textId="64A8100E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3714E681" w14:textId="45DF5402" w:rsidR="00C702BF" w:rsidRDefault="0012649E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9.85</w:t>
            </w:r>
          </w:p>
        </w:tc>
        <w:tc>
          <w:tcPr>
            <w:tcW w:w="2335" w:type="dxa"/>
            <w:vAlign w:val="center"/>
          </w:tcPr>
          <w:p w14:paraId="37DBBE34" w14:textId="78F768D7" w:rsidR="00C702BF" w:rsidRDefault="0012649E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1654.63</w:t>
            </w:r>
          </w:p>
        </w:tc>
        <w:tc>
          <w:tcPr>
            <w:tcW w:w="2335" w:type="dxa"/>
            <w:vAlign w:val="center"/>
          </w:tcPr>
          <w:p w14:paraId="041C947B" w14:textId="3C5962CF" w:rsidR="00C702BF" w:rsidRDefault="0012649E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</w:t>
            </w:r>
          </w:p>
        </w:tc>
      </w:tr>
      <w:tr w:rsidR="00C702BF" w14:paraId="4708C375" w14:textId="77777777" w:rsidTr="001C4793">
        <w:tc>
          <w:tcPr>
            <w:tcW w:w="2334" w:type="dxa"/>
            <w:vAlign w:val="center"/>
          </w:tcPr>
          <w:p w14:paraId="2BDC1161" w14:textId="1E7CC46D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34938703" w14:textId="21CE24E8" w:rsidR="00C702BF" w:rsidRDefault="0012649E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9.22</w:t>
            </w:r>
          </w:p>
        </w:tc>
        <w:tc>
          <w:tcPr>
            <w:tcW w:w="2335" w:type="dxa"/>
            <w:vAlign w:val="center"/>
          </w:tcPr>
          <w:p w14:paraId="1AAF5097" w14:textId="1A28C896" w:rsidR="00C702BF" w:rsidRDefault="0012649E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1655.57</w:t>
            </w:r>
          </w:p>
        </w:tc>
        <w:tc>
          <w:tcPr>
            <w:tcW w:w="2335" w:type="dxa"/>
            <w:vAlign w:val="center"/>
          </w:tcPr>
          <w:p w14:paraId="52B363CE" w14:textId="6189D20B" w:rsidR="00C702BF" w:rsidRDefault="0012649E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149</w:t>
            </w:r>
          </w:p>
        </w:tc>
      </w:tr>
      <w:tr w:rsidR="00C702BF" w:rsidRPr="00536F13" w14:paraId="1828D8E7" w14:textId="77777777" w:rsidTr="001C4793">
        <w:tc>
          <w:tcPr>
            <w:tcW w:w="9339" w:type="dxa"/>
            <w:gridSpan w:val="4"/>
            <w:shd w:val="clear" w:color="auto" w:fill="A6A6A6" w:themeFill="background1" w:themeFillShade="A6"/>
            <w:vAlign w:val="center"/>
          </w:tcPr>
          <w:p w14:paraId="7AEAAE2C" w14:textId="62BC4748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LEM0004 LED D6 à 1mA</w:t>
            </w:r>
          </w:p>
        </w:tc>
      </w:tr>
      <w:tr w:rsidR="00C702BF" w14:paraId="621BF995" w14:textId="77777777" w:rsidTr="001C4793">
        <w:tc>
          <w:tcPr>
            <w:tcW w:w="2334" w:type="dxa"/>
            <w:vAlign w:val="center"/>
          </w:tcPr>
          <w:p w14:paraId="7215E6C3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4D42C6AB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15CC6378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5D10A1CC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C702BF" w14:paraId="011D1734" w14:textId="77777777" w:rsidTr="001C4793">
        <w:tc>
          <w:tcPr>
            <w:tcW w:w="2334" w:type="dxa"/>
            <w:vAlign w:val="center"/>
          </w:tcPr>
          <w:p w14:paraId="6642A73D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2616AE65" w14:textId="3307F4A7" w:rsidR="00C702BF" w:rsidRPr="00541F2A" w:rsidRDefault="008C05B4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0.900</w:t>
            </w:r>
          </w:p>
        </w:tc>
        <w:tc>
          <w:tcPr>
            <w:tcW w:w="2335" w:type="dxa"/>
            <w:vAlign w:val="center"/>
          </w:tcPr>
          <w:p w14:paraId="4F2D2D5C" w14:textId="6E8584DD" w:rsidR="00C702BF" w:rsidRPr="00541F2A" w:rsidRDefault="008C05B4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1049.47</w:t>
            </w:r>
          </w:p>
        </w:tc>
        <w:tc>
          <w:tcPr>
            <w:tcW w:w="2335" w:type="dxa"/>
            <w:vAlign w:val="center"/>
          </w:tcPr>
          <w:p w14:paraId="13320601" w14:textId="4C086DB8" w:rsidR="00C702BF" w:rsidRPr="00541F2A" w:rsidRDefault="008C05B4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24.5</w:t>
            </w:r>
          </w:p>
        </w:tc>
      </w:tr>
      <w:tr w:rsidR="00C702BF" w14:paraId="041EB7E2" w14:textId="77777777" w:rsidTr="001C4793">
        <w:tc>
          <w:tcPr>
            <w:tcW w:w="2334" w:type="dxa"/>
            <w:vAlign w:val="center"/>
          </w:tcPr>
          <w:p w14:paraId="540FDA44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7F353B44" w14:textId="2CBF72B4" w:rsidR="00C702BF" w:rsidRPr="00541F2A" w:rsidRDefault="008C05B4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0.860</w:t>
            </w:r>
          </w:p>
        </w:tc>
        <w:tc>
          <w:tcPr>
            <w:tcW w:w="2335" w:type="dxa"/>
            <w:vAlign w:val="center"/>
          </w:tcPr>
          <w:p w14:paraId="382F9FD5" w14:textId="0B2C0C77" w:rsidR="00C702BF" w:rsidRPr="00541F2A" w:rsidRDefault="008C05B4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1051.29</w:t>
            </w:r>
          </w:p>
        </w:tc>
        <w:tc>
          <w:tcPr>
            <w:tcW w:w="2335" w:type="dxa"/>
            <w:vAlign w:val="center"/>
          </w:tcPr>
          <w:p w14:paraId="1613793C" w14:textId="5306F13F" w:rsidR="00C702BF" w:rsidRPr="00541F2A" w:rsidRDefault="008C05B4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24.7</w:t>
            </w:r>
          </w:p>
        </w:tc>
      </w:tr>
      <w:tr w:rsidR="00C702BF" w14:paraId="6F4AB6D2" w14:textId="77777777" w:rsidTr="001C4793">
        <w:tc>
          <w:tcPr>
            <w:tcW w:w="2334" w:type="dxa"/>
            <w:vAlign w:val="center"/>
          </w:tcPr>
          <w:p w14:paraId="29811EB6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5983FC24" w14:textId="71CF2807" w:rsidR="00C702BF" w:rsidRPr="00541F2A" w:rsidRDefault="008C05B4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0.826</w:t>
            </w:r>
          </w:p>
        </w:tc>
        <w:tc>
          <w:tcPr>
            <w:tcW w:w="2335" w:type="dxa"/>
            <w:vAlign w:val="center"/>
          </w:tcPr>
          <w:p w14:paraId="376CCA9E" w14:textId="38B9F3EC" w:rsidR="00C702BF" w:rsidRPr="00541F2A" w:rsidRDefault="008C05B4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1053.11</w:t>
            </w:r>
          </w:p>
        </w:tc>
        <w:tc>
          <w:tcPr>
            <w:tcW w:w="2335" w:type="dxa"/>
            <w:vAlign w:val="center"/>
          </w:tcPr>
          <w:p w14:paraId="63A5EB8F" w14:textId="4BE9349C" w:rsidR="00C702BF" w:rsidRPr="00541F2A" w:rsidRDefault="008C05B4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25.1</w:t>
            </w:r>
          </w:p>
        </w:tc>
      </w:tr>
      <w:tr w:rsidR="00C702BF" w14:paraId="64BCA3FD" w14:textId="77777777" w:rsidTr="001C4793">
        <w:tc>
          <w:tcPr>
            <w:tcW w:w="2334" w:type="dxa"/>
            <w:vAlign w:val="center"/>
          </w:tcPr>
          <w:p w14:paraId="20548962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66272813" w14:textId="0EB6B3FA" w:rsidR="00C702BF" w:rsidRPr="00541F2A" w:rsidRDefault="008C05B4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0.778</w:t>
            </w:r>
          </w:p>
        </w:tc>
        <w:tc>
          <w:tcPr>
            <w:tcW w:w="2335" w:type="dxa"/>
            <w:vAlign w:val="center"/>
          </w:tcPr>
          <w:p w14:paraId="073958F1" w14:textId="064A1E49" w:rsidR="00C702BF" w:rsidRPr="00541F2A" w:rsidRDefault="008C05B4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1054.89</w:t>
            </w:r>
          </w:p>
        </w:tc>
        <w:tc>
          <w:tcPr>
            <w:tcW w:w="2335" w:type="dxa"/>
            <w:vAlign w:val="center"/>
          </w:tcPr>
          <w:p w14:paraId="3E15C894" w14:textId="3E281E58" w:rsidR="00C702BF" w:rsidRPr="00541F2A" w:rsidRDefault="008C05B4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25.5</w:t>
            </w:r>
          </w:p>
        </w:tc>
      </w:tr>
      <w:tr w:rsidR="00C702BF" w14:paraId="62B155A1" w14:textId="77777777" w:rsidTr="001C4793">
        <w:tc>
          <w:tcPr>
            <w:tcW w:w="2334" w:type="dxa"/>
            <w:vAlign w:val="center"/>
          </w:tcPr>
          <w:p w14:paraId="10C6DED8" w14:textId="39AF66C8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385FD072" w14:textId="06EF2F7A" w:rsidR="00C702BF" w:rsidRDefault="008C05B4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0.734</w:t>
            </w:r>
          </w:p>
        </w:tc>
        <w:tc>
          <w:tcPr>
            <w:tcW w:w="2335" w:type="dxa"/>
            <w:vAlign w:val="center"/>
          </w:tcPr>
          <w:p w14:paraId="4ECC864C" w14:textId="266588A4" w:rsidR="00C702BF" w:rsidRDefault="008C05B4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1056.70</w:t>
            </w:r>
          </w:p>
        </w:tc>
        <w:tc>
          <w:tcPr>
            <w:tcW w:w="2335" w:type="dxa"/>
            <w:vAlign w:val="center"/>
          </w:tcPr>
          <w:p w14:paraId="1748E622" w14:textId="381310E6" w:rsidR="00C702BF" w:rsidRDefault="008C05B4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25.9</w:t>
            </w:r>
          </w:p>
        </w:tc>
      </w:tr>
      <w:tr w:rsidR="00C702BF" w14:paraId="3488CE46" w14:textId="77777777" w:rsidTr="001C4793">
        <w:tc>
          <w:tcPr>
            <w:tcW w:w="2334" w:type="dxa"/>
            <w:vAlign w:val="center"/>
          </w:tcPr>
          <w:p w14:paraId="5766CC62" w14:textId="1906D842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1DBBBCE5" w14:textId="1136A816" w:rsidR="00C702BF" w:rsidRDefault="008C05B4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0.700</w:t>
            </w:r>
          </w:p>
        </w:tc>
        <w:tc>
          <w:tcPr>
            <w:tcW w:w="2335" w:type="dxa"/>
            <w:vAlign w:val="center"/>
          </w:tcPr>
          <w:p w14:paraId="464A693E" w14:textId="79AC7AA8" w:rsidR="00C702BF" w:rsidRDefault="008C05B4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1058.62</w:t>
            </w:r>
          </w:p>
        </w:tc>
        <w:tc>
          <w:tcPr>
            <w:tcW w:w="2335" w:type="dxa"/>
            <w:vAlign w:val="center"/>
          </w:tcPr>
          <w:p w14:paraId="2FB45760" w14:textId="6A7EEF92" w:rsidR="00C702BF" w:rsidRDefault="008C05B4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26.3</w:t>
            </w:r>
          </w:p>
        </w:tc>
      </w:tr>
      <w:tr w:rsidR="00C702BF" w14:paraId="65CF7048" w14:textId="77777777" w:rsidTr="001C4793">
        <w:tc>
          <w:tcPr>
            <w:tcW w:w="2334" w:type="dxa"/>
            <w:vAlign w:val="center"/>
          </w:tcPr>
          <w:p w14:paraId="1203F52B" w14:textId="36A30809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3CE12B58" w14:textId="377CDB6A" w:rsidR="00C702BF" w:rsidRDefault="008C05B4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0.658</w:t>
            </w:r>
          </w:p>
        </w:tc>
        <w:tc>
          <w:tcPr>
            <w:tcW w:w="2335" w:type="dxa"/>
            <w:vAlign w:val="center"/>
          </w:tcPr>
          <w:p w14:paraId="254895B4" w14:textId="1D02DB0A" w:rsidR="00C702BF" w:rsidRDefault="008C05B4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1060.43</w:t>
            </w:r>
          </w:p>
        </w:tc>
        <w:tc>
          <w:tcPr>
            <w:tcW w:w="2335" w:type="dxa"/>
            <w:vAlign w:val="center"/>
          </w:tcPr>
          <w:p w14:paraId="6CA3DFD9" w14:textId="782DF8B7" w:rsidR="00C702BF" w:rsidRDefault="008C05B4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26.8</w:t>
            </w:r>
          </w:p>
        </w:tc>
      </w:tr>
      <w:tr w:rsidR="00C702BF" w:rsidRPr="00536F13" w14:paraId="02A2BF86" w14:textId="77777777" w:rsidTr="001C4793">
        <w:tc>
          <w:tcPr>
            <w:tcW w:w="9339" w:type="dxa"/>
            <w:gridSpan w:val="4"/>
            <w:shd w:val="clear" w:color="auto" w:fill="A6A6A6" w:themeFill="background1" w:themeFillShade="A6"/>
            <w:vAlign w:val="center"/>
          </w:tcPr>
          <w:p w14:paraId="33EC1307" w14:textId="62FBE103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LEM0004 LED D6 à 10mA</w:t>
            </w:r>
          </w:p>
        </w:tc>
      </w:tr>
      <w:tr w:rsidR="00C702BF" w14:paraId="440EB379" w14:textId="77777777" w:rsidTr="001C4793">
        <w:tc>
          <w:tcPr>
            <w:tcW w:w="2334" w:type="dxa"/>
            <w:vAlign w:val="center"/>
          </w:tcPr>
          <w:p w14:paraId="389A3233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0E84A30D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116FF002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0E573EBE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C702BF" w14:paraId="2DB113A9" w14:textId="77777777" w:rsidTr="001C4793">
        <w:tc>
          <w:tcPr>
            <w:tcW w:w="2334" w:type="dxa"/>
            <w:vAlign w:val="center"/>
          </w:tcPr>
          <w:p w14:paraId="0308087F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663A93F3" w14:textId="2BF35520" w:rsidR="00C702BF" w:rsidRPr="00541F2A" w:rsidRDefault="00B6555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10.3</w:t>
            </w:r>
          </w:p>
        </w:tc>
        <w:tc>
          <w:tcPr>
            <w:tcW w:w="2335" w:type="dxa"/>
            <w:vAlign w:val="center"/>
          </w:tcPr>
          <w:p w14:paraId="704ACABC" w14:textId="20AC855A" w:rsidR="00C702BF" w:rsidRPr="00541F2A" w:rsidRDefault="00B6555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1050.29</w:t>
            </w:r>
          </w:p>
        </w:tc>
        <w:tc>
          <w:tcPr>
            <w:tcW w:w="2335" w:type="dxa"/>
            <w:vAlign w:val="center"/>
          </w:tcPr>
          <w:p w14:paraId="00509001" w14:textId="38D8BA05" w:rsidR="00C702BF" w:rsidRPr="00541F2A" w:rsidRDefault="00B6555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31.6</w:t>
            </w:r>
          </w:p>
        </w:tc>
      </w:tr>
      <w:tr w:rsidR="00C702BF" w14:paraId="7D83A96E" w14:textId="77777777" w:rsidTr="001C4793">
        <w:tc>
          <w:tcPr>
            <w:tcW w:w="2334" w:type="dxa"/>
            <w:vAlign w:val="center"/>
          </w:tcPr>
          <w:p w14:paraId="7D4C150E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6AD0C06E" w14:textId="70D30923" w:rsidR="00C702BF" w:rsidRPr="00541F2A" w:rsidRDefault="00B6555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10.0</w:t>
            </w:r>
          </w:p>
        </w:tc>
        <w:tc>
          <w:tcPr>
            <w:tcW w:w="2335" w:type="dxa"/>
            <w:vAlign w:val="center"/>
          </w:tcPr>
          <w:p w14:paraId="65733006" w14:textId="0BB8F4D9" w:rsidR="00C702BF" w:rsidRPr="00541F2A" w:rsidRDefault="00B6555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1052.08</w:t>
            </w:r>
          </w:p>
        </w:tc>
        <w:tc>
          <w:tcPr>
            <w:tcW w:w="2335" w:type="dxa"/>
            <w:vAlign w:val="center"/>
          </w:tcPr>
          <w:p w14:paraId="0F063DF5" w14:textId="6A664462" w:rsidR="00C702BF" w:rsidRPr="00541F2A" w:rsidRDefault="00B6555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32.3</w:t>
            </w:r>
          </w:p>
        </w:tc>
      </w:tr>
      <w:tr w:rsidR="00C702BF" w14:paraId="096AB5AB" w14:textId="77777777" w:rsidTr="001C4793">
        <w:tc>
          <w:tcPr>
            <w:tcW w:w="2334" w:type="dxa"/>
            <w:vAlign w:val="center"/>
          </w:tcPr>
          <w:p w14:paraId="3F07E177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2C61597D" w14:textId="613A523D" w:rsidR="00C702BF" w:rsidRPr="00541F2A" w:rsidRDefault="00B6555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9.69</w:t>
            </w:r>
          </w:p>
        </w:tc>
        <w:tc>
          <w:tcPr>
            <w:tcW w:w="2335" w:type="dxa"/>
            <w:vAlign w:val="center"/>
          </w:tcPr>
          <w:p w14:paraId="2DB2E049" w14:textId="48497568" w:rsidR="00C702BF" w:rsidRPr="00541F2A" w:rsidRDefault="00B6555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1053.85</w:t>
            </w:r>
          </w:p>
        </w:tc>
        <w:tc>
          <w:tcPr>
            <w:tcW w:w="2335" w:type="dxa"/>
            <w:vAlign w:val="center"/>
          </w:tcPr>
          <w:p w14:paraId="42531C1F" w14:textId="4E988969" w:rsidR="00C702BF" w:rsidRPr="00541F2A" w:rsidRDefault="00B6555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33.0</w:t>
            </w:r>
          </w:p>
        </w:tc>
      </w:tr>
      <w:tr w:rsidR="00C702BF" w14:paraId="30C24DE2" w14:textId="77777777" w:rsidTr="001C4793">
        <w:tc>
          <w:tcPr>
            <w:tcW w:w="2334" w:type="dxa"/>
            <w:vAlign w:val="center"/>
          </w:tcPr>
          <w:p w14:paraId="5DC823E1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621568DF" w14:textId="2F6BC3F9" w:rsidR="00C702BF" w:rsidRPr="00541F2A" w:rsidRDefault="00B6555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9.29</w:t>
            </w:r>
          </w:p>
        </w:tc>
        <w:tc>
          <w:tcPr>
            <w:tcW w:w="2335" w:type="dxa"/>
            <w:vAlign w:val="center"/>
          </w:tcPr>
          <w:p w14:paraId="6A650FB2" w14:textId="194A76B2" w:rsidR="00C702BF" w:rsidRPr="00541F2A" w:rsidRDefault="00B6555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1055.75</w:t>
            </w:r>
          </w:p>
        </w:tc>
        <w:tc>
          <w:tcPr>
            <w:tcW w:w="2335" w:type="dxa"/>
            <w:vAlign w:val="center"/>
          </w:tcPr>
          <w:p w14:paraId="421813F4" w14:textId="7D96AD7E" w:rsidR="00C702BF" w:rsidRPr="00541F2A" w:rsidRDefault="00B6555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33.6</w:t>
            </w:r>
          </w:p>
        </w:tc>
      </w:tr>
      <w:tr w:rsidR="00C702BF" w14:paraId="20FAA282" w14:textId="77777777" w:rsidTr="001C4793">
        <w:tc>
          <w:tcPr>
            <w:tcW w:w="2334" w:type="dxa"/>
            <w:vAlign w:val="center"/>
          </w:tcPr>
          <w:p w14:paraId="3A42FAB2" w14:textId="6B8335A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3698427A" w14:textId="23F6A79C" w:rsidR="00C702BF" w:rsidRDefault="00B6555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8.95</w:t>
            </w:r>
          </w:p>
        </w:tc>
        <w:tc>
          <w:tcPr>
            <w:tcW w:w="2335" w:type="dxa"/>
            <w:vAlign w:val="center"/>
          </w:tcPr>
          <w:p w14:paraId="0A3B048F" w14:textId="5914E1CB" w:rsidR="00C702BF" w:rsidRDefault="00B6555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1057.57</w:t>
            </w:r>
          </w:p>
        </w:tc>
        <w:tc>
          <w:tcPr>
            <w:tcW w:w="2335" w:type="dxa"/>
            <w:vAlign w:val="center"/>
          </w:tcPr>
          <w:p w14:paraId="152AAB4F" w14:textId="1B485B74" w:rsidR="00C702BF" w:rsidRDefault="00B6555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34.4</w:t>
            </w:r>
          </w:p>
        </w:tc>
      </w:tr>
      <w:tr w:rsidR="00C702BF" w14:paraId="3A460A07" w14:textId="77777777" w:rsidTr="001C4793">
        <w:tc>
          <w:tcPr>
            <w:tcW w:w="2334" w:type="dxa"/>
            <w:vAlign w:val="center"/>
          </w:tcPr>
          <w:p w14:paraId="1AC3127D" w14:textId="23AE2794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48A90E51" w14:textId="096EC9DF" w:rsidR="00C702BF" w:rsidRDefault="00B6555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8.59</w:t>
            </w:r>
          </w:p>
        </w:tc>
        <w:tc>
          <w:tcPr>
            <w:tcW w:w="2335" w:type="dxa"/>
            <w:vAlign w:val="center"/>
          </w:tcPr>
          <w:p w14:paraId="18970927" w14:textId="037C2129" w:rsidR="00C702BF" w:rsidRDefault="00B6555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1059.41</w:t>
            </w:r>
          </w:p>
        </w:tc>
        <w:tc>
          <w:tcPr>
            <w:tcW w:w="2335" w:type="dxa"/>
            <w:vAlign w:val="center"/>
          </w:tcPr>
          <w:p w14:paraId="7546DAD5" w14:textId="450E9D2A" w:rsidR="00C702BF" w:rsidRDefault="00B6555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35.2</w:t>
            </w:r>
          </w:p>
        </w:tc>
      </w:tr>
      <w:tr w:rsidR="00C702BF" w14:paraId="148121DE" w14:textId="77777777" w:rsidTr="001C4793">
        <w:tc>
          <w:tcPr>
            <w:tcW w:w="2334" w:type="dxa"/>
            <w:vAlign w:val="center"/>
          </w:tcPr>
          <w:p w14:paraId="1E585973" w14:textId="6B311F6C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lastRenderedPageBreak/>
              <w:t>55°C</w:t>
            </w:r>
          </w:p>
        </w:tc>
        <w:tc>
          <w:tcPr>
            <w:tcW w:w="2335" w:type="dxa"/>
            <w:vAlign w:val="center"/>
          </w:tcPr>
          <w:p w14:paraId="3E6C5F3A" w14:textId="54B6A157" w:rsidR="00C702BF" w:rsidRDefault="00B6555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8.26</w:t>
            </w:r>
          </w:p>
        </w:tc>
        <w:tc>
          <w:tcPr>
            <w:tcW w:w="2335" w:type="dxa"/>
            <w:vAlign w:val="center"/>
          </w:tcPr>
          <w:p w14:paraId="5E8E14BA" w14:textId="35EE7C24" w:rsidR="00C702BF" w:rsidRDefault="00B6555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1061.29</w:t>
            </w:r>
          </w:p>
        </w:tc>
        <w:tc>
          <w:tcPr>
            <w:tcW w:w="2335" w:type="dxa"/>
            <w:vAlign w:val="center"/>
          </w:tcPr>
          <w:p w14:paraId="0BBE098D" w14:textId="5BBB9259" w:rsidR="00C702BF" w:rsidRDefault="00B65555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36.1</w:t>
            </w:r>
          </w:p>
        </w:tc>
      </w:tr>
      <w:tr w:rsidR="00C702BF" w:rsidRPr="00536F13" w14:paraId="191F7AB3" w14:textId="77777777" w:rsidTr="001C4793">
        <w:tc>
          <w:tcPr>
            <w:tcW w:w="9339" w:type="dxa"/>
            <w:gridSpan w:val="4"/>
            <w:shd w:val="clear" w:color="auto" w:fill="A6A6A6" w:themeFill="background1" w:themeFillShade="A6"/>
            <w:vAlign w:val="center"/>
          </w:tcPr>
          <w:p w14:paraId="2932B391" w14:textId="7937A66E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LEM0004 LED D6 à 50mA</w:t>
            </w:r>
          </w:p>
        </w:tc>
      </w:tr>
      <w:tr w:rsidR="00C702BF" w14:paraId="2E956530" w14:textId="77777777" w:rsidTr="001C4793">
        <w:tc>
          <w:tcPr>
            <w:tcW w:w="2334" w:type="dxa"/>
            <w:vAlign w:val="center"/>
          </w:tcPr>
          <w:p w14:paraId="67B2E145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5478EF67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3E852C5E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1603E5D9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C702BF" w14:paraId="4BBE1749" w14:textId="77777777" w:rsidTr="001C4793">
        <w:tc>
          <w:tcPr>
            <w:tcW w:w="2334" w:type="dxa"/>
            <w:vAlign w:val="center"/>
          </w:tcPr>
          <w:p w14:paraId="3457B47C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23B3CEEB" w14:textId="2E9351B7" w:rsidR="00C702BF" w:rsidRPr="00541F2A" w:rsidRDefault="00DA0BB7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39.6</w:t>
            </w:r>
          </w:p>
        </w:tc>
        <w:tc>
          <w:tcPr>
            <w:tcW w:w="2335" w:type="dxa"/>
            <w:vAlign w:val="center"/>
          </w:tcPr>
          <w:p w14:paraId="4415C6FE" w14:textId="5F7B5322" w:rsidR="00C702BF" w:rsidRPr="00541F2A" w:rsidRDefault="00DA0BB7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1052.54</w:t>
            </w:r>
          </w:p>
        </w:tc>
        <w:tc>
          <w:tcPr>
            <w:tcW w:w="2335" w:type="dxa"/>
            <w:vAlign w:val="center"/>
          </w:tcPr>
          <w:p w14:paraId="127FCBE7" w14:textId="1B212D48" w:rsidR="00C702BF" w:rsidRPr="00541F2A" w:rsidRDefault="00DA0BB7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44.0</w:t>
            </w:r>
          </w:p>
        </w:tc>
      </w:tr>
      <w:tr w:rsidR="00C702BF" w14:paraId="5EC159E6" w14:textId="77777777" w:rsidTr="001C4793">
        <w:tc>
          <w:tcPr>
            <w:tcW w:w="2334" w:type="dxa"/>
            <w:vAlign w:val="center"/>
          </w:tcPr>
          <w:p w14:paraId="56903877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75D30B1D" w14:textId="48C0B1F6" w:rsidR="00C702BF" w:rsidRPr="00541F2A" w:rsidRDefault="00DA0BB7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38.5</w:t>
            </w:r>
          </w:p>
        </w:tc>
        <w:tc>
          <w:tcPr>
            <w:tcW w:w="2335" w:type="dxa"/>
            <w:vAlign w:val="center"/>
          </w:tcPr>
          <w:p w14:paraId="3C5E483A" w14:textId="4F27B23F" w:rsidR="00C702BF" w:rsidRPr="00541F2A" w:rsidRDefault="00DA0BB7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1054.23</w:t>
            </w:r>
          </w:p>
        </w:tc>
        <w:tc>
          <w:tcPr>
            <w:tcW w:w="2335" w:type="dxa"/>
            <w:vAlign w:val="center"/>
          </w:tcPr>
          <w:p w14:paraId="0805BA1B" w14:textId="7F224E6C" w:rsidR="00C702BF" w:rsidRPr="00541F2A" w:rsidRDefault="00DA0BB7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45.0</w:t>
            </w:r>
          </w:p>
        </w:tc>
      </w:tr>
      <w:tr w:rsidR="00C702BF" w14:paraId="5C93DFD3" w14:textId="77777777" w:rsidTr="001C4793">
        <w:tc>
          <w:tcPr>
            <w:tcW w:w="2334" w:type="dxa"/>
            <w:vAlign w:val="center"/>
          </w:tcPr>
          <w:p w14:paraId="3AA2C052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10B8D59F" w14:textId="18BA07A4" w:rsidR="00C702BF" w:rsidRPr="00541F2A" w:rsidRDefault="00DA0BB7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36.9</w:t>
            </w:r>
          </w:p>
        </w:tc>
        <w:tc>
          <w:tcPr>
            <w:tcW w:w="2335" w:type="dxa"/>
            <w:vAlign w:val="center"/>
          </w:tcPr>
          <w:p w14:paraId="1DE7E159" w14:textId="6F7F8640" w:rsidR="00C702BF" w:rsidRPr="00541F2A" w:rsidRDefault="00DA0BB7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1056.06</w:t>
            </w:r>
          </w:p>
        </w:tc>
        <w:tc>
          <w:tcPr>
            <w:tcW w:w="2335" w:type="dxa"/>
            <w:vAlign w:val="center"/>
          </w:tcPr>
          <w:p w14:paraId="63BCC9BA" w14:textId="682408AA" w:rsidR="00C702BF" w:rsidRPr="00541F2A" w:rsidRDefault="00DA0BB7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45.9</w:t>
            </w:r>
          </w:p>
        </w:tc>
      </w:tr>
      <w:tr w:rsidR="00C702BF" w14:paraId="487EE87C" w14:textId="77777777" w:rsidTr="001C4793">
        <w:trPr>
          <w:trHeight w:val="70"/>
        </w:trPr>
        <w:tc>
          <w:tcPr>
            <w:tcW w:w="2334" w:type="dxa"/>
            <w:vAlign w:val="center"/>
          </w:tcPr>
          <w:p w14:paraId="2FFE9A23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556C0D8D" w14:textId="64BE90D5" w:rsidR="00C702BF" w:rsidRPr="00541F2A" w:rsidRDefault="00DA0BB7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35.4</w:t>
            </w:r>
          </w:p>
        </w:tc>
        <w:tc>
          <w:tcPr>
            <w:tcW w:w="2335" w:type="dxa"/>
            <w:vAlign w:val="center"/>
          </w:tcPr>
          <w:p w14:paraId="2D50B616" w14:textId="7FE96A6B" w:rsidR="00C702BF" w:rsidRPr="00541F2A" w:rsidRDefault="00DA0BB7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1057.91</w:t>
            </w:r>
          </w:p>
        </w:tc>
        <w:tc>
          <w:tcPr>
            <w:tcW w:w="2335" w:type="dxa"/>
            <w:vAlign w:val="center"/>
          </w:tcPr>
          <w:p w14:paraId="0C6637FF" w14:textId="0F799852" w:rsidR="00C702BF" w:rsidRPr="00541F2A" w:rsidRDefault="00DA0BB7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47.0</w:t>
            </w:r>
          </w:p>
        </w:tc>
      </w:tr>
      <w:tr w:rsidR="00C702BF" w14:paraId="6587A63D" w14:textId="77777777" w:rsidTr="001C4793">
        <w:trPr>
          <w:trHeight w:val="70"/>
        </w:trPr>
        <w:tc>
          <w:tcPr>
            <w:tcW w:w="2334" w:type="dxa"/>
            <w:vAlign w:val="center"/>
          </w:tcPr>
          <w:p w14:paraId="6299EC34" w14:textId="17A63C92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4607605B" w14:textId="47A7D6DB" w:rsidR="00C702BF" w:rsidRDefault="00DA0BB7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33.9</w:t>
            </w:r>
          </w:p>
        </w:tc>
        <w:tc>
          <w:tcPr>
            <w:tcW w:w="2335" w:type="dxa"/>
            <w:vAlign w:val="center"/>
          </w:tcPr>
          <w:p w14:paraId="24085841" w14:textId="66173DD7" w:rsidR="00C702BF" w:rsidRDefault="00DA0BB7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1059.64</w:t>
            </w:r>
          </w:p>
        </w:tc>
        <w:tc>
          <w:tcPr>
            <w:tcW w:w="2335" w:type="dxa"/>
            <w:vAlign w:val="center"/>
          </w:tcPr>
          <w:p w14:paraId="6F2E7D3E" w14:textId="76812370" w:rsidR="00C702BF" w:rsidRDefault="00DA0BB7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48.1</w:t>
            </w:r>
          </w:p>
        </w:tc>
      </w:tr>
      <w:tr w:rsidR="00C702BF" w14:paraId="613DC639" w14:textId="77777777" w:rsidTr="001C4793">
        <w:trPr>
          <w:trHeight w:val="70"/>
        </w:trPr>
        <w:tc>
          <w:tcPr>
            <w:tcW w:w="2334" w:type="dxa"/>
            <w:vAlign w:val="center"/>
          </w:tcPr>
          <w:p w14:paraId="19DEE166" w14:textId="5F6E76EB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1679C380" w14:textId="197281A5" w:rsidR="00C702BF" w:rsidRDefault="00DA0BB7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32.6</w:t>
            </w:r>
          </w:p>
        </w:tc>
        <w:tc>
          <w:tcPr>
            <w:tcW w:w="2335" w:type="dxa"/>
            <w:vAlign w:val="center"/>
          </w:tcPr>
          <w:p w14:paraId="584DB6E0" w14:textId="02B5B096" w:rsidR="00C702BF" w:rsidRDefault="00DA0BB7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1061.45</w:t>
            </w:r>
          </w:p>
        </w:tc>
        <w:tc>
          <w:tcPr>
            <w:tcW w:w="2335" w:type="dxa"/>
            <w:vAlign w:val="center"/>
          </w:tcPr>
          <w:p w14:paraId="386DA41D" w14:textId="3504494E" w:rsidR="00C702BF" w:rsidRDefault="00DA0BB7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49.3</w:t>
            </w:r>
          </w:p>
        </w:tc>
      </w:tr>
      <w:tr w:rsidR="00C702BF" w14:paraId="0E6C7A2F" w14:textId="77777777" w:rsidTr="001C4793">
        <w:trPr>
          <w:trHeight w:val="70"/>
        </w:trPr>
        <w:tc>
          <w:tcPr>
            <w:tcW w:w="2334" w:type="dxa"/>
            <w:vAlign w:val="center"/>
          </w:tcPr>
          <w:p w14:paraId="54D76E6E" w14:textId="2BD4F2F5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67B455FD" w14:textId="226CDFAC" w:rsidR="00C702BF" w:rsidRDefault="00DA0BB7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31.3</w:t>
            </w:r>
          </w:p>
        </w:tc>
        <w:tc>
          <w:tcPr>
            <w:tcW w:w="2335" w:type="dxa"/>
            <w:vAlign w:val="center"/>
          </w:tcPr>
          <w:p w14:paraId="0C53B78F" w14:textId="741534FE" w:rsidR="00C702BF" w:rsidRDefault="00DA0BB7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1063.27</w:t>
            </w:r>
          </w:p>
        </w:tc>
        <w:tc>
          <w:tcPr>
            <w:tcW w:w="2335" w:type="dxa"/>
            <w:vAlign w:val="center"/>
          </w:tcPr>
          <w:p w14:paraId="02B5AAF7" w14:textId="26AE45AE" w:rsidR="00C702BF" w:rsidRDefault="00DA0BB7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50.6</w:t>
            </w:r>
          </w:p>
        </w:tc>
      </w:tr>
      <w:tr w:rsidR="00C702BF" w:rsidRPr="00536F13" w14:paraId="54A076B9" w14:textId="77777777" w:rsidTr="001C4793">
        <w:trPr>
          <w:trHeight w:val="70"/>
        </w:trPr>
        <w:tc>
          <w:tcPr>
            <w:tcW w:w="9339" w:type="dxa"/>
            <w:gridSpan w:val="4"/>
            <w:shd w:val="clear" w:color="auto" w:fill="D99594" w:themeFill="accent2" w:themeFillTint="99"/>
            <w:vAlign w:val="center"/>
          </w:tcPr>
          <w:p w14:paraId="47A9B563" w14:textId="63EA1FD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LEM0004 LED D7 à 10mA</w:t>
            </w:r>
          </w:p>
        </w:tc>
      </w:tr>
      <w:tr w:rsidR="00C702BF" w14:paraId="5A513145" w14:textId="77777777" w:rsidTr="001C4793">
        <w:trPr>
          <w:trHeight w:val="70"/>
        </w:trPr>
        <w:tc>
          <w:tcPr>
            <w:tcW w:w="2334" w:type="dxa"/>
            <w:vAlign w:val="center"/>
          </w:tcPr>
          <w:p w14:paraId="2AF7764B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7281E1FA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7BC71FA4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2115BF1B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C702BF" w14:paraId="646EFDC3" w14:textId="77777777" w:rsidTr="001C4793">
        <w:trPr>
          <w:trHeight w:val="70"/>
        </w:trPr>
        <w:tc>
          <w:tcPr>
            <w:tcW w:w="2334" w:type="dxa"/>
            <w:vAlign w:val="center"/>
          </w:tcPr>
          <w:p w14:paraId="77DC0253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4E521753" w14:textId="5EFC8F67" w:rsidR="00C702BF" w:rsidRPr="00E3133B" w:rsidRDefault="00B2755C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6.08</w:t>
            </w:r>
          </w:p>
        </w:tc>
        <w:tc>
          <w:tcPr>
            <w:tcW w:w="2335" w:type="dxa"/>
            <w:vAlign w:val="center"/>
          </w:tcPr>
          <w:p w14:paraId="3E5597A8" w14:textId="2A1A7226" w:rsidR="00C702BF" w:rsidRPr="00E3133B" w:rsidRDefault="00B2755C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1439.75</w:t>
            </w:r>
          </w:p>
        </w:tc>
        <w:tc>
          <w:tcPr>
            <w:tcW w:w="2335" w:type="dxa"/>
            <w:vAlign w:val="center"/>
          </w:tcPr>
          <w:p w14:paraId="74A7CCF6" w14:textId="684140D3" w:rsidR="00C702BF" w:rsidRPr="00E3133B" w:rsidRDefault="00B2755C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91.7</w:t>
            </w:r>
          </w:p>
        </w:tc>
      </w:tr>
      <w:tr w:rsidR="00C702BF" w14:paraId="679BB34C" w14:textId="77777777" w:rsidTr="001C4793">
        <w:trPr>
          <w:trHeight w:val="70"/>
        </w:trPr>
        <w:tc>
          <w:tcPr>
            <w:tcW w:w="2334" w:type="dxa"/>
            <w:vAlign w:val="center"/>
          </w:tcPr>
          <w:p w14:paraId="110A208C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4C8F5441" w14:textId="54FCBA68" w:rsidR="00C702BF" w:rsidRPr="00E3133B" w:rsidRDefault="00B2755C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5.90</w:t>
            </w:r>
          </w:p>
        </w:tc>
        <w:tc>
          <w:tcPr>
            <w:tcW w:w="2335" w:type="dxa"/>
            <w:vAlign w:val="center"/>
          </w:tcPr>
          <w:p w14:paraId="31A020B3" w14:textId="462F7515" w:rsidR="00C702BF" w:rsidRPr="00E3133B" w:rsidRDefault="00B2755C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1443.52</w:t>
            </w:r>
          </w:p>
        </w:tc>
        <w:tc>
          <w:tcPr>
            <w:tcW w:w="2335" w:type="dxa"/>
            <w:vAlign w:val="center"/>
          </w:tcPr>
          <w:p w14:paraId="671339C2" w14:textId="15665D53" w:rsidR="00C702BF" w:rsidRPr="00E3133B" w:rsidRDefault="00B2755C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92.9</w:t>
            </w:r>
          </w:p>
        </w:tc>
      </w:tr>
      <w:tr w:rsidR="00C702BF" w14:paraId="28D4828A" w14:textId="77777777" w:rsidTr="001C4793">
        <w:trPr>
          <w:trHeight w:val="70"/>
        </w:trPr>
        <w:tc>
          <w:tcPr>
            <w:tcW w:w="2334" w:type="dxa"/>
            <w:vAlign w:val="center"/>
          </w:tcPr>
          <w:p w14:paraId="5B3A530F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6791483B" w14:textId="202BEDBB" w:rsidR="00C702BF" w:rsidRPr="00E3133B" w:rsidRDefault="00B2755C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5.72</w:t>
            </w:r>
          </w:p>
        </w:tc>
        <w:tc>
          <w:tcPr>
            <w:tcW w:w="2335" w:type="dxa"/>
            <w:vAlign w:val="center"/>
          </w:tcPr>
          <w:p w14:paraId="4B8CDAD9" w14:textId="201305AF" w:rsidR="00C702BF" w:rsidRPr="00E3133B" w:rsidRDefault="00B2755C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1446.74</w:t>
            </w:r>
          </w:p>
        </w:tc>
        <w:tc>
          <w:tcPr>
            <w:tcW w:w="2335" w:type="dxa"/>
            <w:vAlign w:val="center"/>
          </w:tcPr>
          <w:p w14:paraId="75B48162" w14:textId="5974373F" w:rsidR="00C702BF" w:rsidRPr="00E3133B" w:rsidRDefault="00B2755C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93.9</w:t>
            </w:r>
          </w:p>
        </w:tc>
      </w:tr>
      <w:tr w:rsidR="00C702BF" w14:paraId="6EA24C33" w14:textId="77777777" w:rsidTr="001C4793">
        <w:trPr>
          <w:trHeight w:val="70"/>
        </w:trPr>
        <w:tc>
          <w:tcPr>
            <w:tcW w:w="2334" w:type="dxa"/>
            <w:vAlign w:val="center"/>
          </w:tcPr>
          <w:p w14:paraId="7BA0BE5F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60B44556" w14:textId="5E8B34BE" w:rsidR="00C702BF" w:rsidRPr="00E3133B" w:rsidRDefault="00B2755C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5.55</w:t>
            </w:r>
          </w:p>
        </w:tc>
        <w:tc>
          <w:tcPr>
            <w:tcW w:w="2335" w:type="dxa"/>
            <w:vAlign w:val="center"/>
          </w:tcPr>
          <w:p w14:paraId="7ED4D3C6" w14:textId="2F223960" w:rsidR="00C702BF" w:rsidRPr="00E3133B" w:rsidRDefault="00B2755C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1449.85</w:t>
            </w:r>
          </w:p>
        </w:tc>
        <w:tc>
          <w:tcPr>
            <w:tcW w:w="2335" w:type="dxa"/>
            <w:vAlign w:val="center"/>
          </w:tcPr>
          <w:p w14:paraId="45CD4379" w14:textId="59A25080" w:rsidR="00C702BF" w:rsidRPr="00E3133B" w:rsidRDefault="00B2755C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95.0</w:t>
            </w:r>
          </w:p>
        </w:tc>
      </w:tr>
      <w:tr w:rsidR="00C702BF" w14:paraId="5D5F52D9" w14:textId="77777777" w:rsidTr="001C4793">
        <w:trPr>
          <w:trHeight w:val="70"/>
        </w:trPr>
        <w:tc>
          <w:tcPr>
            <w:tcW w:w="2334" w:type="dxa"/>
            <w:vAlign w:val="center"/>
          </w:tcPr>
          <w:p w14:paraId="485965F7" w14:textId="5FF6FAFE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28A993E4" w14:textId="1466C002" w:rsidR="00C702BF" w:rsidRDefault="00B2755C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5.38</w:t>
            </w:r>
          </w:p>
        </w:tc>
        <w:tc>
          <w:tcPr>
            <w:tcW w:w="2335" w:type="dxa"/>
            <w:vAlign w:val="center"/>
          </w:tcPr>
          <w:p w14:paraId="0C9B5F88" w14:textId="2F941E13" w:rsidR="00C702BF" w:rsidRDefault="00B2755C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1452.90</w:t>
            </w:r>
          </w:p>
        </w:tc>
        <w:tc>
          <w:tcPr>
            <w:tcW w:w="2335" w:type="dxa"/>
            <w:vAlign w:val="center"/>
          </w:tcPr>
          <w:p w14:paraId="3FACA5BE" w14:textId="709B767B" w:rsidR="00C702BF" w:rsidRDefault="00B2755C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96.3</w:t>
            </w:r>
          </w:p>
        </w:tc>
      </w:tr>
      <w:tr w:rsidR="00C702BF" w14:paraId="462261B0" w14:textId="77777777" w:rsidTr="001C4793">
        <w:trPr>
          <w:trHeight w:val="70"/>
        </w:trPr>
        <w:tc>
          <w:tcPr>
            <w:tcW w:w="2334" w:type="dxa"/>
            <w:vAlign w:val="center"/>
          </w:tcPr>
          <w:p w14:paraId="7975D3E9" w14:textId="2107B958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384F8DBA" w14:textId="5D3F67D4" w:rsidR="00C702BF" w:rsidRDefault="00B2755C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5.22</w:t>
            </w:r>
          </w:p>
        </w:tc>
        <w:tc>
          <w:tcPr>
            <w:tcW w:w="2335" w:type="dxa"/>
            <w:vAlign w:val="center"/>
          </w:tcPr>
          <w:p w14:paraId="5EFCEA9D" w14:textId="5225266D" w:rsidR="00C702BF" w:rsidRDefault="00B2755C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1455.80</w:t>
            </w:r>
          </w:p>
        </w:tc>
        <w:tc>
          <w:tcPr>
            <w:tcW w:w="2335" w:type="dxa"/>
            <w:vAlign w:val="center"/>
          </w:tcPr>
          <w:p w14:paraId="27C18545" w14:textId="27FF6760" w:rsidR="00C702BF" w:rsidRDefault="00B2755C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97.6</w:t>
            </w:r>
          </w:p>
        </w:tc>
      </w:tr>
      <w:tr w:rsidR="00C702BF" w14:paraId="3BDA8E44" w14:textId="77777777" w:rsidTr="001C4793">
        <w:trPr>
          <w:trHeight w:val="70"/>
        </w:trPr>
        <w:tc>
          <w:tcPr>
            <w:tcW w:w="2334" w:type="dxa"/>
            <w:vAlign w:val="center"/>
          </w:tcPr>
          <w:p w14:paraId="311EA1EA" w14:textId="405E1AFE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7F364B98" w14:textId="775BA84E" w:rsidR="00C702BF" w:rsidRDefault="00B2755C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5.05</w:t>
            </w:r>
          </w:p>
        </w:tc>
        <w:tc>
          <w:tcPr>
            <w:tcW w:w="2335" w:type="dxa"/>
            <w:vAlign w:val="center"/>
          </w:tcPr>
          <w:p w14:paraId="60FF1242" w14:textId="7594CDB5" w:rsidR="00C702BF" w:rsidRDefault="00B2755C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1458.89</w:t>
            </w:r>
          </w:p>
        </w:tc>
        <w:tc>
          <w:tcPr>
            <w:tcW w:w="2335" w:type="dxa"/>
            <w:vAlign w:val="center"/>
          </w:tcPr>
          <w:p w14:paraId="346C5A8C" w14:textId="39A67681" w:rsidR="00C702BF" w:rsidRDefault="00B2755C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98.9</w:t>
            </w:r>
          </w:p>
        </w:tc>
      </w:tr>
      <w:tr w:rsidR="00C702BF" w:rsidRPr="00536F13" w14:paraId="6467C4D1" w14:textId="77777777" w:rsidTr="001C4793">
        <w:trPr>
          <w:trHeight w:val="70"/>
        </w:trPr>
        <w:tc>
          <w:tcPr>
            <w:tcW w:w="9339" w:type="dxa"/>
            <w:gridSpan w:val="4"/>
            <w:shd w:val="clear" w:color="auto" w:fill="92CDDC" w:themeFill="accent5" w:themeFillTint="99"/>
            <w:vAlign w:val="center"/>
          </w:tcPr>
          <w:p w14:paraId="63523929" w14:textId="7C91D84C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LEM0004 LED D8 à 10mA</w:t>
            </w:r>
          </w:p>
        </w:tc>
      </w:tr>
      <w:tr w:rsidR="00C702BF" w14:paraId="487D6A9C" w14:textId="77777777" w:rsidTr="001C4793">
        <w:trPr>
          <w:trHeight w:val="70"/>
        </w:trPr>
        <w:tc>
          <w:tcPr>
            <w:tcW w:w="2334" w:type="dxa"/>
            <w:vAlign w:val="center"/>
          </w:tcPr>
          <w:p w14:paraId="7BF6677B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Température (°C)</w:t>
            </w:r>
          </w:p>
        </w:tc>
        <w:tc>
          <w:tcPr>
            <w:tcW w:w="2335" w:type="dxa"/>
            <w:vAlign w:val="center"/>
          </w:tcPr>
          <w:p w14:paraId="36ECC68E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Maximum du pic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nW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)</w:t>
            </w:r>
          </w:p>
        </w:tc>
        <w:tc>
          <w:tcPr>
            <w:tcW w:w="2335" w:type="dxa"/>
            <w:vAlign w:val="center"/>
          </w:tcPr>
          <w:p w14:paraId="348A0C94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Position du pic (nm)</w:t>
            </w:r>
          </w:p>
        </w:tc>
        <w:tc>
          <w:tcPr>
            <w:tcW w:w="2335" w:type="dxa"/>
            <w:vAlign w:val="center"/>
          </w:tcPr>
          <w:p w14:paraId="2F115F2F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FWHM (nm)</w:t>
            </w:r>
          </w:p>
        </w:tc>
      </w:tr>
      <w:tr w:rsidR="00C702BF" w14:paraId="4B326945" w14:textId="77777777" w:rsidTr="001C4793">
        <w:trPr>
          <w:trHeight w:val="70"/>
        </w:trPr>
        <w:tc>
          <w:tcPr>
            <w:tcW w:w="2334" w:type="dxa"/>
            <w:vAlign w:val="center"/>
          </w:tcPr>
          <w:p w14:paraId="0E6FC907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25°C</w:t>
            </w:r>
          </w:p>
        </w:tc>
        <w:tc>
          <w:tcPr>
            <w:tcW w:w="2335" w:type="dxa"/>
            <w:vAlign w:val="center"/>
          </w:tcPr>
          <w:p w14:paraId="717FC9A9" w14:textId="6C0FC179" w:rsidR="00C702BF" w:rsidRPr="00294260" w:rsidRDefault="00E40DE0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4.89</w:t>
            </w:r>
          </w:p>
        </w:tc>
        <w:tc>
          <w:tcPr>
            <w:tcW w:w="2335" w:type="dxa"/>
            <w:vAlign w:val="center"/>
          </w:tcPr>
          <w:p w14:paraId="4E685A78" w14:textId="0D5CA173" w:rsidR="00C702BF" w:rsidRPr="00294260" w:rsidRDefault="00E40DE0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1643.39</w:t>
            </w:r>
          </w:p>
        </w:tc>
        <w:tc>
          <w:tcPr>
            <w:tcW w:w="2335" w:type="dxa"/>
            <w:vAlign w:val="center"/>
          </w:tcPr>
          <w:p w14:paraId="14639406" w14:textId="37E7EE3C" w:rsidR="00C702BF" w:rsidRPr="00294260" w:rsidRDefault="00E40DE0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125</w:t>
            </w:r>
          </w:p>
        </w:tc>
      </w:tr>
      <w:tr w:rsidR="00C702BF" w14:paraId="1DE16BE8" w14:textId="77777777" w:rsidTr="001C4793">
        <w:trPr>
          <w:trHeight w:val="70"/>
        </w:trPr>
        <w:tc>
          <w:tcPr>
            <w:tcW w:w="2334" w:type="dxa"/>
            <w:vAlign w:val="center"/>
          </w:tcPr>
          <w:p w14:paraId="67FD53A8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30°C</w:t>
            </w:r>
          </w:p>
        </w:tc>
        <w:tc>
          <w:tcPr>
            <w:tcW w:w="2335" w:type="dxa"/>
            <w:vAlign w:val="center"/>
          </w:tcPr>
          <w:p w14:paraId="7C7F3AD4" w14:textId="2F351660" w:rsidR="00C702BF" w:rsidRPr="00294260" w:rsidRDefault="00E40DE0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4.62</w:t>
            </w:r>
          </w:p>
        </w:tc>
        <w:tc>
          <w:tcPr>
            <w:tcW w:w="2335" w:type="dxa"/>
            <w:vAlign w:val="center"/>
          </w:tcPr>
          <w:p w14:paraId="3800DF50" w14:textId="481E8E53" w:rsidR="00C702BF" w:rsidRPr="00294260" w:rsidRDefault="00E40DE0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1645.66</w:t>
            </w:r>
          </w:p>
        </w:tc>
        <w:tc>
          <w:tcPr>
            <w:tcW w:w="2335" w:type="dxa"/>
            <w:vAlign w:val="center"/>
          </w:tcPr>
          <w:p w14:paraId="1483C320" w14:textId="1D1816A3" w:rsidR="00C702BF" w:rsidRPr="00294260" w:rsidRDefault="00E40DE0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129</w:t>
            </w:r>
          </w:p>
        </w:tc>
      </w:tr>
      <w:tr w:rsidR="00C702BF" w14:paraId="6E1DD0D9" w14:textId="77777777" w:rsidTr="001C4793">
        <w:trPr>
          <w:trHeight w:val="70"/>
        </w:trPr>
        <w:tc>
          <w:tcPr>
            <w:tcW w:w="2334" w:type="dxa"/>
            <w:vAlign w:val="center"/>
          </w:tcPr>
          <w:p w14:paraId="6BF56F7B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35°C</w:t>
            </w:r>
          </w:p>
        </w:tc>
        <w:tc>
          <w:tcPr>
            <w:tcW w:w="2335" w:type="dxa"/>
            <w:vAlign w:val="center"/>
          </w:tcPr>
          <w:p w14:paraId="41C2B779" w14:textId="6815F365" w:rsidR="00C702BF" w:rsidRPr="00294260" w:rsidRDefault="00E40DE0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4.34</w:t>
            </w:r>
          </w:p>
        </w:tc>
        <w:tc>
          <w:tcPr>
            <w:tcW w:w="2335" w:type="dxa"/>
            <w:vAlign w:val="center"/>
          </w:tcPr>
          <w:p w14:paraId="6605651C" w14:textId="795D36D0" w:rsidR="00C702BF" w:rsidRPr="00294260" w:rsidRDefault="00E40DE0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1647.50</w:t>
            </w:r>
          </w:p>
        </w:tc>
        <w:tc>
          <w:tcPr>
            <w:tcW w:w="2335" w:type="dxa"/>
            <w:vAlign w:val="center"/>
          </w:tcPr>
          <w:p w14:paraId="7804E04D" w14:textId="118EF551" w:rsidR="00C702BF" w:rsidRPr="00294260" w:rsidRDefault="00E40DE0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130</w:t>
            </w:r>
          </w:p>
        </w:tc>
      </w:tr>
      <w:tr w:rsidR="00C702BF" w14:paraId="51859DDC" w14:textId="77777777" w:rsidTr="001C4793">
        <w:trPr>
          <w:trHeight w:val="70"/>
        </w:trPr>
        <w:tc>
          <w:tcPr>
            <w:tcW w:w="2334" w:type="dxa"/>
            <w:vAlign w:val="center"/>
          </w:tcPr>
          <w:p w14:paraId="08E1FDCF" w14:textId="77777777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40°C</w:t>
            </w:r>
          </w:p>
        </w:tc>
        <w:tc>
          <w:tcPr>
            <w:tcW w:w="2335" w:type="dxa"/>
            <w:vAlign w:val="center"/>
          </w:tcPr>
          <w:p w14:paraId="60D2B41B" w14:textId="5C16699F" w:rsidR="00C702BF" w:rsidRPr="00294260" w:rsidRDefault="00E40DE0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4.07</w:t>
            </w:r>
          </w:p>
        </w:tc>
        <w:tc>
          <w:tcPr>
            <w:tcW w:w="2335" w:type="dxa"/>
            <w:vAlign w:val="center"/>
          </w:tcPr>
          <w:p w14:paraId="0E545BB5" w14:textId="78E4426A" w:rsidR="00C702BF" w:rsidRPr="00294260" w:rsidRDefault="00E40DE0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1649.40</w:t>
            </w:r>
          </w:p>
        </w:tc>
        <w:tc>
          <w:tcPr>
            <w:tcW w:w="2335" w:type="dxa"/>
            <w:vAlign w:val="center"/>
          </w:tcPr>
          <w:p w14:paraId="554EF7CF" w14:textId="2AD22B41" w:rsidR="00C702BF" w:rsidRPr="00294260" w:rsidRDefault="00E40DE0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132</w:t>
            </w:r>
          </w:p>
        </w:tc>
      </w:tr>
      <w:tr w:rsidR="00C702BF" w14:paraId="7A19D259" w14:textId="77777777" w:rsidTr="001C4793">
        <w:trPr>
          <w:trHeight w:val="70"/>
        </w:trPr>
        <w:tc>
          <w:tcPr>
            <w:tcW w:w="2334" w:type="dxa"/>
            <w:vAlign w:val="center"/>
          </w:tcPr>
          <w:p w14:paraId="2C9F0213" w14:textId="44969DEF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45°C</w:t>
            </w:r>
          </w:p>
        </w:tc>
        <w:tc>
          <w:tcPr>
            <w:tcW w:w="2335" w:type="dxa"/>
            <w:vAlign w:val="center"/>
          </w:tcPr>
          <w:p w14:paraId="6B1F6F70" w14:textId="0A286B88" w:rsidR="00C702BF" w:rsidRDefault="00E40DE0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3.82</w:t>
            </w:r>
          </w:p>
        </w:tc>
        <w:tc>
          <w:tcPr>
            <w:tcW w:w="2335" w:type="dxa"/>
            <w:vAlign w:val="center"/>
          </w:tcPr>
          <w:p w14:paraId="3003020A" w14:textId="43D2CDF6" w:rsidR="00C702BF" w:rsidRDefault="00E40DE0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1651.14</w:t>
            </w:r>
          </w:p>
        </w:tc>
        <w:tc>
          <w:tcPr>
            <w:tcW w:w="2335" w:type="dxa"/>
            <w:vAlign w:val="center"/>
          </w:tcPr>
          <w:p w14:paraId="7E721844" w14:textId="1F7A6296" w:rsidR="00C702BF" w:rsidRDefault="00E40DE0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134</w:t>
            </w:r>
          </w:p>
        </w:tc>
      </w:tr>
      <w:tr w:rsidR="00C702BF" w14:paraId="4FFE1BA6" w14:textId="77777777" w:rsidTr="001C4793">
        <w:trPr>
          <w:trHeight w:val="70"/>
        </w:trPr>
        <w:tc>
          <w:tcPr>
            <w:tcW w:w="2334" w:type="dxa"/>
            <w:vAlign w:val="center"/>
          </w:tcPr>
          <w:p w14:paraId="6E4B5F98" w14:textId="6135AC18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50°C</w:t>
            </w:r>
          </w:p>
        </w:tc>
        <w:tc>
          <w:tcPr>
            <w:tcW w:w="2335" w:type="dxa"/>
            <w:vAlign w:val="center"/>
          </w:tcPr>
          <w:p w14:paraId="5C9F2C7C" w14:textId="1B3A5077" w:rsidR="00C702BF" w:rsidRDefault="00E40DE0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3.57</w:t>
            </w:r>
          </w:p>
        </w:tc>
        <w:tc>
          <w:tcPr>
            <w:tcW w:w="2335" w:type="dxa"/>
            <w:vAlign w:val="center"/>
          </w:tcPr>
          <w:p w14:paraId="617A869C" w14:textId="02F70F4F" w:rsidR="00C702BF" w:rsidRDefault="00E40DE0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1652.45</w:t>
            </w:r>
          </w:p>
        </w:tc>
        <w:tc>
          <w:tcPr>
            <w:tcW w:w="2335" w:type="dxa"/>
            <w:vAlign w:val="center"/>
          </w:tcPr>
          <w:p w14:paraId="348AE84A" w14:textId="429221B9" w:rsidR="00C702BF" w:rsidRDefault="00E40DE0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136</w:t>
            </w:r>
          </w:p>
        </w:tc>
      </w:tr>
      <w:tr w:rsidR="00C702BF" w14:paraId="3E89E198" w14:textId="77777777" w:rsidTr="001C4793">
        <w:trPr>
          <w:trHeight w:val="70"/>
        </w:trPr>
        <w:tc>
          <w:tcPr>
            <w:tcW w:w="2334" w:type="dxa"/>
            <w:vAlign w:val="center"/>
          </w:tcPr>
          <w:p w14:paraId="73F8DED1" w14:textId="6317FF7D" w:rsidR="00C702BF" w:rsidRDefault="00C702BF" w:rsidP="00C702B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>55°C</w:t>
            </w:r>
          </w:p>
        </w:tc>
        <w:tc>
          <w:tcPr>
            <w:tcW w:w="2335" w:type="dxa"/>
            <w:vAlign w:val="center"/>
          </w:tcPr>
          <w:p w14:paraId="2D88F8A7" w14:textId="26F65D29" w:rsidR="00C702BF" w:rsidRDefault="00E40DE0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3.33</w:t>
            </w:r>
          </w:p>
        </w:tc>
        <w:tc>
          <w:tcPr>
            <w:tcW w:w="2335" w:type="dxa"/>
            <w:vAlign w:val="center"/>
          </w:tcPr>
          <w:p w14:paraId="7AB7FAE7" w14:textId="2A9E87E5" w:rsidR="00C702BF" w:rsidRDefault="00E40DE0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1653.57</w:t>
            </w:r>
          </w:p>
        </w:tc>
        <w:tc>
          <w:tcPr>
            <w:tcW w:w="2335" w:type="dxa"/>
            <w:vAlign w:val="center"/>
          </w:tcPr>
          <w:p w14:paraId="7F2160C2" w14:textId="60FFBBDB" w:rsidR="00C702BF" w:rsidRDefault="00E40DE0" w:rsidP="00C702BF">
            <w:pPr>
              <w:jc w:val="center"/>
              <w:rPr>
                <w:rFonts w:asciiTheme="minorHAnsi" w:hAnsiTheme="minorHAnsi" w:cstheme="minorHAnsi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szCs w:val="24"/>
                <w:lang w:val="fr-FR"/>
              </w:rPr>
              <w:t>138</w:t>
            </w:r>
          </w:p>
        </w:tc>
      </w:tr>
    </w:tbl>
    <w:p w14:paraId="60788B4E" w14:textId="35B60464" w:rsidR="00995622" w:rsidRDefault="00BF2769" w:rsidP="00BF2769">
      <w:pPr>
        <w:pStyle w:val="Lgende"/>
        <w:rPr>
          <w:lang w:val="fr-FR"/>
        </w:rPr>
      </w:pPr>
      <w:bookmarkStart w:id="8" w:name="_Ref147220499"/>
      <w:r w:rsidRPr="004936C4">
        <w:rPr>
          <w:lang w:val="fr-FR"/>
        </w:rPr>
        <w:t xml:space="preserve">Tableau </w:t>
      </w:r>
      <w:r>
        <w:fldChar w:fldCharType="begin"/>
      </w:r>
      <w:r w:rsidRPr="004936C4">
        <w:rPr>
          <w:lang w:val="fr-FR"/>
        </w:rPr>
        <w:instrText xml:space="preserve"> SEQ Tableau \* ARABIC </w:instrText>
      </w:r>
      <w:r>
        <w:fldChar w:fldCharType="separate"/>
      </w:r>
      <w:r w:rsidR="00BA79E4">
        <w:rPr>
          <w:noProof/>
          <w:lang w:val="fr-FR"/>
        </w:rPr>
        <w:t>3</w:t>
      </w:r>
      <w:r>
        <w:fldChar w:fldCharType="end"/>
      </w:r>
      <w:bookmarkEnd w:id="8"/>
      <w:r w:rsidRPr="004936C4">
        <w:rPr>
          <w:lang w:val="fr-FR"/>
        </w:rPr>
        <w:t xml:space="preserve">: Paramètres des pics d’émission </w:t>
      </w:r>
      <w:r>
        <w:rPr>
          <w:lang w:val="fr-FR"/>
        </w:rPr>
        <w:t xml:space="preserve">des </w:t>
      </w:r>
      <w:proofErr w:type="spellStart"/>
      <w:r>
        <w:rPr>
          <w:lang w:val="fr-FR"/>
        </w:rPr>
        <w:t>LEDs</w:t>
      </w:r>
      <w:proofErr w:type="spellEnd"/>
      <w:r>
        <w:rPr>
          <w:lang w:val="fr-FR"/>
        </w:rPr>
        <w:t xml:space="preserve"> du LEM0004</w:t>
      </w:r>
    </w:p>
    <w:p w14:paraId="4558801A" w14:textId="49C23D87" w:rsidR="000C3E4D" w:rsidRDefault="000C3E4D" w:rsidP="000C3E4D">
      <w:pPr>
        <w:rPr>
          <w:lang w:val="fr-FR"/>
        </w:rPr>
      </w:pPr>
    </w:p>
    <w:p w14:paraId="3BBF3365" w14:textId="3E35F016" w:rsidR="000C3E4D" w:rsidRDefault="000C3E4D" w:rsidP="000C3E4D">
      <w:pPr>
        <w:rPr>
          <w:lang w:val="fr-FR"/>
        </w:rPr>
      </w:pPr>
    </w:p>
    <w:p w14:paraId="36484ABE" w14:textId="203FF1BA" w:rsidR="000C3E4D" w:rsidRDefault="000C3E4D" w:rsidP="000C3E4D">
      <w:pPr>
        <w:rPr>
          <w:lang w:val="fr-FR"/>
        </w:rPr>
      </w:pPr>
    </w:p>
    <w:p w14:paraId="50292C8F" w14:textId="1A9AFEA6" w:rsidR="000C3E4D" w:rsidRDefault="000C3E4D" w:rsidP="000C3E4D">
      <w:pPr>
        <w:rPr>
          <w:lang w:val="fr-FR"/>
        </w:rPr>
      </w:pPr>
    </w:p>
    <w:p w14:paraId="4727DA9B" w14:textId="22CFC1FB" w:rsidR="000C3E4D" w:rsidRDefault="000C3E4D" w:rsidP="000C3E4D">
      <w:pPr>
        <w:rPr>
          <w:lang w:val="fr-FR"/>
        </w:rPr>
      </w:pPr>
    </w:p>
    <w:p w14:paraId="17517947" w14:textId="7B154F27" w:rsidR="000C3E4D" w:rsidRDefault="000C3E4D" w:rsidP="000C3E4D">
      <w:pPr>
        <w:rPr>
          <w:lang w:val="fr-FR"/>
        </w:rPr>
      </w:pPr>
    </w:p>
    <w:p w14:paraId="7B8A8C91" w14:textId="3068A688" w:rsidR="000C3E4D" w:rsidRDefault="000C3E4D" w:rsidP="000C3E4D">
      <w:pPr>
        <w:rPr>
          <w:lang w:val="fr-FR"/>
        </w:rPr>
      </w:pPr>
    </w:p>
    <w:p w14:paraId="39C97ED5" w14:textId="148870A3" w:rsidR="000C3E4D" w:rsidRDefault="000C3E4D" w:rsidP="000C3E4D">
      <w:pPr>
        <w:rPr>
          <w:lang w:val="fr-FR"/>
        </w:rPr>
      </w:pPr>
    </w:p>
    <w:p w14:paraId="5155CA65" w14:textId="136A59C4" w:rsidR="000C3E4D" w:rsidRDefault="000C3E4D" w:rsidP="000C3E4D">
      <w:pPr>
        <w:rPr>
          <w:lang w:val="fr-FR"/>
        </w:rPr>
      </w:pPr>
    </w:p>
    <w:p w14:paraId="72026E0C" w14:textId="513C5249" w:rsidR="000C3E4D" w:rsidRDefault="000C3E4D" w:rsidP="000C3E4D">
      <w:pPr>
        <w:rPr>
          <w:lang w:val="fr-FR"/>
        </w:rPr>
      </w:pPr>
    </w:p>
    <w:p w14:paraId="122D8B98" w14:textId="70C002F4" w:rsidR="000C3E4D" w:rsidRDefault="000C3E4D" w:rsidP="000C3E4D">
      <w:pPr>
        <w:rPr>
          <w:lang w:val="fr-FR"/>
        </w:rPr>
      </w:pPr>
    </w:p>
    <w:p w14:paraId="49122DF4" w14:textId="0551B8C8" w:rsidR="00995622" w:rsidRPr="00121476" w:rsidRDefault="00995622" w:rsidP="00121476">
      <w:pPr>
        <w:pStyle w:val="Titre2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lastRenderedPageBreak/>
        <w:t>LEM0004 : LED D1</w:t>
      </w:r>
    </w:p>
    <w:p w14:paraId="1BA5B1CE" w14:textId="25E707DF" w:rsidR="00294906" w:rsidRDefault="00294906" w:rsidP="00294906">
      <w:pPr>
        <w:jc w:val="center"/>
        <w:rPr>
          <w:rFonts w:asciiTheme="minorHAnsi" w:hAnsiTheme="minorHAnsi" w:cstheme="minorHAnsi"/>
          <w:szCs w:val="24"/>
          <w:lang w:val="fr-FR"/>
        </w:rPr>
      </w:pPr>
    </w:p>
    <w:p w14:paraId="437DF2FE" w14:textId="655DD2EE" w:rsidR="0041224A" w:rsidRDefault="00121476" w:rsidP="00294906">
      <w:pPr>
        <w:jc w:val="center"/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08B86D61" wp14:editId="787499E4">
            <wp:extent cx="5650996" cy="3600000"/>
            <wp:effectExtent l="0" t="0" r="6985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1DD6F" w14:textId="0FB08047" w:rsidR="00121476" w:rsidRDefault="00121476" w:rsidP="00294906">
      <w:pPr>
        <w:jc w:val="center"/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453BD614" wp14:editId="248E66FC">
            <wp:extent cx="5650996" cy="3600000"/>
            <wp:effectExtent l="0" t="0" r="6985" b="63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35EAE7" w14:textId="50C518BF" w:rsidR="00121476" w:rsidRDefault="00121476" w:rsidP="00294906">
      <w:pPr>
        <w:jc w:val="center"/>
        <w:rPr>
          <w:rFonts w:asciiTheme="minorHAnsi" w:hAnsiTheme="minorHAnsi" w:cstheme="minorHAnsi"/>
          <w:szCs w:val="24"/>
          <w:lang w:val="fr-FR"/>
        </w:rPr>
      </w:pPr>
    </w:p>
    <w:p w14:paraId="34532623" w14:textId="0CE435FB" w:rsidR="00121476" w:rsidRPr="00F43AF0" w:rsidRDefault="00121476" w:rsidP="00294906">
      <w:pPr>
        <w:jc w:val="center"/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noProof/>
          <w:szCs w:val="24"/>
          <w:lang w:val="fr-FR"/>
        </w:rPr>
        <w:lastRenderedPageBreak/>
        <w:drawing>
          <wp:inline distT="0" distB="0" distL="0" distR="0" wp14:anchorId="20EE0649" wp14:editId="795F3380">
            <wp:extent cx="5650996" cy="3600000"/>
            <wp:effectExtent l="0" t="0" r="6985" b="63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9D271" w14:textId="548304DB" w:rsidR="00DE3B00" w:rsidRPr="00F43AF0" w:rsidRDefault="00DE3B00" w:rsidP="00294906">
      <w:pPr>
        <w:jc w:val="center"/>
        <w:rPr>
          <w:rFonts w:asciiTheme="minorHAnsi" w:hAnsiTheme="minorHAnsi" w:cstheme="minorHAnsi"/>
          <w:szCs w:val="24"/>
          <w:lang w:val="fr-FR"/>
        </w:rPr>
      </w:pPr>
    </w:p>
    <w:p w14:paraId="1DB635DD" w14:textId="2FBFAD2C" w:rsidR="00DE3B00" w:rsidRPr="00F43AF0" w:rsidRDefault="00DE3B00" w:rsidP="00DE3B00">
      <w:pPr>
        <w:pStyle w:val="Lgende"/>
        <w:rPr>
          <w:rFonts w:asciiTheme="minorHAnsi" w:hAnsiTheme="minorHAnsi" w:cstheme="minorHAnsi"/>
          <w:sz w:val="24"/>
          <w:szCs w:val="24"/>
        </w:rPr>
      </w:pPr>
      <w:bookmarkStart w:id="9" w:name="_Ref147220530"/>
      <w:r w:rsidRPr="00F43AF0">
        <w:rPr>
          <w:rFonts w:asciiTheme="minorHAnsi" w:hAnsiTheme="minorHAnsi" w:cstheme="minorHAnsi"/>
          <w:sz w:val="24"/>
          <w:szCs w:val="24"/>
        </w:rPr>
        <w:t xml:space="preserve">Figure </w:t>
      </w:r>
      <w:r w:rsidRPr="00F43AF0">
        <w:rPr>
          <w:rFonts w:asciiTheme="minorHAnsi" w:hAnsiTheme="minorHAnsi" w:cstheme="minorHAnsi"/>
          <w:sz w:val="24"/>
          <w:szCs w:val="24"/>
        </w:rPr>
        <w:fldChar w:fldCharType="begin"/>
      </w:r>
      <w:r w:rsidRPr="00F43AF0">
        <w:rPr>
          <w:rFonts w:asciiTheme="minorHAnsi" w:hAnsiTheme="minorHAnsi" w:cstheme="minorHAnsi"/>
          <w:sz w:val="24"/>
          <w:szCs w:val="24"/>
        </w:rPr>
        <w:instrText xml:space="preserve"> SEQ Figure \* ARABIC </w:instrText>
      </w:r>
      <w:r w:rsidRPr="00F43AF0">
        <w:rPr>
          <w:rFonts w:asciiTheme="minorHAnsi" w:hAnsiTheme="minorHAnsi" w:cstheme="minorHAnsi"/>
          <w:sz w:val="24"/>
          <w:szCs w:val="24"/>
        </w:rPr>
        <w:fldChar w:fldCharType="separate"/>
      </w:r>
      <w:r w:rsidR="00BA79E4">
        <w:rPr>
          <w:rFonts w:asciiTheme="minorHAnsi" w:hAnsiTheme="minorHAnsi" w:cstheme="minorHAnsi"/>
          <w:noProof/>
          <w:sz w:val="24"/>
          <w:szCs w:val="24"/>
        </w:rPr>
        <w:t>12</w:t>
      </w:r>
      <w:r w:rsidRPr="00F43AF0">
        <w:rPr>
          <w:rFonts w:asciiTheme="minorHAnsi" w:hAnsiTheme="minorHAnsi" w:cstheme="minorHAnsi"/>
          <w:sz w:val="24"/>
          <w:szCs w:val="24"/>
        </w:rPr>
        <w:fldChar w:fldCharType="end"/>
      </w:r>
      <w:bookmarkEnd w:id="9"/>
      <w:r w:rsidRPr="00F43AF0">
        <w:rPr>
          <w:rFonts w:asciiTheme="minorHAnsi" w:hAnsiTheme="minorHAnsi" w:cstheme="minorHAnsi"/>
          <w:sz w:val="24"/>
          <w:szCs w:val="24"/>
        </w:rPr>
        <w:t>: LEM0004 LED D1</w:t>
      </w:r>
    </w:p>
    <w:p w14:paraId="6EBAB7DF" w14:textId="2DC4B31D" w:rsidR="00DE3B00" w:rsidRPr="00F43AF0" w:rsidRDefault="00DE3B00" w:rsidP="00DE3B00">
      <w:pPr>
        <w:rPr>
          <w:rFonts w:asciiTheme="minorHAnsi" w:hAnsiTheme="minorHAnsi" w:cstheme="minorHAnsi"/>
          <w:szCs w:val="24"/>
          <w:lang w:val="en-US"/>
        </w:rPr>
      </w:pPr>
    </w:p>
    <w:p w14:paraId="6E18327A" w14:textId="6B673F0E" w:rsidR="00DE3B00" w:rsidRPr="00F43AF0" w:rsidRDefault="00DE3B00" w:rsidP="00DE3B00">
      <w:pPr>
        <w:rPr>
          <w:rFonts w:asciiTheme="minorHAnsi" w:hAnsiTheme="minorHAnsi" w:cstheme="minorHAnsi"/>
          <w:szCs w:val="24"/>
          <w:lang w:val="en-US"/>
        </w:rPr>
      </w:pPr>
    </w:p>
    <w:p w14:paraId="72EAF491" w14:textId="048731B6" w:rsidR="00DE3B00" w:rsidRPr="00F43AF0" w:rsidRDefault="00DE3B00" w:rsidP="00DE3B00">
      <w:pPr>
        <w:rPr>
          <w:rFonts w:asciiTheme="minorHAnsi" w:hAnsiTheme="minorHAnsi" w:cstheme="minorHAnsi"/>
          <w:szCs w:val="24"/>
          <w:lang w:val="en-US"/>
        </w:rPr>
      </w:pPr>
    </w:p>
    <w:p w14:paraId="518ABD60" w14:textId="0A3B243A" w:rsidR="00DE3B00" w:rsidRPr="00F43AF0" w:rsidRDefault="00DE3B00" w:rsidP="00DE3B00">
      <w:pPr>
        <w:rPr>
          <w:rFonts w:asciiTheme="minorHAnsi" w:hAnsiTheme="minorHAnsi" w:cstheme="minorHAnsi"/>
          <w:szCs w:val="24"/>
          <w:lang w:val="en-US"/>
        </w:rPr>
      </w:pPr>
    </w:p>
    <w:p w14:paraId="19E97C72" w14:textId="6D59800E" w:rsidR="00DE3B00" w:rsidRPr="00F43AF0" w:rsidRDefault="00DE3B00" w:rsidP="00DE3B00">
      <w:pPr>
        <w:rPr>
          <w:rFonts w:asciiTheme="minorHAnsi" w:hAnsiTheme="minorHAnsi" w:cstheme="minorHAnsi"/>
          <w:szCs w:val="24"/>
          <w:lang w:val="en-US"/>
        </w:rPr>
      </w:pPr>
    </w:p>
    <w:p w14:paraId="1D9277CC" w14:textId="3B1920DA" w:rsidR="00DE3B00" w:rsidRPr="00F43AF0" w:rsidRDefault="00DE3B00" w:rsidP="00DE3B00">
      <w:pPr>
        <w:rPr>
          <w:rFonts w:asciiTheme="minorHAnsi" w:hAnsiTheme="minorHAnsi" w:cstheme="minorHAnsi"/>
          <w:szCs w:val="24"/>
          <w:lang w:val="en-US"/>
        </w:rPr>
      </w:pPr>
    </w:p>
    <w:p w14:paraId="4E0E23C3" w14:textId="2FB203E1" w:rsidR="00DE3B00" w:rsidRPr="00F43AF0" w:rsidRDefault="00DE3B00" w:rsidP="00DE3B00">
      <w:pPr>
        <w:rPr>
          <w:rFonts w:asciiTheme="minorHAnsi" w:hAnsiTheme="minorHAnsi" w:cstheme="minorHAnsi"/>
          <w:szCs w:val="24"/>
          <w:lang w:val="en-US"/>
        </w:rPr>
      </w:pPr>
    </w:p>
    <w:p w14:paraId="5B4BAB6C" w14:textId="64F4D6ED" w:rsidR="00DE3B00" w:rsidRPr="00F43AF0" w:rsidRDefault="00DE3B00" w:rsidP="00DE3B00">
      <w:pPr>
        <w:rPr>
          <w:rFonts w:asciiTheme="minorHAnsi" w:hAnsiTheme="minorHAnsi" w:cstheme="minorHAnsi"/>
          <w:szCs w:val="24"/>
          <w:lang w:val="en-US"/>
        </w:rPr>
      </w:pPr>
    </w:p>
    <w:p w14:paraId="1FE61E30" w14:textId="14E4994F" w:rsidR="00DE3B00" w:rsidRPr="00F43AF0" w:rsidRDefault="00DE3B00" w:rsidP="00DE3B00">
      <w:pPr>
        <w:rPr>
          <w:rFonts w:asciiTheme="minorHAnsi" w:hAnsiTheme="minorHAnsi" w:cstheme="minorHAnsi"/>
          <w:szCs w:val="24"/>
          <w:lang w:val="en-US"/>
        </w:rPr>
      </w:pPr>
    </w:p>
    <w:p w14:paraId="20DA1DFA" w14:textId="434AB614" w:rsidR="00DE3B00" w:rsidRPr="00F43AF0" w:rsidRDefault="00DE3B00" w:rsidP="00DE3B00">
      <w:pPr>
        <w:rPr>
          <w:rFonts w:asciiTheme="minorHAnsi" w:hAnsiTheme="minorHAnsi" w:cstheme="minorHAnsi"/>
          <w:szCs w:val="24"/>
          <w:lang w:val="en-US"/>
        </w:rPr>
      </w:pPr>
    </w:p>
    <w:p w14:paraId="2437E8F2" w14:textId="0CABAB0E" w:rsidR="00DE3B00" w:rsidRPr="00F43AF0" w:rsidRDefault="00DE3B00" w:rsidP="00DE3B00">
      <w:pPr>
        <w:rPr>
          <w:rFonts w:asciiTheme="minorHAnsi" w:hAnsiTheme="minorHAnsi" w:cstheme="minorHAnsi"/>
          <w:szCs w:val="24"/>
          <w:lang w:val="en-US"/>
        </w:rPr>
      </w:pPr>
    </w:p>
    <w:p w14:paraId="30CE01E4" w14:textId="616417B6" w:rsidR="00DE3B00" w:rsidRPr="00F43AF0" w:rsidRDefault="00DE3B00" w:rsidP="00DE3B00">
      <w:pPr>
        <w:rPr>
          <w:rFonts w:asciiTheme="minorHAnsi" w:hAnsiTheme="minorHAnsi" w:cstheme="minorHAnsi"/>
          <w:szCs w:val="24"/>
          <w:lang w:val="en-US"/>
        </w:rPr>
      </w:pPr>
    </w:p>
    <w:p w14:paraId="57EE8DB0" w14:textId="48258848" w:rsidR="00DE3B00" w:rsidRPr="00F43AF0" w:rsidRDefault="00DE3B00" w:rsidP="00DE3B00">
      <w:pPr>
        <w:rPr>
          <w:rFonts w:asciiTheme="minorHAnsi" w:hAnsiTheme="minorHAnsi" w:cstheme="minorHAnsi"/>
          <w:szCs w:val="24"/>
          <w:lang w:val="en-US"/>
        </w:rPr>
      </w:pPr>
    </w:p>
    <w:p w14:paraId="62EA1ECD" w14:textId="506017D4" w:rsidR="00DE3B00" w:rsidRPr="00F43AF0" w:rsidRDefault="00DE3B00" w:rsidP="00DE3B00">
      <w:pPr>
        <w:rPr>
          <w:rFonts w:asciiTheme="minorHAnsi" w:hAnsiTheme="minorHAnsi" w:cstheme="minorHAnsi"/>
          <w:szCs w:val="24"/>
          <w:lang w:val="en-US"/>
        </w:rPr>
      </w:pPr>
    </w:p>
    <w:p w14:paraId="117EF31D" w14:textId="349ABA02" w:rsidR="00DE3B00" w:rsidRPr="00F43AF0" w:rsidRDefault="00DE3B00" w:rsidP="00DE3B00">
      <w:pPr>
        <w:rPr>
          <w:rFonts w:asciiTheme="minorHAnsi" w:hAnsiTheme="minorHAnsi" w:cstheme="minorHAnsi"/>
          <w:szCs w:val="24"/>
          <w:lang w:val="en-US"/>
        </w:rPr>
      </w:pPr>
    </w:p>
    <w:p w14:paraId="2EDEA8E8" w14:textId="12E5BA95" w:rsidR="00DE3B00" w:rsidRPr="00F43AF0" w:rsidRDefault="00DE3B00" w:rsidP="00DE3B00">
      <w:pPr>
        <w:rPr>
          <w:rFonts w:asciiTheme="minorHAnsi" w:hAnsiTheme="minorHAnsi" w:cstheme="minorHAnsi"/>
          <w:szCs w:val="24"/>
          <w:lang w:val="en-US"/>
        </w:rPr>
      </w:pPr>
    </w:p>
    <w:p w14:paraId="1233AF69" w14:textId="1C822B7B" w:rsidR="00DE3B00" w:rsidRPr="00F43AF0" w:rsidRDefault="00DE3B00" w:rsidP="00DE3B00">
      <w:pPr>
        <w:rPr>
          <w:rFonts w:asciiTheme="minorHAnsi" w:hAnsiTheme="minorHAnsi" w:cstheme="minorHAnsi"/>
          <w:szCs w:val="24"/>
          <w:lang w:val="en-US"/>
        </w:rPr>
      </w:pPr>
    </w:p>
    <w:p w14:paraId="48CAC98D" w14:textId="229BFACB" w:rsidR="00DE3B00" w:rsidRPr="00F43AF0" w:rsidRDefault="00DE3B00" w:rsidP="00DE3B00">
      <w:pPr>
        <w:rPr>
          <w:rFonts w:asciiTheme="minorHAnsi" w:hAnsiTheme="minorHAnsi" w:cstheme="minorHAnsi"/>
          <w:szCs w:val="24"/>
          <w:lang w:val="en-US"/>
        </w:rPr>
      </w:pPr>
    </w:p>
    <w:p w14:paraId="54F10D78" w14:textId="1BC6304D" w:rsidR="00DE3B00" w:rsidRPr="00F43AF0" w:rsidRDefault="00DE3B00" w:rsidP="00DE3B00">
      <w:pPr>
        <w:rPr>
          <w:rFonts w:asciiTheme="minorHAnsi" w:hAnsiTheme="minorHAnsi" w:cstheme="minorHAnsi"/>
          <w:szCs w:val="24"/>
          <w:lang w:val="en-US"/>
        </w:rPr>
      </w:pPr>
    </w:p>
    <w:p w14:paraId="1D37A9A1" w14:textId="6DF7037C" w:rsidR="00DE3B00" w:rsidRPr="00F43AF0" w:rsidRDefault="00DE3B00" w:rsidP="00DE3B00">
      <w:pPr>
        <w:rPr>
          <w:rFonts w:asciiTheme="minorHAnsi" w:hAnsiTheme="minorHAnsi" w:cstheme="minorHAnsi"/>
          <w:szCs w:val="24"/>
          <w:lang w:val="en-US"/>
        </w:rPr>
      </w:pPr>
    </w:p>
    <w:p w14:paraId="384D99AB" w14:textId="2671F260" w:rsidR="00DE3B00" w:rsidRPr="00F43AF0" w:rsidRDefault="00DE3B00" w:rsidP="00DE3B00">
      <w:pPr>
        <w:rPr>
          <w:rFonts w:asciiTheme="minorHAnsi" w:hAnsiTheme="minorHAnsi" w:cstheme="minorHAnsi"/>
          <w:szCs w:val="24"/>
          <w:lang w:val="en-US"/>
        </w:rPr>
      </w:pPr>
    </w:p>
    <w:p w14:paraId="3E3D1FFE" w14:textId="559054C1" w:rsidR="00121476" w:rsidRPr="00F43AF0" w:rsidRDefault="00121476" w:rsidP="00DE3B00">
      <w:pPr>
        <w:rPr>
          <w:rFonts w:asciiTheme="minorHAnsi" w:hAnsiTheme="minorHAnsi" w:cstheme="minorHAnsi"/>
          <w:szCs w:val="24"/>
          <w:lang w:val="en-US"/>
        </w:rPr>
      </w:pPr>
    </w:p>
    <w:p w14:paraId="760759AC" w14:textId="0CDEC5B2" w:rsidR="00DE3B00" w:rsidRPr="00121476" w:rsidRDefault="00DE3B00" w:rsidP="00121476">
      <w:pPr>
        <w:pStyle w:val="Titre2"/>
        <w:rPr>
          <w:rFonts w:asciiTheme="minorHAnsi" w:hAnsiTheme="minorHAnsi" w:cstheme="minorHAnsi"/>
          <w:szCs w:val="24"/>
          <w:lang w:val="en-US"/>
        </w:rPr>
      </w:pPr>
      <w:r w:rsidRPr="00F43AF0">
        <w:rPr>
          <w:rFonts w:asciiTheme="minorHAnsi" w:hAnsiTheme="minorHAnsi" w:cstheme="minorHAnsi"/>
          <w:szCs w:val="24"/>
          <w:lang w:val="en-US"/>
        </w:rPr>
        <w:lastRenderedPageBreak/>
        <w:t>LEM0004: LED D2</w:t>
      </w:r>
    </w:p>
    <w:p w14:paraId="3AF95F80" w14:textId="0953A490" w:rsidR="001D7B1D" w:rsidRPr="00F43AF0" w:rsidRDefault="001D7B1D" w:rsidP="00DE1C3D">
      <w:pPr>
        <w:jc w:val="center"/>
        <w:rPr>
          <w:rFonts w:asciiTheme="minorHAnsi" w:hAnsiTheme="minorHAnsi" w:cstheme="minorHAnsi"/>
          <w:szCs w:val="24"/>
          <w:lang w:val="en-US"/>
        </w:rPr>
      </w:pPr>
    </w:p>
    <w:p w14:paraId="75F2FDD1" w14:textId="4BFEDF98" w:rsidR="001D7B1D" w:rsidRDefault="00121476" w:rsidP="00DE1C3D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3E100EF3" wp14:editId="341C34A2">
            <wp:extent cx="5650996" cy="3600000"/>
            <wp:effectExtent l="0" t="0" r="6985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EE17EE" w14:textId="6A0500C5" w:rsidR="003E081B" w:rsidRDefault="003E081B" w:rsidP="00DE1C3D">
      <w:pPr>
        <w:jc w:val="center"/>
        <w:rPr>
          <w:rFonts w:asciiTheme="minorHAnsi" w:hAnsiTheme="minorHAnsi" w:cstheme="minorHAnsi"/>
          <w:szCs w:val="24"/>
          <w:lang w:val="en-US"/>
        </w:rPr>
      </w:pPr>
    </w:p>
    <w:p w14:paraId="046454E8" w14:textId="06C60265" w:rsidR="003E081B" w:rsidRDefault="00121476" w:rsidP="00DE1C3D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022C42F9" wp14:editId="7138D759">
            <wp:extent cx="5650996" cy="3600000"/>
            <wp:effectExtent l="0" t="0" r="6985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691BD" w14:textId="48AF6BE8" w:rsidR="00121476" w:rsidRPr="00F43AF0" w:rsidRDefault="00121476" w:rsidP="00DE1C3D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lastRenderedPageBreak/>
        <w:drawing>
          <wp:inline distT="0" distB="0" distL="0" distR="0" wp14:anchorId="17895C4E" wp14:editId="170CE5A4">
            <wp:extent cx="5650996" cy="3600000"/>
            <wp:effectExtent l="0" t="0" r="6985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6B26CF" w14:textId="7656FB3C" w:rsidR="001D7B1D" w:rsidRPr="00F43AF0" w:rsidRDefault="001D7B1D" w:rsidP="001D7B1D">
      <w:pPr>
        <w:pStyle w:val="Lgende"/>
        <w:rPr>
          <w:rFonts w:asciiTheme="minorHAnsi" w:hAnsiTheme="minorHAnsi" w:cstheme="minorHAnsi"/>
          <w:sz w:val="24"/>
          <w:szCs w:val="24"/>
        </w:rPr>
      </w:pPr>
      <w:r w:rsidRPr="00F43AF0">
        <w:rPr>
          <w:rFonts w:asciiTheme="minorHAnsi" w:hAnsiTheme="minorHAnsi" w:cstheme="minorHAnsi"/>
          <w:sz w:val="24"/>
          <w:szCs w:val="24"/>
        </w:rPr>
        <w:t xml:space="preserve">Figure </w:t>
      </w:r>
      <w:r w:rsidRPr="00F43AF0">
        <w:rPr>
          <w:rFonts w:asciiTheme="minorHAnsi" w:hAnsiTheme="minorHAnsi" w:cstheme="minorHAnsi"/>
          <w:sz w:val="24"/>
          <w:szCs w:val="24"/>
        </w:rPr>
        <w:fldChar w:fldCharType="begin"/>
      </w:r>
      <w:r w:rsidRPr="00F43AF0">
        <w:rPr>
          <w:rFonts w:asciiTheme="minorHAnsi" w:hAnsiTheme="minorHAnsi" w:cstheme="minorHAnsi"/>
          <w:sz w:val="24"/>
          <w:szCs w:val="24"/>
        </w:rPr>
        <w:instrText xml:space="preserve"> SEQ Figure \* ARABIC </w:instrText>
      </w:r>
      <w:r w:rsidRPr="00F43AF0">
        <w:rPr>
          <w:rFonts w:asciiTheme="minorHAnsi" w:hAnsiTheme="minorHAnsi" w:cstheme="minorHAnsi"/>
          <w:sz w:val="24"/>
          <w:szCs w:val="24"/>
        </w:rPr>
        <w:fldChar w:fldCharType="separate"/>
      </w:r>
      <w:r w:rsidR="00BA79E4">
        <w:rPr>
          <w:rFonts w:asciiTheme="minorHAnsi" w:hAnsiTheme="minorHAnsi" w:cstheme="minorHAnsi"/>
          <w:noProof/>
          <w:sz w:val="24"/>
          <w:szCs w:val="24"/>
        </w:rPr>
        <w:t>13</w:t>
      </w:r>
      <w:r w:rsidRPr="00F43AF0">
        <w:rPr>
          <w:rFonts w:asciiTheme="minorHAnsi" w:hAnsiTheme="minorHAnsi" w:cstheme="minorHAnsi"/>
          <w:sz w:val="24"/>
          <w:szCs w:val="24"/>
        </w:rPr>
        <w:fldChar w:fldCharType="end"/>
      </w:r>
      <w:r w:rsidRPr="00F43AF0">
        <w:rPr>
          <w:rFonts w:asciiTheme="minorHAnsi" w:hAnsiTheme="minorHAnsi" w:cstheme="minorHAnsi"/>
          <w:sz w:val="24"/>
          <w:szCs w:val="24"/>
        </w:rPr>
        <w:t>: LEM0004 LED D2</w:t>
      </w:r>
    </w:p>
    <w:p w14:paraId="2616239B" w14:textId="51E177C4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51BC6B93" w14:textId="4C0DA115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41E98E00" w14:textId="65F0D6A0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6366B481" w14:textId="02E2CC07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51B9E289" w14:textId="7B66BFA6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2FD347A1" w14:textId="7FF573AC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06639C87" w14:textId="08C20938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16E86CB5" w14:textId="352319EB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1EA622C4" w14:textId="6499CA11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7AE9E0E3" w14:textId="16046835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421E6F0D" w14:textId="1C1B2FFB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5A0C6B27" w14:textId="292A9762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61FE46C4" w14:textId="69D06954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7B65A396" w14:textId="1BF414CF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7DCF0583" w14:textId="66C667DE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648B8E22" w14:textId="58CB574B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0BE0C38C" w14:textId="1C69FB74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28E05481" w14:textId="5D4FD13B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5A1AA949" w14:textId="523B302A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43B38C41" w14:textId="26080C6C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1DD14263" w14:textId="35F4DEBD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0E11C923" w14:textId="4A960BC3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660C2D25" w14:textId="088A5733" w:rsidR="001D7B1D" w:rsidRPr="00F43AF0" w:rsidRDefault="001D7B1D" w:rsidP="001D7B1D">
      <w:pPr>
        <w:rPr>
          <w:rFonts w:asciiTheme="minorHAnsi" w:hAnsiTheme="minorHAnsi" w:cstheme="minorHAnsi"/>
          <w:szCs w:val="24"/>
          <w:lang w:val="en-US"/>
        </w:rPr>
      </w:pPr>
    </w:p>
    <w:p w14:paraId="0E6B5AFD" w14:textId="29FA9DA5" w:rsidR="001D7B1D" w:rsidRPr="00853BD1" w:rsidRDefault="001D7B1D" w:rsidP="00853BD1">
      <w:pPr>
        <w:pStyle w:val="Titre2"/>
        <w:rPr>
          <w:rFonts w:asciiTheme="minorHAnsi" w:hAnsiTheme="minorHAnsi" w:cstheme="minorHAnsi"/>
          <w:szCs w:val="24"/>
          <w:lang w:val="en-US"/>
        </w:rPr>
      </w:pPr>
      <w:r w:rsidRPr="00F43AF0">
        <w:rPr>
          <w:rFonts w:asciiTheme="minorHAnsi" w:hAnsiTheme="minorHAnsi" w:cstheme="minorHAnsi"/>
          <w:szCs w:val="24"/>
          <w:lang w:val="en-US"/>
        </w:rPr>
        <w:lastRenderedPageBreak/>
        <w:t>LEM0004: LED D3</w:t>
      </w:r>
    </w:p>
    <w:p w14:paraId="0C3E7757" w14:textId="06B33D7F" w:rsidR="00DE1C3D" w:rsidRPr="00F43AF0" w:rsidRDefault="00DE1C3D" w:rsidP="00DE1C3D">
      <w:pPr>
        <w:jc w:val="center"/>
        <w:rPr>
          <w:rFonts w:asciiTheme="minorHAnsi" w:hAnsiTheme="minorHAnsi" w:cstheme="minorHAnsi"/>
          <w:szCs w:val="24"/>
          <w:lang w:val="en-US"/>
        </w:rPr>
      </w:pPr>
    </w:p>
    <w:p w14:paraId="72702BC9" w14:textId="532D0A62" w:rsidR="00DE1C3D" w:rsidRDefault="00853BD1" w:rsidP="00DE1C3D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52AD98F6" wp14:editId="65DFDF40">
            <wp:extent cx="5650996" cy="3600000"/>
            <wp:effectExtent l="0" t="0" r="6985" b="63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8E97C6" w14:textId="4B568851" w:rsidR="00117B0D" w:rsidRDefault="00117B0D" w:rsidP="00DE1C3D">
      <w:pPr>
        <w:jc w:val="center"/>
        <w:rPr>
          <w:rFonts w:asciiTheme="minorHAnsi" w:hAnsiTheme="minorHAnsi" w:cstheme="minorHAnsi"/>
          <w:szCs w:val="24"/>
          <w:lang w:val="en-US"/>
        </w:rPr>
      </w:pPr>
    </w:p>
    <w:p w14:paraId="53185A54" w14:textId="3C4B7658" w:rsidR="00117B0D" w:rsidRDefault="00853BD1" w:rsidP="00DE1C3D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52C39781" wp14:editId="35D5C104">
            <wp:extent cx="5650996" cy="3600000"/>
            <wp:effectExtent l="0" t="0" r="6985" b="63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07F2AC" w14:textId="2C36790A" w:rsidR="00853BD1" w:rsidRPr="00F43AF0" w:rsidRDefault="00853BD1" w:rsidP="00DE1C3D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lastRenderedPageBreak/>
        <w:drawing>
          <wp:inline distT="0" distB="0" distL="0" distR="0" wp14:anchorId="080F08B2" wp14:editId="2FE22BC3">
            <wp:extent cx="5650996" cy="3600000"/>
            <wp:effectExtent l="0" t="0" r="6985" b="63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A4E2CB" w14:textId="22253AA8" w:rsidR="00DE1C3D" w:rsidRPr="00F43AF0" w:rsidRDefault="00DE1C3D" w:rsidP="00DE1C3D">
      <w:pPr>
        <w:pStyle w:val="Lgende"/>
        <w:rPr>
          <w:rFonts w:asciiTheme="minorHAnsi" w:hAnsiTheme="minorHAnsi" w:cstheme="minorHAnsi"/>
          <w:sz w:val="24"/>
          <w:szCs w:val="24"/>
        </w:rPr>
      </w:pPr>
      <w:r w:rsidRPr="00F43AF0">
        <w:rPr>
          <w:rFonts w:asciiTheme="minorHAnsi" w:hAnsiTheme="minorHAnsi" w:cstheme="minorHAnsi"/>
          <w:sz w:val="24"/>
          <w:szCs w:val="24"/>
        </w:rPr>
        <w:t xml:space="preserve">Figure </w:t>
      </w:r>
      <w:r w:rsidRPr="00F43AF0">
        <w:rPr>
          <w:rFonts w:asciiTheme="minorHAnsi" w:hAnsiTheme="minorHAnsi" w:cstheme="minorHAnsi"/>
          <w:sz w:val="24"/>
          <w:szCs w:val="24"/>
        </w:rPr>
        <w:fldChar w:fldCharType="begin"/>
      </w:r>
      <w:r w:rsidRPr="00F43AF0">
        <w:rPr>
          <w:rFonts w:asciiTheme="minorHAnsi" w:hAnsiTheme="minorHAnsi" w:cstheme="minorHAnsi"/>
          <w:sz w:val="24"/>
          <w:szCs w:val="24"/>
        </w:rPr>
        <w:instrText xml:space="preserve"> SEQ Figure \* ARABIC </w:instrText>
      </w:r>
      <w:r w:rsidRPr="00F43AF0">
        <w:rPr>
          <w:rFonts w:asciiTheme="minorHAnsi" w:hAnsiTheme="minorHAnsi" w:cstheme="minorHAnsi"/>
          <w:sz w:val="24"/>
          <w:szCs w:val="24"/>
        </w:rPr>
        <w:fldChar w:fldCharType="separate"/>
      </w:r>
      <w:r w:rsidR="00BA79E4">
        <w:rPr>
          <w:rFonts w:asciiTheme="minorHAnsi" w:hAnsiTheme="minorHAnsi" w:cstheme="minorHAnsi"/>
          <w:noProof/>
          <w:sz w:val="24"/>
          <w:szCs w:val="24"/>
        </w:rPr>
        <w:t>14</w:t>
      </w:r>
      <w:r w:rsidRPr="00F43AF0">
        <w:rPr>
          <w:rFonts w:asciiTheme="minorHAnsi" w:hAnsiTheme="minorHAnsi" w:cstheme="minorHAnsi"/>
          <w:sz w:val="24"/>
          <w:szCs w:val="24"/>
        </w:rPr>
        <w:fldChar w:fldCharType="end"/>
      </w:r>
      <w:r w:rsidRPr="00F43AF0">
        <w:rPr>
          <w:rFonts w:asciiTheme="minorHAnsi" w:hAnsiTheme="minorHAnsi" w:cstheme="minorHAnsi"/>
          <w:sz w:val="24"/>
          <w:szCs w:val="24"/>
        </w:rPr>
        <w:t>: LEM0004 LED D3</w:t>
      </w:r>
    </w:p>
    <w:p w14:paraId="5089A2CD" w14:textId="016580F1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2E104CC2" w14:textId="25079BCF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2FF124C0" w14:textId="640414ED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0BA3C65B" w14:textId="2A264DF4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1A89540C" w14:textId="2D5B13D2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1A142DF7" w14:textId="0D20FBCD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4568AE5B" w14:textId="2EEB70FC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195A30C5" w14:textId="6D6C478C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6E01ABC2" w14:textId="78ACE2AC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1B80CFC1" w14:textId="64616D92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08B56591" w14:textId="56B2FEE6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2BE9A662" w14:textId="43DA8048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30782412" w14:textId="372867F4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2428D15C" w14:textId="7B9D89CD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65BC64B9" w14:textId="14E15F35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250E2004" w14:textId="4D5F4721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5B3890AF" w14:textId="5288730B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57B24410" w14:textId="1D0E15F5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406D1CDD" w14:textId="4BD8F2CE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5CE7A2D3" w14:textId="3611D7C3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658F20B7" w14:textId="4D0AFA2A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392C0496" w14:textId="1FDE0B88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1D814855" w14:textId="7AE3F34F" w:rsidR="00DE1C3D" w:rsidRPr="00F43AF0" w:rsidRDefault="00DE1C3D" w:rsidP="00DE1C3D">
      <w:pPr>
        <w:rPr>
          <w:rFonts w:asciiTheme="minorHAnsi" w:hAnsiTheme="minorHAnsi" w:cstheme="minorHAnsi"/>
          <w:szCs w:val="24"/>
          <w:lang w:val="en-US"/>
        </w:rPr>
      </w:pPr>
    </w:p>
    <w:p w14:paraId="46F18317" w14:textId="3310A89E" w:rsidR="00DE1C3D" w:rsidRPr="00F43AF0" w:rsidRDefault="00DE1C3D" w:rsidP="00DE1C3D">
      <w:pPr>
        <w:pStyle w:val="Titre2"/>
        <w:rPr>
          <w:rFonts w:asciiTheme="minorHAnsi" w:hAnsiTheme="minorHAnsi" w:cstheme="minorHAnsi"/>
          <w:szCs w:val="24"/>
          <w:lang w:val="en-US"/>
        </w:rPr>
      </w:pPr>
      <w:r w:rsidRPr="00F43AF0">
        <w:rPr>
          <w:rFonts w:asciiTheme="minorHAnsi" w:hAnsiTheme="minorHAnsi" w:cstheme="minorHAnsi"/>
          <w:szCs w:val="24"/>
          <w:lang w:val="en-US"/>
        </w:rPr>
        <w:lastRenderedPageBreak/>
        <w:t>LEM0004: LED D4</w:t>
      </w:r>
    </w:p>
    <w:p w14:paraId="212189D8" w14:textId="20EDD883" w:rsidR="00DE1C3D" w:rsidRPr="00F43AF0" w:rsidRDefault="00853BD1" w:rsidP="00FD0A45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26A1983C" wp14:editId="54653F9F">
            <wp:extent cx="5650996" cy="3600000"/>
            <wp:effectExtent l="0" t="0" r="6985" b="63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3505C" w14:textId="051E0EA3" w:rsidR="00FD0A45" w:rsidRDefault="00FD0A45" w:rsidP="00FD0A45">
      <w:pPr>
        <w:jc w:val="center"/>
        <w:rPr>
          <w:rFonts w:asciiTheme="minorHAnsi" w:hAnsiTheme="minorHAnsi" w:cstheme="minorHAnsi"/>
          <w:szCs w:val="24"/>
          <w:lang w:val="en-US"/>
        </w:rPr>
      </w:pPr>
    </w:p>
    <w:p w14:paraId="6D2431F8" w14:textId="09397EE1" w:rsidR="009B2AC0" w:rsidRPr="00F43AF0" w:rsidRDefault="00853BD1" w:rsidP="00FD0A45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0DA364AB" wp14:editId="5256F9BF">
            <wp:extent cx="5650996" cy="3600000"/>
            <wp:effectExtent l="0" t="0" r="6985" b="63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FD1B8" w14:textId="0D4A4563" w:rsidR="00FD0A45" w:rsidRDefault="00FD0A45" w:rsidP="00FD0A45">
      <w:pPr>
        <w:jc w:val="center"/>
        <w:rPr>
          <w:rFonts w:asciiTheme="minorHAnsi" w:hAnsiTheme="minorHAnsi" w:cstheme="minorHAnsi"/>
          <w:szCs w:val="24"/>
          <w:lang w:val="en-US"/>
        </w:rPr>
      </w:pPr>
    </w:p>
    <w:p w14:paraId="755490FF" w14:textId="50412FB2" w:rsidR="009B2AC0" w:rsidRPr="00F43AF0" w:rsidRDefault="00853BD1" w:rsidP="00FD0A45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lastRenderedPageBreak/>
        <w:drawing>
          <wp:inline distT="0" distB="0" distL="0" distR="0" wp14:anchorId="777B5F4D" wp14:editId="30E37304">
            <wp:extent cx="5650996" cy="3600000"/>
            <wp:effectExtent l="0" t="0" r="6985" b="63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5BFB90" w14:textId="49501053" w:rsidR="00FD0A45" w:rsidRPr="00F43AF0" w:rsidRDefault="00FD0A45" w:rsidP="00FD0A45">
      <w:pPr>
        <w:pStyle w:val="Lgende"/>
        <w:rPr>
          <w:rFonts w:asciiTheme="minorHAnsi" w:hAnsiTheme="minorHAnsi" w:cstheme="minorHAnsi"/>
          <w:sz w:val="24"/>
          <w:szCs w:val="24"/>
        </w:rPr>
      </w:pPr>
      <w:r w:rsidRPr="00F43AF0">
        <w:rPr>
          <w:rFonts w:asciiTheme="minorHAnsi" w:hAnsiTheme="minorHAnsi" w:cstheme="minorHAnsi"/>
          <w:sz w:val="24"/>
          <w:szCs w:val="24"/>
        </w:rPr>
        <w:t xml:space="preserve">Figure </w:t>
      </w:r>
      <w:r w:rsidRPr="00F43AF0">
        <w:rPr>
          <w:rFonts w:asciiTheme="minorHAnsi" w:hAnsiTheme="minorHAnsi" w:cstheme="minorHAnsi"/>
          <w:sz w:val="24"/>
          <w:szCs w:val="24"/>
        </w:rPr>
        <w:fldChar w:fldCharType="begin"/>
      </w:r>
      <w:r w:rsidRPr="00F43AF0">
        <w:rPr>
          <w:rFonts w:asciiTheme="minorHAnsi" w:hAnsiTheme="minorHAnsi" w:cstheme="minorHAnsi"/>
          <w:sz w:val="24"/>
          <w:szCs w:val="24"/>
        </w:rPr>
        <w:instrText xml:space="preserve"> SEQ Figure \* ARABIC </w:instrText>
      </w:r>
      <w:r w:rsidRPr="00F43AF0">
        <w:rPr>
          <w:rFonts w:asciiTheme="minorHAnsi" w:hAnsiTheme="minorHAnsi" w:cstheme="minorHAnsi"/>
          <w:sz w:val="24"/>
          <w:szCs w:val="24"/>
        </w:rPr>
        <w:fldChar w:fldCharType="separate"/>
      </w:r>
      <w:r w:rsidR="00BA79E4">
        <w:rPr>
          <w:rFonts w:asciiTheme="minorHAnsi" w:hAnsiTheme="minorHAnsi" w:cstheme="minorHAnsi"/>
          <w:noProof/>
          <w:sz w:val="24"/>
          <w:szCs w:val="24"/>
        </w:rPr>
        <w:t>15</w:t>
      </w:r>
      <w:r w:rsidRPr="00F43AF0">
        <w:rPr>
          <w:rFonts w:asciiTheme="minorHAnsi" w:hAnsiTheme="minorHAnsi" w:cstheme="minorHAnsi"/>
          <w:sz w:val="24"/>
          <w:szCs w:val="24"/>
        </w:rPr>
        <w:fldChar w:fldCharType="end"/>
      </w:r>
      <w:r w:rsidRPr="00F43AF0">
        <w:rPr>
          <w:rFonts w:asciiTheme="minorHAnsi" w:hAnsiTheme="minorHAnsi" w:cstheme="minorHAnsi"/>
          <w:sz w:val="24"/>
          <w:szCs w:val="24"/>
        </w:rPr>
        <w:t>: LEM0004 LED D4</w:t>
      </w:r>
    </w:p>
    <w:p w14:paraId="4CF5749C" w14:textId="388FBD4D" w:rsidR="00FD0A45" w:rsidRPr="00F43AF0" w:rsidRDefault="00FD0A45" w:rsidP="00FD0A45">
      <w:pPr>
        <w:rPr>
          <w:rFonts w:asciiTheme="minorHAnsi" w:hAnsiTheme="minorHAnsi" w:cstheme="minorHAnsi"/>
          <w:szCs w:val="24"/>
          <w:lang w:val="en-US"/>
        </w:rPr>
      </w:pPr>
    </w:p>
    <w:p w14:paraId="7D5DF5BB" w14:textId="0E223546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51627474" w14:textId="65DFAD96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5113514C" w14:textId="780817A8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6980835C" w14:textId="0E87CD12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0AD2DA00" w14:textId="6E6CE7AE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6300F665" w14:textId="1A71E613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1E9424F2" w14:textId="0963CB5C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547D39F3" w14:textId="6EE44D5E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4778F3ED" w14:textId="45889B2B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24B59E95" w14:textId="5AE53503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262FA190" w14:textId="7B708F92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2840CD93" w14:textId="2C3BA049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0680E724" w14:textId="11B85728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67F45253" w14:textId="7C4F42E9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07C6E321" w14:textId="58CF5C11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260BD217" w14:textId="3391867D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70E12666" w14:textId="7F51309F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68C35319" w14:textId="6492CE6A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6F05A8F9" w14:textId="4E80A434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38282EEA" w14:textId="7B62234C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7EF10E98" w14:textId="72156637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15935D60" w14:textId="40C8467D" w:rsidR="00307597" w:rsidRPr="00F43AF0" w:rsidRDefault="00307597" w:rsidP="00FD0A45">
      <w:pPr>
        <w:rPr>
          <w:rFonts w:asciiTheme="minorHAnsi" w:hAnsiTheme="minorHAnsi" w:cstheme="minorHAnsi"/>
          <w:szCs w:val="24"/>
          <w:lang w:val="en-US"/>
        </w:rPr>
      </w:pPr>
    </w:p>
    <w:p w14:paraId="0298BF60" w14:textId="5E6444B7" w:rsidR="00307597" w:rsidRPr="00F43AF0" w:rsidRDefault="00307597" w:rsidP="00307597">
      <w:pPr>
        <w:pStyle w:val="Titre2"/>
        <w:rPr>
          <w:rFonts w:asciiTheme="minorHAnsi" w:hAnsiTheme="minorHAnsi" w:cstheme="minorHAnsi"/>
          <w:szCs w:val="24"/>
          <w:lang w:val="en-US"/>
        </w:rPr>
      </w:pPr>
      <w:r w:rsidRPr="00F43AF0">
        <w:rPr>
          <w:rFonts w:asciiTheme="minorHAnsi" w:hAnsiTheme="minorHAnsi" w:cstheme="minorHAnsi"/>
          <w:szCs w:val="24"/>
          <w:lang w:val="en-US"/>
        </w:rPr>
        <w:lastRenderedPageBreak/>
        <w:t>LEM0004: LED D5</w:t>
      </w:r>
    </w:p>
    <w:p w14:paraId="47AD184A" w14:textId="7C091AF2" w:rsidR="00307597" w:rsidRPr="00F43AF0" w:rsidRDefault="00307597" w:rsidP="00C4173D">
      <w:pPr>
        <w:jc w:val="center"/>
        <w:rPr>
          <w:rFonts w:asciiTheme="minorHAnsi" w:hAnsiTheme="minorHAnsi" w:cstheme="minorHAnsi"/>
          <w:szCs w:val="24"/>
          <w:lang w:val="en-US"/>
        </w:rPr>
      </w:pPr>
    </w:p>
    <w:p w14:paraId="625AB519" w14:textId="48CD6524" w:rsidR="00C4173D" w:rsidRPr="00F43AF0" w:rsidRDefault="00853BD1" w:rsidP="00C4173D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4F936CAF" wp14:editId="3FA88A3F">
            <wp:extent cx="5650996" cy="3600000"/>
            <wp:effectExtent l="0" t="0" r="6985" b="63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CC14C" w14:textId="426DE7D1" w:rsidR="00C4173D" w:rsidRDefault="00C4173D" w:rsidP="00C4173D">
      <w:pPr>
        <w:jc w:val="center"/>
        <w:rPr>
          <w:rFonts w:asciiTheme="minorHAnsi" w:hAnsiTheme="minorHAnsi" w:cstheme="minorHAnsi"/>
          <w:szCs w:val="24"/>
          <w:lang w:val="en-US"/>
        </w:rPr>
      </w:pPr>
    </w:p>
    <w:p w14:paraId="0D6307EF" w14:textId="3A7BA1BE" w:rsidR="00853BD1" w:rsidRDefault="00853BD1" w:rsidP="00C4173D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60234626" wp14:editId="4050A2A1">
            <wp:extent cx="5650996" cy="3600000"/>
            <wp:effectExtent l="0" t="0" r="6985" b="63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F8BE2E" w14:textId="6C606DE3" w:rsidR="00853BD1" w:rsidRDefault="00853BD1" w:rsidP="00C4173D">
      <w:pPr>
        <w:jc w:val="center"/>
        <w:rPr>
          <w:rFonts w:asciiTheme="minorHAnsi" w:hAnsiTheme="minorHAnsi" w:cstheme="minorHAnsi"/>
          <w:szCs w:val="24"/>
          <w:lang w:val="en-US"/>
        </w:rPr>
      </w:pPr>
    </w:p>
    <w:p w14:paraId="4A6483BE" w14:textId="6851CB67" w:rsidR="00853BD1" w:rsidRDefault="00853BD1" w:rsidP="00C4173D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lastRenderedPageBreak/>
        <w:drawing>
          <wp:inline distT="0" distB="0" distL="0" distR="0" wp14:anchorId="0581E7B2" wp14:editId="739DC6FE">
            <wp:extent cx="5650996" cy="3600000"/>
            <wp:effectExtent l="0" t="0" r="6985" b="63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B978D" w14:textId="198B5876" w:rsidR="009B2AC0" w:rsidRDefault="009B2AC0" w:rsidP="00C4173D">
      <w:pPr>
        <w:jc w:val="center"/>
        <w:rPr>
          <w:rFonts w:asciiTheme="minorHAnsi" w:hAnsiTheme="minorHAnsi" w:cstheme="minorHAnsi"/>
          <w:szCs w:val="24"/>
          <w:lang w:val="en-US"/>
        </w:rPr>
      </w:pPr>
    </w:p>
    <w:p w14:paraId="52DF5EFC" w14:textId="50F580D6" w:rsidR="009B2AC0" w:rsidRPr="00F43AF0" w:rsidRDefault="009B2AC0" w:rsidP="00C4173D">
      <w:pPr>
        <w:jc w:val="center"/>
        <w:rPr>
          <w:rFonts w:asciiTheme="minorHAnsi" w:hAnsiTheme="minorHAnsi" w:cstheme="minorHAnsi"/>
          <w:szCs w:val="24"/>
          <w:lang w:val="en-US"/>
        </w:rPr>
      </w:pPr>
    </w:p>
    <w:p w14:paraId="196277B0" w14:textId="4579A8B2" w:rsidR="00C4173D" w:rsidRPr="00F43AF0" w:rsidRDefault="00C4173D" w:rsidP="00C4173D">
      <w:pPr>
        <w:pStyle w:val="Lgende"/>
        <w:rPr>
          <w:rFonts w:asciiTheme="minorHAnsi" w:hAnsiTheme="minorHAnsi" w:cstheme="minorHAnsi"/>
          <w:sz w:val="24"/>
          <w:szCs w:val="24"/>
        </w:rPr>
      </w:pPr>
      <w:r w:rsidRPr="00F43AF0">
        <w:rPr>
          <w:rFonts w:asciiTheme="minorHAnsi" w:hAnsiTheme="minorHAnsi" w:cstheme="minorHAnsi"/>
          <w:sz w:val="24"/>
          <w:szCs w:val="24"/>
        </w:rPr>
        <w:t xml:space="preserve">Figure </w:t>
      </w:r>
      <w:r w:rsidRPr="00F43AF0">
        <w:rPr>
          <w:rFonts w:asciiTheme="minorHAnsi" w:hAnsiTheme="minorHAnsi" w:cstheme="minorHAnsi"/>
          <w:sz w:val="24"/>
          <w:szCs w:val="24"/>
        </w:rPr>
        <w:fldChar w:fldCharType="begin"/>
      </w:r>
      <w:r w:rsidRPr="00F43AF0">
        <w:rPr>
          <w:rFonts w:asciiTheme="minorHAnsi" w:hAnsiTheme="minorHAnsi" w:cstheme="minorHAnsi"/>
          <w:sz w:val="24"/>
          <w:szCs w:val="24"/>
        </w:rPr>
        <w:instrText xml:space="preserve"> SEQ Figure \* ARABIC </w:instrText>
      </w:r>
      <w:r w:rsidRPr="00F43AF0">
        <w:rPr>
          <w:rFonts w:asciiTheme="minorHAnsi" w:hAnsiTheme="minorHAnsi" w:cstheme="minorHAnsi"/>
          <w:sz w:val="24"/>
          <w:szCs w:val="24"/>
        </w:rPr>
        <w:fldChar w:fldCharType="separate"/>
      </w:r>
      <w:r w:rsidR="00BA79E4">
        <w:rPr>
          <w:rFonts w:asciiTheme="minorHAnsi" w:hAnsiTheme="minorHAnsi" w:cstheme="minorHAnsi"/>
          <w:noProof/>
          <w:sz w:val="24"/>
          <w:szCs w:val="24"/>
        </w:rPr>
        <w:t>16</w:t>
      </w:r>
      <w:r w:rsidRPr="00F43AF0">
        <w:rPr>
          <w:rFonts w:asciiTheme="minorHAnsi" w:hAnsiTheme="minorHAnsi" w:cstheme="minorHAnsi"/>
          <w:sz w:val="24"/>
          <w:szCs w:val="24"/>
        </w:rPr>
        <w:fldChar w:fldCharType="end"/>
      </w:r>
      <w:r w:rsidRPr="00F43AF0">
        <w:rPr>
          <w:rFonts w:asciiTheme="minorHAnsi" w:hAnsiTheme="minorHAnsi" w:cstheme="minorHAnsi"/>
          <w:sz w:val="24"/>
          <w:szCs w:val="24"/>
        </w:rPr>
        <w:t>: LEM0004 LED D5</w:t>
      </w:r>
    </w:p>
    <w:p w14:paraId="065CCD39" w14:textId="562EB8DD" w:rsidR="00C4173D" w:rsidRPr="00F43AF0" w:rsidRDefault="00C4173D" w:rsidP="00C4173D">
      <w:pPr>
        <w:rPr>
          <w:rFonts w:asciiTheme="minorHAnsi" w:hAnsiTheme="minorHAnsi" w:cstheme="minorHAnsi"/>
          <w:szCs w:val="24"/>
          <w:lang w:val="en-US"/>
        </w:rPr>
      </w:pPr>
    </w:p>
    <w:p w14:paraId="5976C868" w14:textId="6E619A48" w:rsidR="00C4173D" w:rsidRPr="00F43AF0" w:rsidRDefault="00C4173D" w:rsidP="00C4173D">
      <w:pPr>
        <w:rPr>
          <w:rFonts w:asciiTheme="minorHAnsi" w:hAnsiTheme="minorHAnsi" w:cstheme="minorHAnsi"/>
          <w:szCs w:val="24"/>
          <w:lang w:val="en-US"/>
        </w:rPr>
      </w:pPr>
    </w:p>
    <w:p w14:paraId="3168A103" w14:textId="632B4859" w:rsidR="00C4173D" w:rsidRPr="00F43AF0" w:rsidRDefault="00C4173D" w:rsidP="00C4173D">
      <w:pPr>
        <w:rPr>
          <w:rFonts w:asciiTheme="minorHAnsi" w:hAnsiTheme="minorHAnsi" w:cstheme="minorHAnsi"/>
          <w:szCs w:val="24"/>
          <w:lang w:val="en-US"/>
        </w:rPr>
      </w:pPr>
    </w:p>
    <w:p w14:paraId="0E835F11" w14:textId="63A8AEAC" w:rsidR="00C4173D" w:rsidRPr="00F43AF0" w:rsidRDefault="00C4173D" w:rsidP="00C4173D">
      <w:pPr>
        <w:rPr>
          <w:rFonts w:asciiTheme="minorHAnsi" w:hAnsiTheme="minorHAnsi" w:cstheme="minorHAnsi"/>
          <w:szCs w:val="24"/>
          <w:lang w:val="en-US"/>
        </w:rPr>
      </w:pPr>
    </w:p>
    <w:p w14:paraId="5941EF20" w14:textId="1BF77E22" w:rsidR="00C4173D" w:rsidRPr="00F43AF0" w:rsidRDefault="00C4173D" w:rsidP="00C4173D">
      <w:pPr>
        <w:rPr>
          <w:rFonts w:asciiTheme="minorHAnsi" w:hAnsiTheme="minorHAnsi" w:cstheme="minorHAnsi"/>
          <w:szCs w:val="24"/>
          <w:lang w:val="en-US"/>
        </w:rPr>
      </w:pPr>
    </w:p>
    <w:p w14:paraId="00AEA59D" w14:textId="3FCD489B" w:rsidR="00C4173D" w:rsidRPr="00F43AF0" w:rsidRDefault="00C4173D" w:rsidP="00C4173D">
      <w:pPr>
        <w:rPr>
          <w:rFonts w:asciiTheme="minorHAnsi" w:hAnsiTheme="minorHAnsi" w:cstheme="minorHAnsi"/>
          <w:szCs w:val="24"/>
          <w:lang w:val="en-US"/>
        </w:rPr>
      </w:pPr>
    </w:p>
    <w:p w14:paraId="41672FB6" w14:textId="65467C14" w:rsidR="00C4173D" w:rsidRPr="00F43AF0" w:rsidRDefault="00C4173D" w:rsidP="00C4173D">
      <w:pPr>
        <w:rPr>
          <w:rFonts w:asciiTheme="minorHAnsi" w:hAnsiTheme="minorHAnsi" w:cstheme="minorHAnsi"/>
          <w:szCs w:val="24"/>
          <w:lang w:val="en-US"/>
        </w:rPr>
      </w:pPr>
    </w:p>
    <w:p w14:paraId="5C12ED0C" w14:textId="59C561CF" w:rsidR="00C4173D" w:rsidRPr="00F43AF0" w:rsidRDefault="00C4173D" w:rsidP="00C4173D">
      <w:pPr>
        <w:rPr>
          <w:rFonts w:asciiTheme="minorHAnsi" w:hAnsiTheme="minorHAnsi" w:cstheme="minorHAnsi"/>
          <w:szCs w:val="24"/>
          <w:lang w:val="en-US"/>
        </w:rPr>
      </w:pPr>
    </w:p>
    <w:p w14:paraId="04461C7E" w14:textId="311780F8" w:rsidR="00C4173D" w:rsidRPr="00F43AF0" w:rsidRDefault="00C4173D" w:rsidP="00C4173D">
      <w:pPr>
        <w:rPr>
          <w:rFonts w:asciiTheme="minorHAnsi" w:hAnsiTheme="minorHAnsi" w:cstheme="minorHAnsi"/>
          <w:szCs w:val="24"/>
          <w:lang w:val="en-US"/>
        </w:rPr>
      </w:pPr>
    </w:p>
    <w:p w14:paraId="6DBB7193" w14:textId="69BE1F32" w:rsidR="00C4173D" w:rsidRPr="00F43AF0" w:rsidRDefault="00C4173D" w:rsidP="00C4173D">
      <w:pPr>
        <w:rPr>
          <w:rFonts w:asciiTheme="minorHAnsi" w:hAnsiTheme="minorHAnsi" w:cstheme="minorHAnsi"/>
          <w:szCs w:val="24"/>
          <w:lang w:val="en-US"/>
        </w:rPr>
      </w:pPr>
    </w:p>
    <w:p w14:paraId="3DBFC2B7" w14:textId="7B1B923D" w:rsidR="00C4173D" w:rsidRPr="00F43AF0" w:rsidRDefault="00C4173D" w:rsidP="00C4173D">
      <w:pPr>
        <w:rPr>
          <w:rFonts w:asciiTheme="minorHAnsi" w:hAnsiTheme="minorHAnsi" w:cstheme="minorHAnsi"/>
          <w:szCs w:val="24"/>
          <w:lang w:val="en-US"/>
        </w:rPr>
      </w:pPr>
    </w:p>
    <w:p w14:paraId="6BC62D03" w14:textId="692C8E9C" w:rsidR="00C4173D" w:rsidRPr="00F43AF0" w:rsidRDefault="00C4173D" w:rsidP="00C4173D">
      <w:pPr>
        <w:rPr>
          <w:rFonts w:asciiTheme="minorHAnsi" w:hAnsiTheme="minorHAnsi" w:cstheme="minorHAnsi"/>
          <w:szCs w:val="24"/>
          <w:lang w:val="en-US"/>
        </w:rPr>
      </w:pPr>
    </w:p>
    <w:p w14:paraId="6D67DC59" w14:textId="264177B9" w:rsidR="00C4173D" w:rsidRPr="00F43AF0" w:rsidRDefault="00C4173D" w:rsidP="00C4173D">
      <w:pPr>
        <w:rPr>
          <w:rFonts w:asciiTheme="minorHAnsi" w:hAnsiTheme="minorHAnsi" w:cstheme="minorHAnsi"/>
          <w:szCs w:val="24"/>
          <w:lang w:val="en-US"/>
        </w:rPr>
      </w:pPr>
    </w:p>
    <w:p w14:paraId="5571AF74" w14:textId="1BD95FAF" w:rsidR="00C4173D" w:rsidRDefault="00C4173D" w:rsidP="00C4173D">
      <w:pPr>
        <w:rPr>
          <w:rFonts w:asciiTheme="minorHAnsi" w:hAnsiTheme="minorHAnsi" w:cstheme="minorHAnsi"/>
          <w:szCs w:val="24"/>
          <w:lang w:val="en-US"/>
        </w:rPr>
      </w:pPr>
    </w:p>
    <w:p w14:paraId="7D387897" w14:textId="3240384F" w:rsidR="00853BD1" w:rsidRDefault="00853BD1" w:rsidP="00C4173D">
      <w:pPr>
        <w:rPr>
          <w:rFonts w:asciiTheme="minorHAnsi" w:hAnsiTheme="minorHAnsi" w:cstheme="minorHAnsi"/>
          <w:szCs w:val="24"/>
          <w:lang w:val="en-US"/>
        </w:rPr>
      </w:pPr>
    </w:p>
    <w:p w14:paraId="64BD0E61" w14:textId="353C70C8" w:rsidR="00853BD1" w:rsidRDefault="00853BD1" w:rsidP="00C4173D">
      <w:pPr>
        <w:rPr>
          <w:rFonts w:asciiTheme="minorHAnsi" w:hAnsiTheme="minorHAnsi" w:cstheme="minorHAnsi"/>
          <w:szCs w:val="24"/>
          <w:lang w:val="en-US"/>
        </w:rPr>
      </w:pPr>
    </w:p>
    <w:p w14:paraId="6ABF8856" w14:textId="0E63DDE1" w:rsidR="00853BD1" w:rsidRDefault="00853BD1" w:rsidP="00C4173D">
      <w:pPr>
        <w:rPr>
          <w:rFonts w:asciiTheme="minorHAnsi" w:hAnsiTheme="minorHAnsi" w:cstheme="minorHAnsi"/>
          <w:szCs w:val="24"/>
          <w:lang w:val="en-US"/>
        </w:rPr>
      </w:pPr>
    </w:p>
    <w:p w14:paraId="2843B989" w14:textId="2C10830C" w:rsidR="00853BD1" w:rsidRDefault="00853BD1" w:rsidP="00C4173D">
      <w:pPr>
        <w:rPr>
          <w:rFonts w:asciiTheme="minorHAnsi" w:hAnsiTheme="minorHAnsi" w:cstheme="minorHAnsi"/>
          <w:szCs w:val="24"/>
          <w:lang w:val="en-US"/>
        </w:rPr>
      </w:pPr>
    </w:p>
    <w:p w14:paraId="108028AC" w14:textId="3AA41663" w:rsidR="00853BD1" w:rsidRDefault="00853BD1" w:rsidP="00C4173D">
      <w:pPr>
        <w:rPr>
          <w:rFonts w:asciiTheme="minorHAnsi" w:hAnsiTheme="minorHAnsi" w:cstheme="minorHAnsi"/>
          <w:szCs w:val="24"/>
          <w:lang w:val="en-US"/>
        </w:rPr>
      </w:pPr>
    </w:p>
    <w:p w14:paraId="43FB9527" w14:textId="77777777" w:rsidR="00853BD1" w:rsidRPr="00F43AF0" w:rsidRDefault="00853BD1" w:rsidP="00C4173D">
      <w:pPr>
        <w:rPr>
          <w:rFonts w:asciiTheme="minorHAnsi" w:hAnsiTheme="minorHAnsi" w:cstheme="minorHAnsi"/>
          <w:szCs w:val="24"/>
          <w:lang w:val="en-US"/>
        </w:rPr>
      </w:pPr>
    </w:p>
    <w:p w14:paraId="75ADD85F" w14:textId="2D58BC57" w:rsidR="00C4173D" w:rsidRPr="00F43AF0" w:rsidRDefault="00C4173D" w:rsidP="00C4173D">
      <w:pPr>
        <w:pStyle w:val="Titre2"/>
        <w:rPr>
          <w:rFonts w:asciiTheme="minorHAnsi" w:hAnsiTheme="minorHAnsi" w:cstheme="minorHAnsi"/>
          <w:szCs w:val="24"/>
          <w:lang w:val="en-US"/>
        </w:rPr>
      </w:pPr>
      <w:r w:rsidRPr="00F43AF0">
        <w:rPr>
          <w:rFonts w:asciiTheme="minorHAnsi" w:hAnsiTheme="minorHAnsi" w:cstheme="minorHAnsi"/>
          <w:szCs w:val="24"/>
          <w:lang w:val="en-US"/>
        </w:rPr>
        <w:lastRenderedPageBreak/>
        <w:t>LEM0004: LED D6</w:t>
      </w:r>
    </w:p>
    <w:p w14:paraId="4217B412" w14:textId="764BD633" w:rsidR="00B41373" w:rsidRDefault="00B41373" w:rsidP="00853BD1">
      <w:pPr>
        <w:rPr>
          <w:rFonts w:asciiTheme="minorHAnsi" w:hAnsiTheme="minorHAnsi" w:cstheme="minorHAnsi"/>
          <w:szCs w:val="24"/>
          <w:lang w:val="en-US"/>
        </w:rPr>
      </w:pPr>
    </w:p>
    <w:p w14:paraId="52DE8689" w14:textId="2AA0246A" w:rsidR="009B2AC0" w:rsidRDefault="00853BD1" w:rsidP="00B41373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513D5546" wp14:editId="271A1379">
            <wp:extent cx="5650996" cy="3600000"/>
            <wp:effectExtent l="0" t="0" r="6985" b="63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1D118" w14:textId="0E679904" w:rsidR="00853BD1" w:rsidRDefault="00853BD1" w:rsidP="00B41373">
      <w:pPr>
        <w:jc w:val="center"/>
        <w:rPr>
          <w:rFonts w:asciiTheme="minorHAnsi" w:hAnsiTheme="minorHAnsi" w:cstheme="minorHAnsi"/>
          <w:szCs w:val="24"/>
          <w:lang w:val="en-US"/>
        </w:rPr>
      </w:pPr>
    </w:p>
    <w:p w14:paraId="3765D5A4" w14:textId="156A2558" w:rsidR="00853BD1" w:rsidRDefault="00853BD1" w:rsidP="00B41373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39C7D390" wp14:editId="2F015F90">
            <wp:extent cx="5650996" cy="3600000"/>
            <wp:effectExtent l="0" t="0" r="6985" b="63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2769BA" w14:textId="53CFC4FF" w:rsidR="00853BD1" w:rsidRDefault="00853BD1" w:rsidP="00B41373">
      <w:pPr>
        <w:jc w:val="center"/>
        <w:rPr>
          <w:rFonts w:asciiTheme="minorHAnsi" w:hAnsiTheme="minorHAnsi" w:cstheme="minorHAnsi"/>
          <w:szCs w:val="24"/>
          <w:lang w:val="en-US"/>
        </w:rPr>
      </w:pPr>
    </w:p>
    <w:p w14:paraId="64C53FAE" w14:textId="0C2DE76E" w:rsidR="00853BD1" w:rsidRPr="00F43AF0" w:rsidRDefault="00853BD1" w:rsidP="00B41373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lastRenderedPageBreak/>
        <w:drawing>
          <wp:inline distT="0" distB="0" distL="0" distR="0" wp14:anchorId="4B02196E" wp14:editId="0938BF93">
            <wp:extent cx="5650996" cy="3600000"/>
            <wp:effectExtent l="0" t="0" r="6985" b="63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7FD0A3" w14:textId="3D3A7B16" w:rsidR="00B41373" w:rsidRPr="00F43AF0" w:rsidRDefault="00B41373" w:rsidP="00B41373">
      <w:pPr>
        <w:pStyle w:val="Lgende"/>
        <w:rPr>
          <w:rFonts w:asciiTheme="minorHAnsi" w:hAnsiTheme="minorHAnsi" w:cstheme="minorHAnsi"/>
          <w:sz w:val="24"/>
          <w:szCs w:val="24"/>
        </w:rPr>
      </w:pPr>
      <w:r w:rsidRPr="00F43AF0">
        <w:rPr>
          <w:rFonts w:asciiTheme="minorHAnsi" w:hAnsiTheme="minorHAnsi" w:cstheme="minorHAnsi"/>
          <w:sz w:val="24"/>
          <w:szCs w:val="24"/>
        </w:rPr>
        <w:t xml:space="preserve">Figure </w:t>
      </w:r>
      <w:r w:rsidRPr="00F43AF0">
        <w:rPr>
          <w:rFonts w:asciiTheme="minorHAnsi" w:hAnsiTheme="minorHAnsi" w:cstheme="minorHAnsi"/>
          <w:sz w:val="24"/>
          <w:szCs w:val="24"/>
        </w:rPr>
        <w:fldChar w:fldCharType="begin"/>
      </w:r>
      <w:r w:rsidRPr="00F43AF0">
        <w:rPr>
          <w:rFonts w:asciiTheme="minorHAnsi" w:hAnsiTheme="minorHAnsi" w:cstheme="minorHAnsi"/>
          <w:sz w:val="24"/>
          <w:szCs w:val="24"/>
        </w:rPr>
        <w:instrText xml:space="preserve"> SEQ Figure \* ARABIC </w:instrText>
      </w:r>
      <w:r w:rsidRPr="00F43AF0">
        <w:rPr>
          <w:rFonts w:asciiTheme="minorHAnsi" w:hAnsiTheme="minorHAnsi" w:cstheme="minorHAnsi"/>
          <w:sz w:val="24"/>
          <w:szCs w:val="24"/>
        </w:rPr>
        <w:fldChar w:fldCharType="separate"/>
      </w:r>
      <w:r w:rsidR="00BA79E4">
        <w:rPr>
          <w:rFonts w:asciiTheme="minorHAnsi" w:hAnsiTheme="minorHAnsi" w:cstheme="minorHAnsi"/>
          <w:noProof/>
          <w:sz w:val="24"/>
          <w:szCs w:val="24"/>
        </w:rPr>
        <w:t>17</w:t>
      </w:r>
      <w:r w:rsidRPr="00F43AF0">
        <w:rPr>
          <w:rFonts w:asciiTheme="minorHAnsi" w:hAnsiTheme="minorHAnsi" w:cstheme="minorHAnsi"/>
          <w:sz w:val="24"/>
          <w:szCs w:val="24"/>
        </w:rPr>
        <w:fldChar w:fldCharType="end"/>
      </w:r>
      <w:r w:rsidRPr="00F43AF0">
        <w:rPr>
          <w:rFonts w:asciiTheme="minorHAnsi" w:hAnsiTheme="minorHAnsi" w:cstheme="minorHAnsi"/>
          <w:sz w:val="24"/>
          <w:szCs w:val="24"/>
        </w:rPr>
        <w:t>: LEM0004 LED D6</w:t>
      </w:r>
    </w:p>
    <w:p w14:paraId="2868571C" w14:textId="20B9FEA2" w:rsidR="00B41373" w:rsidRPr="00F43AF0" w:rsidRDefault="00B41373" w:rsidP="00B41373">
      <w:pPr>
        <w:rPr>
          <w:rFonts w:asciiTheme="minorHAnsi" w:hAnsiTheme="minorHAnsi" w:cstheme="minorHAnsi"/>
          <w:szCs w:val="24"/>
          <w:lang w:val="en-US"/>
        </w:rPr>
      </w:pPr>
    </w:p>
    <w:p w14:paraId="1A6A5BD4" w14:textId="6DDC1D33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30591694" w14:textId="6AAAF0CD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3AE4DF16" w14:textId="64DBA21B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58E6C903" w14:textId="4284FD04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02EB5674" w14:textId="6A391C89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2C089567" w14:textId="46BF4419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32A45F34" w14:textId="0C15F4C1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415B4AEF" w14:textId="716BCF2A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4FF76D73" w14:textId="1B2C2416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07711F4F" w14:textId="3A9E2689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6039190E" w14:textId="519BA531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5B1D19F2" w14:textId="717A0F42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72A85082" w14:textId="49790DDC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44158092" w14:textId="69E592E5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27413927" w14:textId="22B1726F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0C7FD8F1" w14:textId="5F26259D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557DD073" w14:textId="3CE6EA2C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01B2607F" w14:textId="776C5B66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12FB5171" w14:textId="7B1E7FAD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5C150EC6" w14:textId="102BBC1F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78DCA4BC" w14:textId="672BBBC7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31C445FF" w14:textId="191DD3B2" w:rsidR="00374692" w:rsidRPr="00F43AF0" w:rsidRDefault="00374692" w:rsidP="00B41373">
      <w:pPr>
        <w:rPr>
          <w:rFonts w:asciiTheme="minorHAnsi" w:hAnsiTheme="minorHAnsi" w:cstheme="minorHAnsi"/>
          <w:szCs w:val="24"/>
          <w:lang w:val="en-US"/>
        </w:rPr>
      </w:pPr>
    </w:p>
    <w:p w14:paraId="114EC3A4" w14:textId="6DFC0CE3" w:rsidR="00374692" w:rsidRPr="00F43AF0" w:rsidRDefault="00374692" w:rsidP="00374692">
      <w:pPr>
        <w:pStyle w:val="Titre2"/>
        <w:rPr>
          <w:rFonts w:asciiTheme="minorHAnsi" w:hAnsiTheme="minorHAnsi" w:cstheme="minorHAnsi"/>
          <w:szCs w:val="24"/>
          <w:lang w:val="en-US"/>
        </w:rPr>
      </w:pPr>
      <w:r w:rsidRPr="00F43AF0">
        <w:rPr>
          <w:rFonts w:asciiTheme="minorHAnsi" w:hAnsiTheme="minorHAnsi" w:cstheme="minorHAnsi"/>
          <w:szCs w:val="24"/>
          <w:lang w:val="en-US"/>
        </w:rPr>
        <w:lastRenderedPageBreak/>
        <w:t>LEM0004: LED D7 RESCUE 2</w:t>
      </w:r>
    </w:p>
    <w:p w14:paraId="79874444" w14:textId="035D7C3F" w:rsidR="00374692" w:rsidRPr="00F43AF0" w:rsidRDefault="00853BD1" w:rsidP="00FF0C1E">
      <w:pPr>
        <w:jc w:val="center"/>
        <w:rPr>
          <w:rFonts w:asciiTheme="minorHAnsi" w:hAnsiTheme="minorHAnsi" w:cstheme="minorHAnsi"/>
          <w:szCs w:val="24"/>
          <w:lang w:val="en-US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17336C80" wp14:editId="46223584">
            <wp:extent cx="5650996" cy="3600000"/>
            <wp:effectExtent l="0" t="0" r="6985" b="63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7516EC" w14:textId="4E4DEF72" w:rsidR="00FF0C1E" w:rsidRDefault="00FF0C1E" w:rsidP="00853BD1">
      <w:pPr>
        <w:pStyle w:val="Lgende"/>
        <w:rPr>
          <w:rFonts w:asciiTheme="minorHAnsi" w:hAnsiTheme="minorHAnsi" w:cstheme="minorHAnsi"/>
          <w:sz w:val="24"/>
          <w:szCs w:val="24"/>
          <w:lang w:val="fr-FR"/>
        </w:rPr>
      </w:pPr>
      <w:r w:rsidRPr="00F43AF0">
        <w:rPr>
          <w:rFonts w:asciiTheme="minorHAnsi" w:hAnsiTheme="minorHAnsi" w:cstheme="minorHAnsi"/>
          <w:sz w:val="24"/>
          <w:szCs w:val="24"/>
          <w:lang w:val="fr-FR"/>
        </w:rPr>
        <w:t xml:space="preserve">Figure </w:t>
      </w:r>
      <w:r w:rsidRPr="00F43AF0">
        <w:rPr>
          <w:rFonts w:asciiTheme="minorHAnsi" w:hAnsiTheme="minorHAnsi" w:cstheme="minorHAnsi"/>
          <w:sz w:val="24"/>
          <w:szCs w:val="24"/>
        </w:rPr>
        <w:fldChar w:fldCharType="begin"/>
      </w:r>
      <w:r w:rsidRPr="00F43AF0">
        <w:rPr>
          <w:rFonts w:asciiTheme="minorHAnsi" w:hAnsiTheme="minorHAnsi" w:cstheme="minorHAnsi"/>
          <w:sz w:val="24"/>
          <w:szCs w:val="24"/>
          <w:lang w:val="fr-FR"/>
        </w:rPr>
        <w:instrText xml:space="preserve"> SEQ Figure \* ARABIC </w:instrText>
      </w:r>
      <w:r w:rsidRPr="00F43AF0">
        <w:rPr>
          <w:rFonts w:asciiTheme="minorHAnsi" w:hAnsiTheme="minorHAnsi" w:cstheme="minorHAnsi"/>
          <w:sz w:val="24"/>
          <w:szCs w:val="24"/>
        </w:rPr>
        <w:fldChar w:fldCharType="separate"/>
      </w:r>
      <w:r w:rsidR="00BA79E4">
        <w:rPr>
          <w:rFonts w:asciiTheme="minorHAnsi" w:hAnsiTheme="minorHAnsi" w:cstheme="minorHAnsi"/>
          <w:noProof/>
          <w:sz w:val="24"/>
          <w:szCs w:val="24"/>
          <w:lang w:val="fr-FR"/>
        </w:rPr>
        <w:t>18</w:t>
      </w:r>
      <w:r w:rsidRPr="00F43AF0">
        <w:rPr>
          <w:rFonts w:asciiTheme="minorHAnsi" w:hAnsiTheme="minorHAnsi" w:cstheme="minorHAnsi"/>
          <w:sz w:val="24"/>
          <w:szCs w:val="24"/>
        </w:rPr>
        <w:fldChar w:fldCharType="end"/>
      </w:r>
      <w:r w:rsidRPr="00F43AF0">
        <w:rPr>
          <w:rFonts w:asciiTheme="minorHAnsi" w:hAnsiTheme="minorHAnsi" w:cstheme="minorHAnsi"/>
          <w:sz w:val="24"/>
          <w:szCs w:val="24"/>
          <w:lang w:val="fr-FR"/>
        </w:rPr>
        <w:t>: LEM0004 LED D7 à 10mA</w:t>
      </w:r>
    </w:p>
    <w:p w14:paraId="41C69BC5" w14:textId="6443F35C" w:rsidR="00853BD1" w:rsidRDefault="00853BD1" w:rsidP="00853BD1">
      <w:pPr>
        <w:rPr>
          <w:lang w:val="fr-FR"/>
        </w:rPr>
      </w:pPr>
    </w:p>
    <w:p w14:paraId="1DDBEE76" w14:textId="2C0CB4D2" w:rsidR="00853BD1" w:rsidRDefault="00853BD1" w:rsidP="00853BD1">
      <w:pPr>
        <w:rPr>
          <w:lang w:val="fr-FR"/>
        </w:rPr>
      </w:pPr>
    </w:p>
    <w:p w14:paraId="7E81AB09" w14:textId="1294BCBE" w:rsidR="00853BD1" w:rsidRDefault="00853BD1" w:rsidP="00853BD1">
      <w:pPr>
        <w:rPr>
          <w:lang w:val="fr-FR"/>
        </w:rPr>
      </w:pPr>
    </w:p>
    <w:p w14:paraId="6F196F48" w14:textId="7877118F" w:rsidR="00853BD1" w:rsidRDefault="00853BD1" w:rsidP="00853BD1">
      <w:pPr>
        <w:rPr>
          <w:lang w:val="fr-FR"/>
        </w:rPr>
      </w:pPr>
    </w:p>
    <w:p w14:paraId="0AE9A472" w14:textId="183311FA" w:rsidR="00853BD1" w:rsidRDefault="00853BD1" w:rsidP="00853BD1">
      <w:pPr>
        <w:rPr>
          <w:lang w:val="fr-FR"/>
        </w:rPr>
      </w:pPr>
    </w:p>
    <w:p w14:paraId="7A455100" w14:textId="5EE04C3A" w:rsidR="00853BD1" w:rsidRDefault="00853BD1" w:rsidP="00853BD1">
      <w:pPr>
        <w:rPr>
          <w:lang w:val="fr-FR"/>
        </w:rPr>
      </w:pPr>
    </w:p>
    <w:p w14:paraId="5DD92F99" w14:textId="15F60097" w:rsidR="00853BD1" w:rsidRDefault="00853BD1" w:rsidP="00853BD1">
      <w:pPr>
        <w:rPr>
          <w:lang w:val="fr-FR"/>
        </w:rPr>
      </w:pPr>
    </w:p>
    <w:p w14:paraId="19816F02" w14:textId="12223A4F" w:rsidR="00853BD1" w:rsidRDefault="00853BD1" w:rsidP="00853BD1">
      <w:pPr>
        <w:rPr>
          <w:lang w:val="fr-FR"/>
        </w:rPr>
      </w:pPr>
    </w:p>
    <w:p w14:paraId="4623AB9C" w14:textId="55E9C83F" w:rsidR="00853BD1" w:rsidRDefault="00853BD1" w:rsidP="00853BD1">
      <w:pPr>
        <w:rPr>
          <w:lang w:val="fr-FR"/>
        </w:rPr>
      </w:pPr>
    </w:p>
    <w:p w14:paraId="04B3F128" w14:textId="3989265C" w:rsidR="00853BD1" w:rsidRDefault="00853BD1" w:rsidP="00853BD1">
      <w:pPr>
        <w:rPr>
          <w:lang w:val="fr-FR"/>
        </w:rPr>
      </w:pPr>
    </w:p>
    <w:p w14:paraId="5D916C50" w14:textId="29D09573" w:rsidR="00853BD1" w:rsidRDefault="00853BD1" w:rsidP="00853BD1">
      <w:pPr>
        <w:rPr>
          <w:lang w:val="fr-FR"/>
        </w:rPr>
      </w:pPr>
    </w:p>
    <w:p w14:paraId="420230EC" w14:textId="56ACF46B" w:rsidR="00853BD1" w:rsidRDefault="00853BD1" w:rsidP="00853BD1">
      <w:pPr>
        <w:rPr>
          <w:lang w:val="fr-FR"/>
        </w:rPr>
      </w:pPr>
    </w:p>
    <w:p w14:paraId="4429A282" w14:textId="5A1B0FD9" w:rsidR="00853BD1" w:rsidRDefault="00853BD1" w:rsidP="00853BD1">
      <w:pPr>
        <w:rPr>
          <w:lang w:val="fr-FR"/>
        </w:rPr>
      </w:pPr>
    </w:p>
    <w:p w14:paraId="5B3BDE2F" w14:textId="77C9F9BC" w:rsidR="00853BD1" w:rsidRDefault="00853BD1" w:rsidP="00853BD1">
      <w:pPr>
        <w:rPr>
          <w:lang w:val="fr-FR"/>
        </w:rPr>
      </w:pPr>
    </w:p>
    <w:p w14:paraId="1A7E9583" w14:textId="39F764DA" w:rsidR="00853BD1" w:rsidRDefault="00853BD1" w:rsidP="00853BD1">
      <w:pPr>
        <w:rPr>
          <w:lang w:val="fr-FR"/>
        </w:rPr>
      </w:pPr>
    </w:p>
    <w:p w14:paraId="62E4E0FA" w14:textId="31D0E49B" w:rsidR="00853BD1" w:rsidRDefault="00853BD1" w:rsidP="00853BD1">
      <w:pPr>
        <w:rPr>
          <w:lang w:val="fr-FR"/>
        </w:rPr>
      </w:pPr>
    </w:p>
    <w:p w14:paraId="35DEDCC2" w14:textId="3C607363" w:rsidR="00853BD1" w:rsidRDefault="00853BD1" w:rsidP="00853BD1">
      <w:pPr>
        <w:rPr>
          <w:lang w:val="fr-FR"/>
        </w:rPr>
      </w:pPr>
    </w:p>
    <w:p w14:paraId="5B377288" w14:textId="46140E81" w:rsidR="00853BD1" w:rsidRDefault="00853BD1" w:rsidP="00853BD1">
      <w:pPr>
        <w:rPr>
          <w:lang w:val="fr-FR"/>
        </w:rPr>
      </w:pPr>
    </w:p>
    <w:p w14:paraId="0A7D502C" w14:textId="74CF793C" w:rsidR="00853BD1" w:rsidRDefault="00853BD1" w:rsidP="00853BD1">
      <w:pPr>
        <w:rPr>
          <w:lang w:val="fr-FR"/>
        </w:rPr>
      </w:pPr>
    </w:p>
    <w:p w14:paraId="566AF4A6" w14:textId="46B86066" w:rsidR="00853BD1" w:rsidRDefault="00853BD1" w:rsidP="00853BD1">
      <w:pPr>
        <w:rPr>
          <w:lang w:val="fr-FR"/>
        </w:rPr>
      </w:pPr>
    </w:p>
    <w:p w14:paraId="2A56F0C3" w14:textId="4A16A360" w:rsidR="00853BD1" w:rsidRDefault="00853BD1" w:rsidP="00853BD1">
      <w:pPr>
        <w:rPr>
          <w:lang w:val="fr-FR"/>
        </w:rPr>
      </w:pPr>
    </w:p>
    <w:p w14:paraId="618683D2" w14:textId="77777777" w:rsidR="00853BD1" w:rsidRPr="00853BD1" w:rsidRDefault="00853BD1" w:rsidP="00853BD1">
      <w:pPr>
        <w:rPr>
          <w:lang w:val="fr-FR"/>
        </w:rPr>
      </w:pPr>
    </w:p>
    <w:p w14:paraId="4F97DA67" w14:textId="389E32AA" w:rsidR="00FF0C1E" w:rsidRPr="00F43AF0" w:rsidRDefault="00FF0C1E" w:rsidP="00FF0C1E">
      <w:pPr>
        <w:pStyle w:val="Titre2"/>
        <w:rPr>
          <w:rFonts w:asciiTheme="minorHAnsi" w:hAnsiTheme="minorHAnsi" w:cstheme="minorHAnsi"/>
          <w:szCs w:val="24"/>
          <w:lang w:val="fr-FR"/>
        </w:rPr>
      </w:pPr>
      <w:r w:rsidRPr="00F43AF0">
        <w:rPr>
          <w:rFonts w:asciiTheme="minorHAnsi" w:hAnsiTheme="minorHAnsi" w:cstheme="minorHAnsi"/>
          <w:szCs w:val="24"/>
          <w:lang w:val="fr-FR"/>
        </w:rPr>
        <w:lastRenderedPageBreak/>
        <w:t>LEM0004 : LED D8 RESCUE 1</w:t>
      </w:r>
    </w:p>
    <w:p w14:paraId="280A7608" w14:textId="729E458C" w:rsidR="00FF0C1E" w:rsidRPr="00F43AF0" w:rsidRDefault="00853BD1" w:rsidP="00E06BA9">
      <w:pPr>
        <w:jc w:val="center"/>
        <w:rPr>
          <w:rFonts w:asciiTheme="minorHAnsi" w:hAnsiTheme="minorHAnsi" w:cstheme="minorHAnsi"/>
          <w:szCs w:val="24"/>
          <w:lang w:val="fr-FR"/>
        </w:rPr>
      </w:pPr>
      <w:r>
        <w:rPr>
          <w:rFonts w:asciiTheme="minorHAnsi" w:hAnsiTheme="minorHAnsi" w:cstheme="minorHAnsi"/>
          <w:noProof/>
          <w:szCs w:val="24"/>
          <w:lang w:val="fr-FR"/>
        </w:rPr>
        <w:drawing>
          <wp:inline distT="0" distB="0" distL="0" distR="0" wp14:anchorId="75A541BA" wp14:editId="60D16A83">
            <wp:extent cx="5650996" cy="3600000"/>
            <wp:effectExtent l="0" t="0" r="6985" b="63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B271D9" w14:textId="1372B0CA" w:rsidR="00E06BA9" w:rsidRDefault="00E06BA9" w:rsidP="00E06BA9">
      <w:pPr>
        <w:pStyle w:val="Lgende"/>
        <w:rPr>
          <w:rFonts w:asciiTheme="minorHAnsi" w:hAnsiTheme="minorHAnsi" w:cstheme="minorHAnsi"/>
          <w:sz w:val="24"/>
          <w:szCs w:val="24"/>
          <w:lang w:val="fr-FR"/>
        </w:rPr>
      </w:pPr>
      <w:bookmarkStart w:id="10" w:name="_Ref147220539"/>
      <w:r w:rsidRPr="00F43AF0">
        <w:rPr>
          <w:rFonts w:asciiTheme="minorHAnsi" w:hAnsiTheme="minorHAnsi" w:cstheme="minorHAnsi"/>
          <w:sz w:val="24"/>
          <w:szCs w:val="24"/>
          <w:lang w:val="fr-FR"/>
        </w:rPr>
        <w:t xml:space="preserve">Figure </w:t>
      </w:r>
      <w:r w:rsidRPr="00F43AF0">
        <w:rPr>
          <w:rFonts w:asciiTheme="minorHAnsi" w:hAnsiTheme="minorHAnsi" w:cstheme="minorHAnsi"/>
          <w:sz w:val="24"/>
          <w:szCs w:val="24"/>
        </w:rPr>
        <w:fldChar w:fldCharType="begin"/>
      </w:r>
      <w:r w:rsidRPr="00F43AF0">
        <w:rPr>
          <w:rFonts w:asciiTheme="minorHAnsi" w:hAnsiTheme="minorHAnsi" w:cstheme="minorHAnsi"/>
          <w:sz w:val="24"/>
          <w:szCs w:val="24"/>
          <w:lang w:val="fr-FR"/>
        </w:rPr>
        <w:instrText xml:space="preserve"> SEQ Figure \* ARABIC </w:instrText>
      </w:r>
      <w:r w:rsidRPr="00F43AF0">
        <w:rPr>
          <w:rFonts w:asciiTheme="minorHAnsi" w:hAnsiTheme="minorHAnsi" w:cstheme="minorHAnsi"/>
          <w:sz w:val="24"/>
          <w:szCs w:val="24"/>
        </w:rPr>
        <w:fldChar w:fldCharType="separate"/>
      </w:r>
      <w:r w:rsidR="00BA79E4">
        <w:rPr>
          <w:rFonts w:asciiTheme="minorHAnsi" w:hAnsiTheme="minorHAnsi" w:cstheme="minorHAnsi"/>
          <w:noProof/>
          <w:sz w:val="24"/>
          <w:szCs w:val="24"/>
          <w:lang w:val="fr-FR"/>
        </w:rPr>
        <w:t>19</w:t>
      </w:r>
      <w:r w:rsidRPr="00F43AF0">
        <w:rPr>
          <w:rFonts w:asciiTheme="minorHAnsi" w:hAnsiTheme="minorHAnsi" w:cstheme="minorHAnsi"/>
          <w:sz w:val="24"/>
          <w:szCs w:val="24"/>
        </w:rPr>
        <w:fldChar w:fldCharType="end"/>
      </w:r>
      <w:bookmarkEnd w:id="10"/>
      <w:r w:rsidRPr="00F43AF0">
        <w:rPr>
          <w:rFonts w:asciiTheme="minorHAnsi" w:hAnsiTheme="minorHAnsi" w:cstheme="minorHAnsi"/>
          <w:sz w:val="24"/>
          <w:szCs w:val="24"/>
          <w:lang w:val="fr-FR"/>
        </w:rPr>
        <w:t>: LEM0004 LED D8 à 10mA</w:t>
      </w:r>
    </w:p>
    <w:p w14:paraId="0C621B3D" w14:textId="128448E2" w:rsidR="00E7546D" w:rsidRDefault="00E7546D" w:rsidP="00E7546D">
      <w:pPr>
        <w:rPr>
          <w:lang w:val="fr-FR"/>
        </w:rPr>
      </w:pPr>
    </w:p>
    <w:p w14:paraId="2D3D70F3" w14:textId="6F98753D" w:rsidR="00E7546D" w:rsidRPr="00E7546D" w:rsidRDefault="00E7546D" w:rsidP="00E7546D">
      <w:pPr>
        <w:pStyle w:val="Titre2"/>
        <w:rPr>
          <w:rFonts w:asciiTheme="minorHAnsi" w:hAnsiTheme="minorHAnsi" w:cstheme="minorHAnsi"/>
          <w:lang w:val="fr-FR"/>
        </w:rPr>
      </w:pPr>
      <w:r w:rsidRPr="00E7546D">
        <w:rPr>
          <w:rFonts w:asciiTheme="minorHAnsi" w:hAnsiTheme="minorHAnsi" w:cstheme="minorHAnsi"/>
          <w:lang w:val="fr-FR"/>
        </w:rPr>
        <w:t>Mesure de la réponse spectrale du spectromètre</w:t>
      </w:r>
    </w:p>
    <w:p w14:paraId="46D69DCC" w14:textId="3F3DA722" w:rsidR="00E7546D" w:rsidRPr="00E7546D" w:rsidRDefault="00E668CA" w:rsidP="00E7546D">
      <w:pPr>
        <w:rPr>
          <w:rFonts w:asciiTheme="minorHAnsi" w:hAnsiTheme="minorHAnsi" w:cstheme="minorHAnsi"/>
          <w:lang w:val="fr-FR"/>
        </w:rPr>
      </w:pPr>
      <w:proofErr w:type="spellStart"/>
      <w:r>
        <w:rPr>
          <w:rFonts w:asciiTheme="minorHAnsi" w:hAnsiTheme="minorHAnsi" w:cstheme="minorHAnsi"/>
          <w:lang w:val="fr-FR"/>
        </w:rPr>
        <w:t>Pen</w:t>
      </w:r>
      <w:r w:rsidR="00E7546D" w:rsidRPr="00E7546D">
        <w:rPr>
          <w:rFonts w:asciiTheme="minorHAnsi" w:hAnsiTheme="minorHAnsi" w:cstheme="minorHAnsi"/>
          <w:lang w:val="fr-FR"/>
        </w:rPr>
        <w:t>ding</w:t>
      </w:r>
      <w:proofErr w:type="spellEnd"/>
      <w:r w:rsidR="00E7546D" w:rsidRPr="00E7546D">
        <w:rPr>
          <w:rFonts w:asciiTheme="minorHAnsi" w:hAnsiTheme="minorHAnsi" w:cstheme="minorHAnsi"/>
          <w:lang w:val="fr-FR"/>
        </w:rPr>
        <w:t xml:space="preserve"> (TBC si possible</w:t>
      </w:r>
      <w:r w:rsidR="00331946">
        <w:rPr>
          <w:rFonts w:asciiTheme="minorHAnsi" w:hAnsiTheme="minorHAnsi" w:cstheme="minorHAnsi"/>
          <w:lang w:val="fr-FR"/>
        </w:rPr>
        <w:t xml:space="preserve"> car la source n’est actuellement pas disponible</w:t>
      </w:r>
      <w:r w:rsidR="00E7546D" w:rsidRPr="00E7546D">
        <w:rPr>
          <w:rFonts w:asciiTheme="minorHAnsi" w:hAnsiTheme="minorHAnsi" w:cstheme="minorHAnsi"/>
          <w:lang w:val="fr-FR"/>
        </w:rPr>
        <w:t>)</w:t>
      </w:r>
      <w:r w:rsidR="00331946">
        <w:rPr>
          <w:rFonts w:asciiTheme="minorHAnsi" w:hAnsiTheme="minorHAnsi" w:cstheme="minorHAnsi"/>
          <w:lang w:val="fr-FR"/>
        </w:rPr>
        <w:t>.</w:t>
      </w:r>
    </w:p>
    <w:p w14:paraId="77ECCD6E" w14:textId="0AAD164E" w:rsidR="00E7546D" w:rsidRPr="00E7546D" w:rsidRDefault="00E7546D" w:rsidP="00E7546D">
      <w:pPr>
        <w:pStyle w:val="Titre1"/>
        <w:rPr>
          <w:rFonts w:asciiTheme="minorHAnsi" w:hAnsiTheme="minorHAnsi" w:cstheme="minorHAnsi"/>
          <w:lang w:val="fr-FR"/>
        </w:rPr>
      </w:pPr>
      <w:r w:rsidRPr="00E7546D">
        <w:rPr>
          <w:rFonts w:asciiTheme="minorHAnsi" w:hAnsiTheme="minorHAnsi" w:cstheme="minorHAnsi"/>
          <w:lang w:val="fr-FR"/>
        </w:rPr>
        <w:t>Mesures du flux total</w:t>
      </w:r>
    </w:p>
    <w:p w14:paraId="2362AC3D" w14:textId="1DCBA11A" w:rsidR="00E7546D" w:rsidRPr="00E7546D" w:rsidRDefault="00BF47B5" w:rsidP="00E7546D">
      <w:pPr>
        <w:pStyle w:val="PARAN1"/>
        <w:ind w:left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La photodiode silicium de la sphère intégrante n’est pas assez sensible dans la bande spectrale des </w:t>
      </w:r>
      <w:proofErr w:type="spellStart"/>
      <w:r>
        <w:rPr>
          <w:rFonts w:asciiTheme="minorHAnsi" w:hAnsiTheme="minorHAnsi" w:cstheme="minorHAnsi"/>
          <w:lang w:val="fr-FR"/>
        </w:rPr>
        <w:t>LEDs</w:t>
      </w:r>
      <w:proofErr w:type="spellEnd"/>
      <w:r>
        <w:rPr>
          <w:rFonts w:asciiTheme="minorHAnsi" w:hAnsiTheme="minorHAnsi" w:cstheme="minorHAnsi"/>
          <w:lang w:val="fr-FR"/>
        </w:rPr>
        <w:t>.</w:t>
      </w:r>
      <w:r w:rsidR="0051501E">
        <w:rPr>
          <w:rFonts w:asciiTheme="minorHAnsi" w:hAnsiTheme="minorHAnsi" w:cstheme="minorHAnsi"/>
          <w:lang w:val="fr-FR"/>
        </w:rPr>
        <w:t xml:space="preserve"> La mesure n’est pas possible.</w:t>
      </w:r>
    </w:p>
    <w:p w14:paraId="6C2E2AC9" w14:textId="77777777" w:rsidR="00E7546D" w:rsidRPr="00E7546D" w:rsidRDefault="00E7546D" w:rsidP="00E7546D">
      <w:pPr>
        <w:pStyle w:val="PARAN1"/>
        <w:ind w:left="0"/>
        <w:rPr>
          <w:lang w:val="fr-FR"/>
        </w:rPr>
      </w:pPr>
    </w:p>
    <w:sectPr w:rsidR="00E7546D" w:rsidRPr="00E7546D" w:rsidSect="001837B7">
      <w:headerReference w:type="default" r:id="rId53"/>
      <w:pgSz w:w="11901" w:h="16834"/>
      <w:pgMar w:top="733" w:right="1134" w:bottom="1418" w:left="1418" w:header="284" w:footer="110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6993A8" w14:textId="77777777" w:rsidR="009C21E4" w:rsidRDefault="009C21E4" w:rsidP="003E0C03">
      <w:r>
        <w:separator/>
      </w:r>
    </w:p>
  </w:endnote>
  <w:endnote w:type="continuationSeparator" w:id="0">
    <w:p w14:paraId="72B1EEA0" w14:textId="77777777" w:rsidR="009C21E4" w:rsidRDefault="009C21E4" w:rsidP="003E0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395F9F" w14:textId="77777777" w:rsidR="009C21E4" w:rsidRDefault="009C21E4" w:rsidP="003E0C03">
      <w:r>
        <w:separator/>
      </w:r>
    </w:p>
  </w:footnote>
  <w:footnote w:type="continuationSeparator" w:id="0">
    <w:p w14:paraId="45B81C9A" w14:textId="77777777" w:rsidR="009C21E4" w:rsidRDefault="009C21E4" w:rsidP="003E0C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9" w:type="dxa"/>
      <w:tblInd w:w="-106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962"/>
      <w:gridCol w:w="1842"/>
      <w:gridCol w:w="4395"/>
    </w:tblGrid>
    <w:tr w:rsidR="00917098" w:rsidRPr="00C30802" w14:paraId="61E8D715" w14:textId="77777777" w:rsidTr="000A401F">
      <w:trPr>
        <w:trHeight w:val="1130"/>
      </w:trPr>
      <w:tc>
        <w:tcPr>
          <w:tcW w:w="4962" w:type="dxa"/>
          <w:vAlign w:val="center"/>
        </w:tcPr>
        <w:p w14:paraId="27F8E481" w14:textId="77777777" w:rsidR="00917098" w:rsidRPr="00FF2350" w:rsidRDefault="00917098" w:rsidP="003E0C03">
          <w:pPr>
            <w:rPr>
              <w:szCs w:val="22"/>
            </w:rPr>
          </w:pPr>
          <w:r w:rsidRPr="00FF2350">
            <w:rPr>
              <w:noProof/>
              <w:lang w:val="fr-FR"/>
            </w:rPr>
            <w:drawing>
              <wp:inline distT="0" distB="0" distL="0" distR="0" wp14:anchorId="68B03680" wp14:editId="4B27BE8A">
                <wp:extent cx="3076575" cy="647700"/>
                <wp:effectExtent l="0" t="0" r="9525" b="0"/>
                <wp:docPr id="33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65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2" w:type="dxa"/>
          <w:vAlign w:val="center"/>
        </w:tcPr>
        <w:p w14:paraId="1263004F" w14:textId="1A3C69BF" w:rsidR="00917098" w:rsidRPr="00FF2350" w:rsidRDefault="00917098" w:rsidP="000A401F">
          <w:pPr>
            <w:jc w:val="center"/>
            <w:rPr>
              <w:b/>
            </w:rPr>
          </w:pPr>
          <w:r>
            <w:rPr>
              <w:b/>
            </w:rPr>
            <w:t xml:space="preserve">Rapport de </w:t>
          </w:r>
          <w:proofErr w:type="spellStart"/>
          <w:r>
            <w:rPr>
              <w:b/>
            </w:rPr>
            <w:t>mesure</w:t>
          </w:r>
          <w:proofErr w:type="spellEnd"/>
        </w:p>
      </w:tc>
      <w:tc>
        <w:tcPr>
          <w:tcW w:w="4395" w:type="dxa"/>
          <w:vAlign w:val="center"/>
        </w:tcPr>
        <w:p w14:paraId="7B0F8933" w14:textId="00F30C76" w:rsidR="00917098" w:rsidRPr="003F53A6" w:rsidRDefault="00917098" w:rsidP="003E0C03">
          <w:pPr>
            <w:rPr>
              <w:sz w:val="22"/>
              <w:lang w:val="en-US"/>
            </w:rPr>
          </w:pPr>
          <w:r w:rsidRPr="003F53A6">
            <w:rPr>
              <w:sz w:val="22"/>
              <w:lang w:val="en-US"/>
            </w:rPr>
            <w:t>Ref.  :</w:t>
          </w:r>
          <w:r w:rsidRPr="003F53A6">
            <w:rPr>
              <w:sz w:val="22"/>
              <w:lang w:val="en-US"/>
            </w:rPr>
            <w:tab/>
          </w:r>
        </w:p>
        <w:p w14:paraId="1E0F53B4" w14:textId="46891DC1" w:rsidR="00917098" w:rsidRPr="003F53A6" w:rsidRDefault="00917098" w:rsidP="003E0C03">
          <w:pPr>
            <w:rPr>
              <w:sz w:val="22"/>
              <w:lang w:val="en-US"/>
            </w:rPr>
          </w:pPr>
          <w:r>
            <w:rPr>
              <w:sz w:val="22"/>
              <w:lang w:val="en-US"/>
            </w:rPr>
            <w:t>Version : 3</w:t>
          </w:r>
          <w:r w:rsidRPr="003F53A6">
            <w:rPr>
              <w:sz w:val="22"/>
              <w:lang w:val="en-US"/>
            </w:rPr>
            <w:t>.0</w:t>
          </w:r>
          <w:r w:rsidRPr="003F53A6">
            <w:rPr>
              <w:sz w:val="22"/>
              <w:lang w:val="en-US"/>
            </w:rPr>
            <w:tab/>
          </w:r>
        </w:p>
        <w:p w14:paraId="4D0AE2B4" w14:textId="3BE4547F" w:rsidR="00917098" w:rsidRPr="003F53A6" w:rsidRDefault="00917098" w:rsidP="00E42E99">
          <w:pPr>
            <w:rPr>
              <w:sz w:val="22"/>
              <w:lang w:val="en-US"/>
            </w:rPr>
          </w:pPr>
          <w:r>
            <w:rPr>
              <w:sz w:val="22"/>
              <w:lang w:val="en-US"/>
            </w:rPr>
            <w:t>Date :</w:t>
          </w:r>
          <w:r>
            <w:rPr>
              <w:sz w:val="22"/>
              <w:lang w:val="en-US"/>
            </w:rPr>
            <w:tab/>
            <w:t>27</w:t>
          </w:r>
          <w:r w:rsidRPr="003F53A6">
            <w:rPr>
              <w:sz w:val="22"/>
              <w:lang w:val="en-US"/>
            </w:rPr>
            <w:t>/10/2023</w:t>
          </w:r>
        </w:p>
        <w:p w14:paraId="35A7E3B7" w14:textId="309B1F21" w:rsidR="00917098" w:rsidRPr="003F53A6" w:rsidRDefault="00917098" w:rsidP="00FF2350">
          <w:pPr>
            <w:rPr>
              <w:sz w:val="22"/>
              <w:lang w:val="en-US"/>
            </w:rPr>
          </w:pPr>
          <w:r w:rsidRPr="003F53A6">
            <w:rPr>
              <w:sz w:val="22"/>
              <w:lang w:val="en-US"/>
            </w:rPr>
            <w:t xml:space="preserve">Author : Johan </w:t>
          </w:r>
          <w:proofErr w:type="spellStart"/>
          <w:r w:rsidRPr="003F53A6">
            <w:rPr>
              <w:sz w:val="22"/>
              <w:lang w:val="en-US"/>
            </w:rPr>
            <w:t>Floriot</w:t>
          </w:r>
          <w:proofErr w:type="spellEnd"/>
          <w:r w:rsidRPr="003F53A6">
            <w:rPr>
              <w:sz w:val="22"/>
              <w:lang w:val="en-US"/>
            </w:rPr>
            <w:tab/>
          </w:r>
        </w:p>
        <w:p w14:paraId="04D7B289" w14:textId="425F71A3" w:rsidR="00917098" w:rsidRPr="00826349" w:rsidRDefault="00917098" w:rsidP="00FF2350">
          <w:pPr>
            <w:rPr>
              <w:sz w:val="22"/>
              <w:lang w:val="fr-FR"/>
            </w:rPr>
          </w:pPr>
          <w:r w:rsidRPr="00826349">
            <w:rPr>
              <w:sz w:val="22"/>
              <w:lang w:val="fr-FR"/>
            </w:rPr>
            <w:t xml:space="preserve">Page : </w:t>
          </w:r>
          <w:r w:rsidRPr="00FF2350">
            <w:rPr>
              <w:sz w:val="22"/>
            </w:rPr>
            <w:fldChar w:fldCharType="begin"/>
          </w:r>
          <w:r w:rsidRPr="00826349">
            <w:rPr>
              <w:sz w:val="22"/>
              <w:lang w:val="fr-FR"/>
            </w:rPr>
            <w:instrText xml:space="preserve"> PAGE  \* MERGEFORMAT </w:instrText>
          </w:r>
          <w:r w:rsidRPr="00FF2350">
            <w:rPr>
              <w:sz w:val="22"/>
            </w:rPr>
            <w:fldChar w:fldCharType="separate"/>
          </w:r>
          <w:r w:rsidR="00BA79E4">
            <w:rPr>
              <w:noProof/>
              <w:sz w:val="22"/>
              <w:lang w:val="fr-FR"/>
            </w:rPr>
            <w:t>37</w:t>
          </w:r>
          <w:r w:rsidRPr="00FF2350">
            <w:rPr>
              <w:sz w:val="22"/>
            </w:rPr>
            <w:fldChar w:fldCharType="end"/>
          </w:r>
          <w:r w:rsidRPr="00826349">
            <w:rPr>
              <w:sz w:val="22"/>
              <w:lang w:val="fr-FR"/>
            </w:rPr>
            <w:t xml:space="preserve"> /</w:t>
          </w:r>
          <w:r w:rsidRPr="00FF2350">
            <w:rPr>
              <w:sz w:val="22"/>
            </w:rPr>
            <w:fldChar w:fldCharType="begin"/>
          </w:r>
          <w:r w:rsidRPr="00826349">
            <w:rPr>
              <w:sz w:val="22"/>
              <w:lang w:val="fr-FR"/>
            </w:rPr>
            <w:instrText xml:space="preserve"> NUMPAGES  \* MERGEFORMAT </w:instrText>
          </w:r>
          <w:r w:rsidRPr="00FF2350">
            <w:rPr>
              <w:sz w:val="22"/>
            </w:rPr>
            <w:fldChar w:fldCharType="separate"/>
          </w:r>
          <w:r w:rsidR="00BA79E4">
            <w:rPr>
              <w:noProof/>
              <w:sz w:val="22"/>
              <w:lang w:val="fr-FR"/>
            </w:rPr>
            <w:t>45</w:t>
          </w:r>
          <w:r w:rsidRPr="00FF2350">
            <w:rPr>
              <w:sz w:val="22"/>
            </w:rPr>
            <w:fldChar w:fldCharType="end"/>
          </w:r>
        </w:p>
      </w:tc>
    </w:tr>
    <w:tr w:rsidR="00917098" w:rsidRPr="00536F13" w14:paraId="01F4E102" w14:textId="77777777" w:rsidTr="00243921">
      <w:trPr>
        <w:trHeight w:val="567"/>
      </w:trPr>
      <w:tc>
        <w:tcPr>
          <w:tcW w:w="11199" w:type="dxa"/>
          <w:gridSpan w:val="3"/>
          <w:vAlign w:val="center"/>
        </w:tcPr>
        <w:p w14:paraId="3C902C00" w14:textId="3133311E" w:rsidR="00917098" w:rsidRPr="00C62A80" w:rsidRDefault="00917098" w:rsidP="00FF2350">
          <w:pPr>
            <w:jc w:val="center"/>
            <w:rPr>
              <w:lang w:val="fr-FR"/>
            </w:rPr>
          </w:pPr>
          <w:r>
            <w:rPr>
              <w:b/>
              <w:bCs/>
              <w:szCs w:val="36"/>
              <w:lang w:val="fr-FR"/>
            </w:rPr>
            <w:t xml:space="preserve">Mesures spectrophotométriques de </w:t>
          </w:r>
          <w:proofErr w:type="spellStart"/>
          <w:r>
            <w:rPr>
              <w:b/>
              <w:bCs/>
              <w:szCs w:val="36"/>
              <w:lang w:val="fr-FR"/>
            </w:rPr>
            <w:t>LEDs</w:t>
          </w:r>
          <w:proofErr w:type="spellEnd"/>
          <w:r>
            <w:rPr>
              <w:b/>
              <w:bCs/>
              <w:szCs w:val="36"/>
              <w:lang w:val="fr-FR"/>
            </w:rPr>
            <w:t xml:space="preserve"> proche infrarouges</w:t>
          </w:r>
        </w:p>
      </w:tc>
    </w:tr>
  </w:tbl>
  <w:p w14:paraId="2A68B782" w14:textId="77777777" w:rsidR="00917098" w:rsidRPr="00C62A80" w:rsidRDefault="00917098" w:rsidP="001837B7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4A3646DC"/>
    <w:lvl w:ilvl="0">
      <w:start w:val="1"/>
      <w:numFmt w:val="decimal"/>
      <w:pStyle w:val="Titre1"/>
      <w:lvlText w:val="%1."/>
      <w:legacy w:legacy="1" w:legacySpace="144" w:legacyIndent="0"/>
      <w:lvlJc w:val="left"/>
    </w:lvl>
    <w:lvl w:ilvl="1">
      <w:start w:val="1"/>
      <w:numFmt w:val="decimal"/>
      <w:pStyle w:val="Titre2"/>
      <w:lvlText w:val="%1.%2"/>
      <w:legacy w:legacy="1" w:legacySpace="144" w:legacyIndent="0"/>
      <w:lvlJc w:val="left"/>
      <w:rPr>
        <w:lang w:val="en-US"/>
      </w:rPr>
    </w:lvl>
    <w:lvl w:ilvl="2">
      <w:start w:val="1"/>
      <w:numFmt w:val="decimal"/>
      <w:pStyle w:val="Titre3"/>
      <w:lvlText w:val="%1.%2.%3"/>
      <w:legacy w:legacy="1" w:legacySpace="144" w:legacyIndent="0"/>
      <w:lvlJc w:val="left"/>
    </w:lvl>
    <w:lvl w:ilvl="3">
      <w:start w:val="1"/>
      <w:numFmt w:val="decimal"/>
      <w:pStyle w:val="Titre4"/>
      <w:lvlText w:val="%1.%2.%3.%4"/>
      <w:legacy w:legacy="1" w:legacySpace="144" w:legacyIndent="0"/>
      <w:lvlJc w:val="left"/>
    </w:lvl>
    <w:lvl w:ilvl="4">
      <w:start w:val="1"/>
      <w:numFmt w:val="decimal"/>
      <w:pStyle w:val="Titre5"/>
      <w:lvlText w:val="%1.%2.%3.%4.%5"/>
      <w:legacy w:legacy="1" w:legacySpace="144" w:legacyIndent="0"/>
      <w:lvlJc w:val="left"/>
    </w:lvl>
    <w:lvl w:ilvl="5">
      <w:start w:val="1"/>
      <w:numFmt w:val="decimal"/>
      <w:pStyle w:val="Titre6"/>
      <w:lvlText w:val="%1.%2.%3.%4.%5.%6"/>
      <w:legacy w:legacy="1" w:legacySpace="144" w:legacyIndent="0"/>
      <w:lvlJc w:val="left"/>
    </w:lvl>
    <w:lvl w:ilvl="6">
      <w:start w:val="1"/>
      <w:numFmt w:val="decimal"/>
      <w:pStyle w:val="Titre7"/>
      <w:lvlText w:val="%1.%2.%3.%4.%5.%6.%7"/>
      <w:legacy w:legacy="1" w:legacySpace="144" w:legacyIndent="0"/>
      <w:lvlJc w:val="left"/>
    </w:lvl>
    <w:lvl w:ilvl="7">
      <w:start w:val="1"/>
      <w:numFmt w:val="decimal"/>
      <w:pStyle w:val="Titre8"/>
      <w:lvlText w:val="%1.%2.%3.%4.%5.%6.%7.%8"/>
      <w:legacy w:legacy="1" w:legacySpace="144" w:legacyIndent="0"/>
      <w:lvlJc w:val="left"/>
    </w:lvl>
    <w:lvl w:ilvl="8">
      <w:start w:val="1"/>
      <w:numFmt w:val="decimal"/>
      <w:pStyle w:val="Titre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0457303"/>
    <w:multiLevelType w:val="hybridMultilevel"/>
    <w:tmpl w:val="198EC1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83449"/>
    <w:multiLevelType w:val="hybridMultilevel"/>
    <w:tmpl w:val="0C0EC8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637348"/>
    <w:multiLevelType w:val="hybridMultilevel"/>
    <w:tmpl w:val="D53A92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33F8B"/>
    <w:multiLevelType w:val="hybridMultilevel"/>
    <w:tmpl w:val="00E23F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91FEC"/>
    <w:multiLevelType w:val="hybridMultilevel"/>
    <w:tmpl w:val="D338A3D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23A9F"/>
    <w:multiLevelType w:val="hybridMultilevel"/>
    <w:tmpl w:val="328A4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82C53"/>
    <w:multiLevelType w:val="hybridMultilevel"/>
    <w:tmpl w:val="A7AC252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20235"/>
    <w:multiLevelType w:val="hybridMultilevel"/>
    <w:tmpl w:val="C0E82F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8C5F5B"/>
    <w:multiLevelType w:val="hybridMultilevel"/>
    <w:tmpl w:val="05561B52"/>
    <w:lvl w:ilvl="0" w:tplc="6C2C35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FA25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C68B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707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586F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30D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263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AED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780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EA05D72"/>
    <w:multiLevelType w:val="hybridMultilevel"/>
    <w:tmpl w:val="218E98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090486"/>
    <w:multiLevelType w:val="hybridMultilevel"/>
    <w:tmpl w:val="757A4A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E41149"/>
    <w:multiLevelType w:val="hybridMultilevel"/>
    <w:tmpl w:val="A35A37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2F70BC"/>
    <w:multiLevelType w:val="hybridMultilevel"/>
    <w:tmpl w:val="B18002B2"/>
    <w:lvl w:ilvl="0" w:tplc="0118422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A93FAA"/>
    <w:multiLevelType w:val="hybridMultilevel"/>
    <w:tmpl w:val="29AC2B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832FE5"/>
    <w:multiLevelType w:val="hybridMultilevel"/>
    <w:tmpl w:val="52A035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FB11B5"/>
    <w:multiLevelType w:val="hybridMultilevel"/>
    <w:tmpl w:val="EB5014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673689"/>
    <w:multiLevelType w:val="hybridMultilevel"/>
    <w:tmpl w:val="E506994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11968"/>
    <w:multiLevelType w:val="hybridMultilevel"/>
    <w:tmpl w:val="7616C086"/>
    <w:lvl w:ilvl="0" w:tplc="040C0001">
      <w:start w:val="100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AD4E01"/>
    <w:multiLevelType w:val="hybridMultilevel"/>
    <w:tmpl w:val="9A5C53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8510E8"/>
    <w:multiLevelType w:val="hybridMultilevel"/>
    <w:tmpl w:val="A4DC385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DB4DD4"/>
    <w:multiLevelType w:val="hybridMultilevel"/>
    <w:tmpl w:val="017C3F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19"/>
  </w:num>
  <w:num w:numId="5">
    <w:abstractNumId w:val="16"/>
  </w:num>
  <w:num w:numId="6">
    <w:abstractNumId w:val="14"/>
  </w:num>
  <w:num w:numId="7">
    <w:abstractNumId w:val="2"/>
  </w:num>
  <w:num w:numId="8">
    <w:abstractNumId w:val="13"/>
  </w:num>
  <w:num w:numId="9">
    <w:abstractNumId w:val="8"/>
  </w:num>
  <w:num w:numId="10">
    <w:abstractNumId w:val="7"/>
  </w:num>
  <w:num w:numId="11">
    <w:abstractNumId w:val="18"/>
  </w:num>
  <w:num w:numId="12">
    <w:abstractNumId w:val="1"/>
  </w:num>
  <w:num w:numId="13">
    <w:abstractNumId w:val="20"/>
  </w:num>
  <w:num w:numId="14">
    <w:abstractNumId w:val="10"/>
  </w:num>
  <w:num w:numId="15">
    <w:abstractNumId w:val="3"/>
  </w:num>
  <w:num w:numId="16">
    <w:abstractNumId w:val="12"/>
  </w:num>
  <w:num w:numId="17">
    <w:abstractNumId w:val="15"/>
  </w:num>
  <w:num w:numId="18">
    <w:abstractNumId w:val="11"/>
  </w:num>
  <w:num w:numId="19">
    <w:abstractNumId w:val="21"/>
  </w:num>
  <w:num w:numId="20">
    <w:abstractNumId w:val="17"/>
  </w:num>
  <w:num w:numId="21">
    <w:abstractNumId w:val="4"/>
  </w:num>
  <w:num w:numId="22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8EA"/>
    <w:rsid w:val="00002A83"/>
    <w:rsid w:val="00012F1A"/>
    <w:rsid w:val="000230B9"/>
    <w:rsid w:val="0002753F"/>
    <w:rsid w:val="000316FE"/>
    <w:rsid w:val="00040BFA"/>
    <w:rsid w:val="00050345"/>
    <w:rsid w:val="000525A2"/>
    <w:rsid w:val="00053F17"/>
    <w:rsid w:val="0005518B"/>
    <w:rsid w:val="00056FC4"/>
    <w:rsid w:val="000628EA"/>
    <w:rsid w:val="000666E1"/>
    <w:rsid w:val="000675F1"/>
    <w:rsid w:val="00072D71"/>
    <w:rsid w:val="00073F89"/>
    <w:rsid w:val="00074886"/>
    <w:rsid w:val="00080C1E"/>
    <w:rsid w:val="00085E65"/>
    <w:rsid w:val="000878D7"/>
    <w:rsid w:val="00091AB8"/>
    <w:rsid w:val="00097D38"/>
    <w:rsid w:val="000A276D"/>
    <w:rsid w:val="000A401F"/>
    <w:rsid w:val="000A6A23"/>
    <w:rsid w:val="000C1C91"/>
    <w:rsid w:val="000C3E4D"/>
    <w:rsid w:val="000C5243"/>
    <w:rsid w:val="000E3730"/>
    <w:rsid w:val="000E414B"/>
    <w:rsid w:val="000F7009"/>
    <w:rsid w:val="00105C84"/>
    <w:rsid w:val="00116C89"/>
    <w:rsid w:val="00117B0D"/>
    <w:rsid w:val="00121476"/>
    <w:rsid w:val="00121A4D"/>
    <w:rsid w:val="0012649E"/>
    <w:rsid w:val="00127139"/>
    <w:rsid w:val="00136C66"/>
    <w:rsid w:val="001374E4"/>
    <w:rsid w:val="001603F5"/>
    <w:rsid w:val="001701EC"/>
    <w:rsid w:val="00183732"/>
    <w:rsid w:val="001837B7"/>
    <w:rsid w:val="00194264"/>
    <w:rsid w:val="00196FD8"/>
    <w:rsid w:val="001A553C"/>
    <w:rsid w:val="001A668C"/>
    <w:rsid w:val="001B2B16"/>
    <w:rsid w:val="001B2B6C"/>
    <w:rsid w:val="001B761B"/>
    <w:rsid w:val="001C3CB0"/>
    <w:rsid w:val="001C4793"/>
    <w:rsid w:val="001D0569"/>
    <w:rsid w:val="001D6223"/>
    <w:rsid w:val="001D7B1D"/>
    <w:rsid w:val="001E132E"/>
    <w:rsid w:val="001F5B32"/>
    <w:rsid w:val="002005AE"/>
    <w:rsid w:val="0023058C"/>
    <w:rsid w:val="002335C9"/>
    <w:rsid w:val="00243921"/>
    <w:rsid w:val="00244CE7"/>
    <w:rsid w:val="00251815"/>
    <w:rsid w:val="00257CEC"/>
    <w:rsid w:val="00270BFE"/>
    <w:rsid w:val="00277DEA"/>
    <w:rsid w:val="002913DD"/>
    <w:rsid w:val="00293FC5"/>
    <w:rsid w:val="00294260"/>
    <w:rsid w:val="00294906"/>
    <w:rsid w:val="002A0214"/>
    <w:rsid w:val="002A183B"/>
    <w:rsid w:val="002B3E10"/>
    <w:rsid w:val="002B6A63"/>
    <w:rsid w:val="002B77B0"/>
    <w:rsid w:val="002C05FA"/>
    <w:rsid w:val="002E116C"/>
    <w:rsid w:val="002F66CD"/>
    <w:rsid w:val="00307597"/>
    <w:rsid w:val="00313A1D"/>
    <w:rsid w:val="0032011C"/>
    <w:rsid w:val="00324129"/>
    <w:rsid w:val="00326BCD"/>
    <w:rsid w:val="00331946"/>
    <w:rsid w:val="0033382F"/>
    <w:rsid w:val="00337FC0"/>
    <w:rsid w:val="003533D9"/>
    <w:rsid w:val="00360826"/>
    <w:rsid w:val="003675EE"/>
    <w:rsid w:val="00370782"/>
    <w:rsid w:val="00374692"/>
    <w:rsid w:val="00382044"/>
    <w:rsid w:val="00384F1B"/>
    <w:rsid w:val="0038735E"/>
    <w:rsid w:val="003879F8"/>
    <w:rsid w:val="00396290"/>
    <w:rsid w:val="0039640B"/>
    <w:rsid w:val="003A1384"/>
    <w:rsid w:val="003A5B67"/>
    <w:rsid w:val="003A72D6"/>
    <w:rsid w:val="003B2BFD"/>
    <w:rsid w:val="003C15E1"/>
    <w:rsid w:val="003E081B"/>
    <w:rsid w:val="003E0C03"/>
    <w:rsid w:val="003E1324"/>
    <w:rsid w:val="003E4699"/>
    <w:rsid w:val="003E508D"/>
    <w:rsid w:val="003E7018"/>
    <w:rsid w:val="003F13B9"/>
    <w:rsid w:val="003F53A6"/>
    <w:rsid w:val="0041224A"/>
    <w:rsid w:val="00413867"/>
    <w:rsid w:val="00413DEE"/>
    <w:rsid w:val="00416BC4"/>
    <w:rsid w:val="00417D8D"/>
    <w:rsid w:val="004206D9"/>
    <w:rsid w:val="00423210"/>
    <w:rsid w:val="004232BE"/>
    <w:rsid w:val="004276DF"/>
    <w:rsid w:val="00436D89"/>
    <w:rsid w:val="00437F07"/>
    <w:rsid w:val="0044077D"/>
    <w:rsid w:val="00441353"/>
    <w:rsid w:val="00442A0C"/>
    <w:rsid w:val="0044544B"/>
    <w:rsid w:val="004547F6"/>
    <w:rsid w:val="00462390"/>
    <w:rsid w:val="00463235"/>
    <w:rsid w:val="00465C76"/>
    <w:rsid w:val="00472846"/>
    <w:rsid w:val="00481F2F"/>
    <w:rsid w:val="00486338"/>
    <w:rsid w:val="00491727"/>
    <w:rsid w:val="004936C4"/>
    <w:rsid w:val="004A58B5"/>
    <w:rsid w:val="004B3426"/>
    <w:rsid w:val="004B40AE"/>
    <w:rsid w:val="004C193E"/>
    <w:rsid w:val="004C5DDF"/>
    <w:rsid w:val="004D1AFD"/>
    <w:rsid w:val="004E115C"/>
    <w:rsid w:val="004E23F2"/>
    <w:rsid w:val="004E33BE"/>
    <w:rsid w:val="004E6346"/>
    <w:rsid w:val="004F0D24"/>
    <w:rsid w:val="004F294E"/>
    <w:rsid w:val="004F718A"/>
    <w:rsid w:val="00500E9C"/>
    <w:rsid w:val="00504DF4"/>
    <w:rsid w:val="0051501E"/>
    <w:rsid w:val="005234F9"/>
    <w:rsid w:val="00526F30"/>
    <w:rsid w:val="00530E92"/>
    <w:rsid w:val="0053235C"/>
    <w:rsid w:val="00536F13"/>
    <w:rsid w:val="005414F3"/>
    <w:rsid w:val="00541F2A"/>
    <w:rsid w:val="00542426"/>
    <w:rsid w:val="00546885"/>
    <w:rsid w:val="00556E85"/>
    <w:rsid w:val="00557AC4"/>
    <w:rsid w:val="005617BE"/>
    <w:rsid w:val="00564E29"/>
    <w:rsid w:val="00576C37"/>
    <w:rsid w:val="005829CD"/>
    <w:rsid w:val="0058468F"/>
    <w:rsid w:val="00584962"/>
    <w:rsid w:val="00595A5C"/>
    <w:rsid w:val="005A0A6C"/>
    <w:rsid w:val="005A2878"/>
    <w:rsid w:val="005C0CC8"/>
    <w:rsid w:val="005C63E6"/>
    <w:rsid w:val="005C6674"/>
    <w:rsid w:val="005C73F5"/>
    <w:rsid w:val="005D358D"/>
    <w:rsid w:val="005D479F"/>
    <w:rsid w:val="005D58F5"/>
    <w:rsid w:val="005D592A"/>
    <w:rsid w:val="005D7C07"/>
    <w:rsid w:val="005E48BF"/>
    <w:rsid w:val="005E78F1"/>
    <w:rsid w:val="005E7A7B"/>
    <w:rsid w:val="005F1B65"/>
    <w:rsid w:val="005F726A"/>
    <w:rsid w:val="00603977"/>
    <w:rsid w:val="00604B5D"/>
    <w:rsid w:val="0060583B"/>
    <w:rsid w:val="006126AC"/>
    <w:rsid w:val="006229FE"/>
    <w:rsid w:val="00636007"/>
    <w:rsid w:val="006373F8"/>
    <w:rsid w:val="006412E8"/>
    <w:rsid w:val="00641FBD"/>
    <w:rsid w:val="00643FBC"/>
    <w:rsid w:val="00656BB4"/>
    <w:rsid w:val="00660CF9"/>
    <w:rsid w:val="006672CC"/>
    <w:rsid w:val="0067199A"/>
    <w:rsid w:val="006735E5"/>
    <w:rsid w:val="0068270B"/>
    <w:rsid w:val="00682D84"/>
    <w:rsid w:val="00683E95"/>
    <w:rsid w:val="00684ABC"/>
    <w:rsid w:val="00693F30"/>
    <w:rsid w:val="006C34ED"/>
    <w:rsid w:val="006C3724"/>
    <w:rsid w:val="006C446A"/>
    <w:rsid w:val="006D293C"/>
    <w:rsid w:val="006D63EF"/>
    <w:rsid w:val="006E5142"/>
    <w:rsid w:val="006F2D00"/>
    <w:rsid w:val="006F2E55"/>
    <w:rsid w:val="00700022"/>
    <w:rsid w:val="00702F2F"/>
    <w:rsid w:val="007052E2"/>
    <w:rsid w:val="00720534"/>
    <w:rsid w:val="007206BD"/>
    <w:rsid w:val="00722A38"/>
    <w:rsid w:val="00724AF6"/>
    <w:rsid w:val="00733533"/>
    <w:rsid w:val="00734A0E"/>
    <w:rsid w:val="007427BA"/>
    <w:rsid w:val="00756472"/>
    <w:rsid w:val="00760DD3"/>
    <w:rsid w:val="00760F12"/>
    <w:rsid w:val="00764596"/>
    <w:rsid w:val="0077272D"/>
    <w:rsid w:val="00782157"/>
    <w:rsid w:val="00782D85"/>
    <w:rsid w:val="00792633"/>
    <w:rsid w:val="00796B46"/>
    <w:rsid w:val="007A51F9"/>
    <w:rsid w:val="007A5EF1"/>
    <w:rsid w:val="007B37CC"/>
    <w:rsid w:val="007B3B39"/>
    <w:rsid w:val="007B6D56"/>
    <w:rsid w:val="007C1AD1"/>
    <w:rsid w:val="007D7D71"/>
    <w:rsid w:val="007E25FD"/>
    <w:rsid w:val="007E5881"/>
    <w:rsid w:val="007E671E"/>
    <w:rsid w:val="007E7F8F"/>
    <w:rsid w:val="007F0A70"/>
    <w:rsid w:val="007F184E"/>
    <w:rsid w:val="00802A26"/>
    <w:rsid w:val="00810205"/>
    <w:rsid w:val="00821FBA"/>
    <w:rsid w:val="008230EC"/>
    <w:rsid w:val="00826187"/>
    <w:rsid w:val="00826349"/>
    <w:rsid w:val="00831AF6"/>
    <w:rsid w:val="0083642F"/>
    <w:rsid w:val="0084355D"/>
    <w:rsid w:val="00847D9F"/>
    <w:rsid w:val="00853BD1"/>
    <w:rsid w:val="008704E4"/>
    <w:rsid w:val="00870C9D"/>
    <w:rsid w:val="00880D42"/>
    <w:rsid w:val="00897713"/>
    <w:rsid w:val="008978A1"/>
    <w:rsid w:val="008C05B4"/>
    <w:rsid w:val="008C148F"/>
    <w:rsid w:val="008D0358"/>
    <w:rsid w:val="008D1D4A"/>
    <w:rsid w:val="008E4495"/>
    <w:rsid w:val="008F5FC7"/>
    <w:rsid w:val="00910FC2"/>
    <w:rsid w:val="0091380A"/>
    <w:rsid w:val="009167C6"/>
    <w:rsid w:val="00917098"/>
    <w:rsid w:val="00927CD6"/>
    <w:rsid w:val="00932253"/>
    <w:rsid w:val="00937319"/>
    <w:rsid w:val="00941BAB"/>
    <w:rsid w:val="00952057"/>
    <w:rsid w:val="009521C2"/>
    <w:rsid w:val="009569C2"/>
    <w:rsid w:val="009572F5"/>
    <w:rsid w:val="00965F77"/>
    <w:rsid w:val="00965FA2"/>
    <w:rsid w:val="00972281"/>
    <w:rsid w:val="00973557"/>
    <w:rsid w:val="00995622"/>
    <w:rsid w:val="009B2AC0"/>
    <w:rsid w:val="009B5A74"/>
    <w:rsid w:val="009C21E4"/>
    <w:rsid w:val="009D7197"/>
    <w:rsid w:val="009E1503"/>
    <w:rsid w:val="009E1E94"/>
    <w:rsid w:val="009E2360"/>
    <w:rsid w:val="009F12C4"/>
    <w:rsid w:val="009F14F7"/>
    <w:rsid w:val="00A24EB8"/>
    <w:rsid w:val="00A30FA3"/>
    <w:rsid w:val="00A3436C"/>
    <w:rsid w:val="00A37C07"/>
    <w:rsid w:val="00A5140B"/>
    <w:rsid w:val="00A6314E"/>
    <w:rsid w:val="00A645CC"/>
    <w:rsid w:val="00A671B4"/>
    <w:rsid w:val="00A73E89"/>
    <w:rsid w:val="00A74713"/>
    <w:rsid w:val="00A83137"/>
    <w:rsid w:val="00A850FD"/>
    <w:rsid w:val="00A85FC5"/>
    <w:rsid w:val="00A86454"/>
    <w:rsid w:val="00A86A07"/>
    <w:rsid w:val="00AA4E80"/>
    <w:rsid w:val="00AB2050"/>
    <w:rsid w:val="00AC2630"/>
    <w:rsid w:val="00AD3F5E"/>
    <w:rsid w:val="00AE12DA"/>
    <w:rsid w:val="00AF17E1"/>
    <w:rsid w:val="00AF3C86"/>
    <w:rsid w:val="00AF62E1"/>
    <w:rsid w:val="00B02777"/>
    <w:rsid w:val="00B06ABD"/>
    <w:rsid w:val="00B10541"/>
    <w:rsid w:val="00B13191"/>
    <w:rsid w:val="00B13ABD"/>
    <w:rsid w:val="00B14948"/>
    <w:rsid w:val="00B14BFF"/>
    <w:rsid w:val="00B166D0"/>
    <w:rsid w:val="00B200CB"/>
    <w:rsid w:val="00B2755C"/>
    <w:rsid w:val="00B37AB6"/>
    <w:rsid w:val="00B41373"/>
    <w:rsid w:val="00B4270E"/>
    <w:rsid w:val="00B474CA"/>
    <w:rsid w:val="00B51067"/>
    <w:rsid w:val="00B54D3F"/>
    <w:rsid w:val="00B613F3"/>
    <w:rsid w:val="00B63118"/>
    <w:rsid w:val="00B6477F"/>
    <w:rsid w:val="00B65555"/>
    <w:rsid w:val="00B66C80"/>
    <w:rsid w:val="00B67D0C"/>
    <w:rsid w:val="00B72798"/>
    <w:rsid w:val="00B76376"/>
    <w:rsid w:val="00B80A8F"/>
    <w:rsid w:val="00B8329A"/>
    <w:rsid w:val="00B83DC7"/>
    <w:rsid w:val="00B83EAB"/>
    <w:rsid w:val="00BA0B88"/>
    <w:rsid w:val="00BA79E4"/>
    <w:rsid w:val="00BB0595"/>
    <w:rsid w:val="00BC7CAA"/>
    <w:rsid w:val="00BD3AE4"/>
    <w:rsid w:val="00BE13BB"/>
    <w:rsid w:val="00BF1562"/>
    <w:rsid w:val="00BF2769"/>
    <w:rsid w:val="00BF47B5"/>
    <w:rsid w:val="00C06CD2"/>
    <w:rsid w:val="00C1258B"/>
    <w:rsid w:val="00C15791"/>
    <w:rsid w:val="00C234F1"/>
    <w:rsid w:val="00C26F66"/>
    <w:rsid w:val="00C30802"/>
    <w:rsid w:val="00C3384F"/>
    <w:rsid w:val="00C4173D"/>
    <w:rsid w:val="00C45008"/>
    <w:rsid w:val="00C51E84"/>
    <w:rsid w:val="00C553D5"/>
    <w:rsid w:val="00C60B27"/>
    <w:rsid w:val="00C6154B"/>
    <w:rsid w:val="00C621BD"/>
    <w:rsid w:val="00C62A80"/>
    <w:rsid w:val="00C6626C"/>
    <w:rsid w:val="00C702BF"/>
    <w:rsid w:val="00C80878"/>
    <w:rsid w:val="00CA6F88"/>
    <w:rsid w:val="00CB1658"/>
    <w:rsid w:val="00CB320A"/>
    <w:rsid w:val="00CB3862"/>
    <w:rsid w:val="00CC0E60"/>
    <w:rsid w:val="00CD1A91"/>
    <w:rsid w:val="00CD4026"/>
    <w:rsid w:val="00CD45BF"/>
    <w:rsid w:val="00CF3131"/>
    <w:rsid w:val="00CF5040"/>
    <w:rsid w:val="00D10BC2"/>
    <w:rsid w:val="00D1137C"/>
    <w:rsid w:val="00D1163E"/>
    <w:rsid w:val="00D20887"/>
    <w:rsid w:val="00D377EE"/>
    <w:rsid w:val="00D44669"/>
    <w:rsid w:val="00D47564"/>
    <w:rsid w:val="00D522A9"/>
    <w:rsid w:val="00D53E62"/>
    <w:rsid w:val="00D55968"/>
    <w:rsid w:val="00D63944"/>
    <w:rsid w:val="00D6629A"/>
    <w:rsid w:val="00D66FA6"/>
    <w:rsid w:val="00D72DAC"/>
    <w:rsid w:val="00D74380"/>
    <w:rsid w:val="00D76ADF"/>
    <w:rsid w:val="00D80F45"/>
    <w:rsid w:val="00D824B0"/>
    <w:rsid w:val="00D90AC0"/>
    <w:rsid w:val="00D916D0"/>
    <w:rsid w:val="00DA0BB7"/>
    <w:rsid w:val="00DA2BAF"/>
    <w:rsid w:val="00DB546F"/>
    <w:rsid w:val="00DC21A1"/>
    <w:rsid w:val="00DC467E"/>
    <w:rsid w:val="00DD0746"/>
    <w:rsid w:val="00DD1895"/>
    <w:rsid w:val="00DE1C3D"/>
    <w:rsid w:val="00DE3B00"/>
    <w:rsid w:val="00DE4B31"/>
    <w:rsid w:val="00DF0AF5"/>
    <w:rsid w:val="00DF711E"/>
    <w:rsid w:val="00E02D0C"/>
    <w:rsid w:val="00E04232"/>
    <w:rsid w:val="00E06BA9"/>
    <w:rsid w:val="00E10382"/>
    <w:rsid w:val="00E17EAB"/>
    <w:rsid w:val="00E2297F"/>
    <w:rsid w:val="00E27C1B"/>
    <w:rsid w:val="00E30F22"/>
    <w:rsid w:val="00E3133B"/>
    <w:rsid w:val="00E318C7"/>
    <w:rsid w:val="00E40DE0"/>
    <w:rsid w:val="00E42E99"/>
    <w:rsid w:val="00E43ADA"/>
    <w:rsid w:val="00E5426E"/>
    <w:rsid w:val="00E56935"/>
    <w:rsid w:val="00E57268"/>
    <w:rsid w:val="00E668CA"/>
    <w:rsid w:val="00E66FBA"/>
    <w:rsid w:val="00E671A4"/>
    <w:rsid w:val="00E701D9"/>
    <w:rsid w:val="00E7546D"/>
    <w:rsid w:val="00E77E94"/>
    <w:rsid w:val="00E81846"/>
    <w:rsid w:val="00E83C50"/>
    <w:rsid w:val="00E90F75"/>
    <w:rsid w:val="00EB00F0"/>
    <w:rsid w:val="00EB274C"/>
    <w:rsid w:val="00EB2961"/>
    <w:rsid w:val="00EB44C7"/>
    <w:rsid w:val="00EB4611"/>
    <w:rsid w:val="00EB5814"/>
    <w:rsid w:val="00EB6334"/>
    <w:rsid w:val="00EC6CDC"/>
    <w:rsid w:val="00ED2065"/>
    <w:rsid w:val="00EE0A70"/>
    <w:rsid w:val="00EF77B4"/>
    <w:rsid w:val="00F02287"/>
    <w:rsid w:val="00F052E6"/>
    <w:rsid w:val="00F062B3"/>
    <w:rsid w:val="00F1445F"/>
    <w:rsid w:val="00F1727F"/>
    <w:rsid w:val="00F3193F"/>
    <w:rsid w:val="00F43AF0"/>
    <w:rsid w:val="00F543C6"/>
    <w:rsid w:val="00F73F6E"/>
    <w:rsid w:val="00F816F6"/>
    <w:rsid w:val="00FA011E"/>
    <w:rsid w:val="00FA5C56"/>
    <w:rsid w:val="00FA6510"/>
    <w:rsid w:val="00FA6DF4"/>
    <w:rsid w:val="00FB46ED"/>
    <w:rsid w:val="00FC1DB6"/>
    <w:rsid w:val="00FD0998"/>
    <w:rsid w:val="00FD0A45"/>
    <w:rsid w:val="00FD17C1"/>
    <w:rsid w:val="00FD1D41"/>
    <w:rsid w:val="00FD2D0E"/>
    <w:rsid w:val="00FD467E"/>
    <w:rsid w:val="00FF0C1E"/>
    <w:rsid w:val="00FF2350"/>
    <w:rsid w:val="00FF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9B7F63"/>
  <w15:docId w15:val="{81AD1D9B-8C0C-473F-AC88-7172DFE98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ms Rmn" w:eastAsia="Times New Roman" w:hAnsi="Tms Rm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0C03"/>
    <w:pPr>
      <w:jc w:val="both"/>
    </w:pPr>
    <w:rPr>
      <w:rFonts w:ascii="Arial" w:hAnsi="Arial"/>
      <w:sz w:val="24"/>
      <w:lang w:val="en-GB"/>
    </w:rPr>
  </w:style>
  <w:style w:type="paragraph" w:styleId="Titre1">
    <w:name w:val="heading 1"/>
    <w:basedOn w:val="Normal"/>
    <w:next w:val="PARAN1"/>
    <w:qFormat/>
    <w:rsid w:val="007E7F8F"/>
    <w:pPr>
      <w:numPr>
        <w:numId w:val="1"/>
      </w:numPr>
      <w:spacing w:before="240" w:after="240"/>
      <w:outlineLvl w:val="0"/>
    </w:pPr>
    <w:rPr>
      <w:b/>
    </w:rPr>
  </w:style>
  <w:style w:type="paragraph" w:styleId="Titre2">
    <w:name w:val="heading 2"/>
    <w:basedOn w:val="Normal"/>
    <w:next w:val="Normal"/>
    <w:qFormat/>
    <w:rsid w:val="007E7F8F"/>
    <w:pPr>
      <w:numPr>
        <w:ilvl w:val="1"/>
        <w:numId w:val="1"/>
      </w:numPr>
      <w:spacing w:before="240" w:after="240"/>
      <w:outlineLvl w:val="1"/>
    </w:pPr>
    <w:rPr>
      <w:b/>
    </w:rPr>
  </w:style>
  <w:style w:type="paragraph" w:styleId="Titre3">
    <w:name w:val="heading 3"/>
    <w:basedOn w:val="Normal"/>
    <w:next w:val="Normal"/>
    <w:qFormat/>
    <w:rsid w:val="007E7F8F"/>
    <w:pPr>
      <w:numPr>
        <w:ilvl w:val="2"/>
        <w:numId w:val="1"/>
      </w:numPr>
      <w:spacing w:before="240" w:after="240"/>
      <w:outlineLvl w:val="2"/>
    </w:pPr>
    <w:rPr>
      <w:b/>
    </w:rPr>
  </w:style>
  <w:style w:type="paragraph" w:styleId="Titre4">
    <w:name w:val="heading 4"/>
    <w:basedOn w:val="Normal"/>
    <w:next w:val="Normal"/>
    <w:qFormat/>
    <w:rsid w:val="002E116C"/>
    <w:pPr>
      <w:numPr>
        <w:ilvl w:val="3"/>
        <w:numId w:val="1"/>
      </w:numPr>
      <w:spacing w:before="240"/>
      <w:outlineLvl w:val="3"/>
    </w:pPr>
    <w:rPr>
      <w:b/>
      <w:sz w:val="20"/>
    </w:rPr>
  </w:style>
  <w:style w:type="paragraph" w:styleId="Titre5">
    <w:name w:val="heading 5"/>
    <w:basedOn w:val="Normal"/>
    <w:next w:val="Normal"/>
    <w:qFormat/>
    <w:pPr>
      <w:numPr>
        <w:ilvl w:val="4"/>
        <w:numId w:val="1"/>
      </w:numPr>
      <w:outlineLvl w:val="4"/>
    </w:pPr>
    <w:rPr>
      <w:sz w:val="20"/>
    </w:rPr>
  </w:style>
  <w:style w:type="paragraph" w:styleId="Titre6">
    <w:name w:val="heading 6"/>
    <w:basedOn w:val="Normal"/>
    <w:next w:val="Normal"/>
    <w:qFormat/>
    <w:pPr>
      <w:numPr>
        <w:ilvl w:val="5"/>
        <w:numId w:val="1"/>
      </w:numPr>
      <w:outlineLvl w:val="5"/>
    </w:pPr>
    <w:rPr>
      <w:rFonts w:ascii="Tms Rmn" w:hAnsi="Tms Rmn"/>
      <w:sz w:val="20"/>
      <w:u w:val="single"/>
    </w:rPr>
  </w:style>
  <w:style w:type="paragraph" w:styleId="Titre7">
    <w:name w:val="heading 7"/>
    <w:basedOn w:val="Normal"/>
    <w:next w:val="Normal"/>
    <w:qFormat/>
    <w:pPr>
      <w:numPr>
        <w:ilvl w:val="6"/>
        <w:numId w:val="1"/>
      </w:numPr>
      <w:outlineLvl w:val="6"/>
    </w:pPr>
    <w:rPr>
      <w:rFonts w:ascii="Tms Rmn" w:hAnsi="Tms Rmn"/>
      <w:i/>
      <w:sz w:val="20"/>
    </w:rPr>
  </w:style>
  <w:style w:type="paragraph" w:styleId="Titre8">
    <w:name w:val="heading 8"/>
    <w:basedOn w:val="Normal"/>
    <w:next w:val="Normal"/>
    <w:qFormat/>
    <w:pPr>
      <w:numPr>
        <w:ilvl w:val="7"/>
        <w:numId w:val="1"/>
      </w:numPr>
      <w:outlineLvl w:val="7"/>
    </w:pPr>
    <w:rPr>
      <w:rFonts w:ascii="Tms Rmn" w:hAnsi="Tms Rmn"/>
      <w:i/>
      <w:sz w:val="20"/>
    </w:rPr>
  </w:style>
  <w:style w:type="paragraph" w:styleId="Titre9">
    <w:name w:val="heading 9"/>
    <w:basedOn w:val="Normal"/>
    <w:next w:val="Normal"/>
    <w:qFormat/>
    <w:pPr>
      <w:numPr>
        <w:ilvl w:val="8"/>
        <w:numId w:val="1"/>
      </w:numPr>
      <w:outlineLvl w:val="8"/>
    </w:pPr>
    <w:rPr>
      <w:rFonts w:ascii="Tms Rmn" w:hAnsi="Tms Rmn"/>
      <w:i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N1">
    <w:name w:val="PARA N1"/>
    <w:basedOn w:val="Normal"/>
    <w:pPr>
      <w:numPr>
        <w:ilvl w:val="12"/>
      </w:numPr>
      <w:spacing w:before="120"/>
      <w:ind w:left="397"/>
    </w:pPr>
  </w:style>
  <w:style w:type="paragraph" w:customStyle="1" w:styleId="Styletableau1simpleespace10ptLatinGras">
    <w:name w:val="Style tableau 1 simple espace + 10 pt (Latin) Gras"/>
    <w:basedOn w:val="Normal"/>
    <w:rsid w:val="000316FE"/>
    <w:pPr>
      <w:spacing w:before="20" w:after="20"/>
      <w:jc w:val="center"/>
    </w:pPr>
    <w:rPr>
      <w:b/>
      <w:sz w:val="20"/>
    </w:rPr>
  </w:style>
  <w:style w:type="paragraph" w:styleId="TM3">
    <w:name w:val="toc 3"/>
    <w:basedOn w:val="TM2"/>
    <w:autoRedefine/>
    <w:uiPriority w:val="39"/>
    <w:pPr>
      <w:tabs>
        <w:tab w:val="clear" w:pos="567"/>
        <w:tab w:val="clear" w:pos="794"/>
        <w:tab w:val="clear" w:pos="9526"/>
        <w:tab w:val="left" w:pos="1191"/>
        <w:tab w:val="left" w:pos="1701"/>
      </w:tabs>
      <w:ind w:left="1191"/>
    </w:pPr>
  </w:style>
  <w:style w:type="paragraph" w:styleId="TM2">
    <w:name w:val="toc 2"/>
    <w:basedOn w:val="TM1"/>
    <w:autoRedefine/>
    <w:uiPriority w:val="39"/>
    <w:pPr>
      <w:tabs>
        <w:tab w:val="left" w:leader="dot" w:pos="1191"/>
        <w:tab w:val="right" w:pos="9526"/>
      </w:tabs>
      <w:spacing w:before="0"/>
      <w:ind w:left="794" w:right="0"/>
    </w:pPr>
  </w:style>
  <w:style w:type="paragraph" w:styleId="TM1">
    <w:name w:val="toc 1"/>
    <w:basedOn w:val="Normal"/>
    <w:next w:val="TM2"/>
    <w:autoRedefine/>
    <w:uiPriority w:val="39"/>
    <w:pPr>
      <w:tabs>
        <w:tab w:val="left" w:pos="567"/>
        <w:tab w:val="left" w:pos="794"/>
        <w:tab w:val="left" w:leader="dot" w:pos="9072"/>
        <w:tab w:val="right" w:pos="9356"/>
      </w:tabs>
      <w:spacing w:before="240"/>
      <w:ind w:left="567" w:right="-1"/>
    </w:pPr>
    <w:rPr>
      <w:noProof/>
    </w:rPr>
  </w:style>
  <w:style w:type="character" w:styleId="Appelnotedebasdep">
    <w:name w:val="footnote reference"/>
    <w:semiHidden/>
    <w:rPr>
      <w:rFonts w:ascii="Arial" w:hAnsi="Arial"/>
      <w:position w:val="6"/>
      <w:sz w:val="16"/>
    </w:rPr>
  </w:style>
  <w:style w:type="paragraph" w:customStyle="1" w:styleId="tmt">
    <w:name w:val="tmt"/>
    <w:basedOn w:val="Normal"/>
    <w:pPr>
      <w:jc w:val="center"/>
    </w:pPr>
    <w:rPr>
      <w:sz w:val="26"/>
    </w:rPr>
  </w:style>
  <w:style w:type="paragraph" w:customStyle="1" w:styleId="Soustitre">
    <w:name w:val="Sous titre"/>
    <w:basedOn w:val="Normal"/>
    <w:rsid w:val="005C6674"/>
    <w:pPr>
      <w:jc w:val="center"/>
    </w:pPr>
    <w:rPr>
      <w:b/>
      <w:sz w:val="30"/>
    </w:rPr>
  </w:style>
  <w:style w:type="paragraph" w:styleId="En-tte">
    <w:name w:val="header"/>
    <w:aliases w:val="header"/>
    <w:basedOn w:val="Normal"/>
    <w:pPr>
      <w:tabs>
        <w:tab w:val="center" w:pos="4536"/>
        <w:tab w:val="right" w:pos="9072"/>
      </w:tabs>
    </w:pPr>
  </w:style>
  <w:style w:type="paragraph" w:styleId="TM4">
    <w:name w:val="toc 4"/>
    <w:basedOn w:val="Normal"/>
    <w:next w:val="Normal"/>
    <w:semiHidden/>
    <w:pPr>
      <w:tabs>
        <w:tab w:val="left" w:pos="567"/>
        <w:tab w:val="left" w:pos="851"/>
        <w:tab w:val="left" w:pos="1134"/>
        <w:tab w:val="left" w:pos="1440"/>
        <w:tab w:val="left" w:pos="1871"/>
        <w:tab w:val="left" w:leader="dot" w:pos="9072"/>
        <w:tab w:val="right" w:pos="9356"/>
      </w:tabs>
      <w:ind w:left="1191"/>
    </w:pPr>
    <w:rPr>
      <w:noProof/>
      <w:sz w:val="20"/>
    </w:rPr>
  </w:style>
  <w:style w:type="paragraph" w:styleId="TM5">
    <w:name w:val="toc 5"/>
    <w:basedOn w:val="Normal"/>
    <w:next w:val="Normal"/>
    <w:semiHidden/>
    <w:pPr>
      <w:tabs>
        <w:tab w:val="right" w:leader="dot" w:pos="9349"/>
      </w:tabs>
      <w:ind w:left="960"/>
    </w:pPr>
  </w:style>
  <w:style w:type="paragraph" w:styleId="TM6">
    <w:name w:val="toc 6"/>
    <w:basedOn w:val="Normal"/>
    <w:next w:val="Normal"/>
    <w:semiHidden/>
    <w:pPr>
      <w:tabs>
        <w:tab w:val="right" w:leader="dot" w:pos="9349"/>
      </w:tabs>
      <w:ind w:left="1200"/>
    </w:pPr>
  </w:style>
  <w:style w:type="paragraph" w:styleId="TM7">
    <w:name w:val="toc 7"/>
    <w:basedOn w:val="Normal"/>
    <w:next w:val="Normal"/>
    <w:semiHidden/>
    <w:pPr>
      <w:tabs>
        <w:tab w:val="right" w:leader="dot" w:pos="9349"/>
      </w:tabs>
      <w:ind w:left="1440"/>
    </w:pPr>
  </w:style>
  <w:style w:type="paragraph" w:styleId="TM8">
    <w:name w:val="toc 8"/>
    <w:basedOn w:val="Normal"/>
    <w:next w:val="Normal"/>
    <w:semiHidden/>
    <w:pPr>
      <w:tabs>
        <w:tab w:val="right" w:leader="dot" w:pos="9349"/>
      </w:tabs>
      <w:ind w:left="1680"/>
    </w:pPr>
  </w:style>
  <w:style w:type="paragraph" w:styleId="TM9">
    <w:name w:val="toc 9"/>
    <w:basedOn w:val="Normal"/>
    <w:next w:val="Normal"/>
    <w:semiHidden/>
    <w:pPr>
      <w:tabs>
        <w:tab w:val="right" w:leader="dot" w:pos="9349"/>
      </w:tabs>
      <w:ind w:left="1920"/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abledesillustrations">
    <w:name w:val="table of figures"/>
    <w:basedOn w:val="Normal"/>
    <w:next w:val="Normal"/>
    <w:uiPriority w:val="99"/>
    <w:pPr>
      <w:tabs>
        <w:tab w:val="left" w:leader="dot" w:pos="9072"/>
        <w:tab w:val="right" w:pos="9349"/>
      </w:tabs>
      <w:ind w:left="992" w:hanging="482"/>
    </w:pPr>
    <w:rPr>
      <w:noProof/>
    </w:rPr>
  </w:style>
  <w:style w:type="paragraph" w:styleId="Lgende">
    <w:name w:val="caption"/>
    <w:basedOn w:val="Normal"/>
    <w:next w:val="Normal"/>
    <w:uiPriority w:val="35"/>
    <w:qFormat/>
    <w:rsid w:val="00E701D9"/>
    <w:pPr>
      <w:spacing w:before="120" w:after="120"/>
      <w:jc w:val="center"/>
    </w:pPr>
    <w:rPr>
      <w:b/>
      <w:sz w:val="20"/>
      <w:lang w:val="en-US"/>
    </w:rPr>
  </w:style>
  <w:style w:type="paragraph" w:styleId="Titre">
    <w:name w:val="Title"/>
    <w:basedOn w:val="Normal"/>
    <w:qFormat/>
    <w:rsid w:val="00B14BFF"/>
    <w:pPr>
      <w:jc w:val="center"/>
    </w:pPr>
    <w:rPr>
      <w:b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Listecouleur-Accent11">
    <w:name w:val="Liste couleur - Accent 11"/>
    <w:basedOn w:val="Normal"/>
    <w:uiPriority w:val="34"/>
    <w:qFormat/>
    <w:rsid w:val="000628EA"/>
    <w:pPr>
      <w:ind w:left="720"/>
      <w:contextualSpacing/>
    </w:pPr>
    <w:rPr>
      <w:rFonts w:ascii="Times New Roman" w:hAnsi="Times New Roman"/>
      <w:szCs w:val="24"/>
    </w:rPr>
  </w:style>
  <w:style w:type="character" w:styleId="lev">
    <w:name w:val="Strong"/>
    <w:uiPriority w:val="22"/>
    <w:qFormat/>
    <w:rsid w:val="00D90AC0"/>
    <w:rPr>
      <w:b/>
      <w:bCs/>
    </w:rPr>
  </w:style>
  <w:style w:type="paragraph" w:styleId="Textedebulles">
    <w:name w:val="Balloon Text"/>
    <w:basedOn w:val="Normal"/>
    <w:link w:val="TextedebullesCar"/>
    <w:rsid w:val="00A37C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A37C07"/>
    <w:rPr>
      <w:rFonts w:ascii="Tahoma" w:hAnsi="Tahoma" w:cs="Tahoma"/>
      <w:sz w:val="16"/>
      <w:szCs w:val="16"/>
      <w:lang w:val="en-GB"/>
    </w:rPr>
  </w:style>
  <w:style w:type="character" w:styleId="Marquedecommentaire">
    <w:name w:val="annotation reference"/>
    <w:rsid w:val="00CB1658"/>
    <w:rPr>
      <w:sz w:val="16"/>
      <w:szCs w:val="16"/>
    </w:rPr>
  </w:style>
  <w:style w:type="paragraph" w:styleId="Commentaire">
    <w:name w:val="annotation text"/>
    <w:basedOn w:val="Normal"/>
    <w:link w:val="CommentaireCar"/>
    <w:rsid w:val="00CB1658"/>
    <w:rPr>
      <w:sz w:val="20"/>
    </w:rPr>
  </w:style>
  <w:style w:type="character" w:customStyle="1" w:styleId="CommentaireCar">
    <w:name w:val="Commentaire Car"/>
    <w:link w:val="Commentaire"/>
    <w:rsid w:val="00CB1658"/>
    <w:rPr>
      <w:rFonts w:ascii="Arial" w:hAnsi="Arial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rsid w:val="00CB1658"/>
    <w:rPr>
      <w:b/>
      <w:bCs/>
    </w:rPr>
  </w:style>
  <w:style w:type="character" w:customStyle="1" w:styleId="ObjetducommentaireCar">
    <w:name w:val="Objet du commentaire Car"/>
    <w:link w:val="Objetducommentaire"/>
    <w:rsid w:val="00CB1658"/>
    <w:rPr>
      <w:rFonts w:ascii="Arial" w:hAnsi="Arial"/>
      <w:b/>
      <w:bCs/>
      <w:lang w:val="en-GB"/>
    </w:rPr>
  </w:style>
  <w:style w:type="paragraph" w:styleId="Paragraphedeliste">
    <w:name w:val="List Paragraph"/>
    <w:basedOn w:val="Normal"/>
    <w:uiPriority w:val="34"/>
    <w:qFormat/>
    <w:rsid w:val="00595A5C"/>
    <w:pPr>
      <w:ind w:left="720"/>
      <w:contextualSpacing/>
    </w:pPr>
  </w:style>
  <w:style w:type="paragraph" w:styleId="Rvision">
    <w:name w:val="Revision"/>
    <w:hidden/>
    <w:uiPriority w:val="71"/>
    <w:rsid w:val="00870C9D"/>
    <w:rPr>
      <w:rFonts w:ascii="Arial" w:hAnsi="Arial"/>
      <w:sz w:val="22"/>
      <w:lang w:val="en-GB"/>
    </w:rPr>
  </w:style>
  <w:style w:type="paragraph" w:customStyle="1" w:styleId="MIRI-TableText">
    <w:name w:val="MIRI - Table Text"/>
    <w:basedOn w:val="Normal"/>
    <w:uiPriority w:val="99"/>
    <w:rsid w:val="005D479F"/>
    <w:pPr>
      <w:keepNext/>
      <w:jc w:val="left"/>
    </w:pPr>
    <w:rPr>
      <w:rFonts w:eastAsia="SimSun"/>
      <w:sz w:val="18"/>
      <w:szCs w:val="24"/>
      <w:lang w:eastAsia="en-US"/>
    </w:rPr>
  </w:style>
  <w:style w:type="table" w:styleId="Grilledutableau">
    <w:name w:val="Table Grid"/>
    <w:basedOn w:val="TableauNormal"/>
    <w:uiPriority w:val="39"/>
    <w:rsid w:val="007E7F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0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654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man\AppData\Local\Temp\Document-en-anglais-DIRTECH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426D5-D0A3-4206-9850-263ADCE4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Document-en-anglais-DIRTECH.dot</Template>
  <TotalTime>75</TotalTime>
  <Pages>1</Pages>
  <Words>2991</Words>
  <Characters>16454</Characters>
  <Application>Microsoft Office Word</Application>
  <DocSecurity>0</DocSecurity>
  <Lines>137</Lines>
  <Paragraphs>38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Document en français</vt:lpstr>
      <vt:lpstr>Document en français</vt:lpstr>
    </vt:vector>
  </TitlesOfParts>
  <Manager>Dir Tech</Manager>
  <Company>LAM</Company>
  <LinksUpToDate>false</LinksUpToDate>
  <CharactersWithSpaces>19407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en français</dc:title>
  <dc:creator>Florence ROMAN</dc:creator>
  <cp:lastModifiedBy>Johan FLORIOT</cp:lastModifiedBy>
  <cp:revision>23</cp:revision>
  <cp:lastPrinted>2023-10-27T14:21:00Z</cp:lastPrinted>
  <dcterms:created xsi:type="dcterms:W3CDTF">2023-10-27T09:49:00Z</dcterms:created>
  <dcterms:modified xsi:type="dcterms:W3CDTF">2023-10-27T14:22:00Z</dcterms:modified>
</cp:coreProperties>
</file>